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236"/>
      </w:tblGrid>
      <w:tr w:rsidR="008C6C8C" w:rsidRPr="001519F8" w14:paraId="7F93E203" w14:textId="77777777" w:rsidTr="001E7E83">
        <w:tc>
          <w:tcPr>
            <w:tcW w:w="9236" w:type="dxa"/>
            <w:shd w:val="clear" w:color="FFFFFF" w:fill="003366"/>
            <w:vAlign w:val="center"/>
          </w:tcPr>
          <w:p w14:paraId="7BFBE412" w14:textId="77777777" w:rsidR="008C6C8C" w:rsidRPr="001519F8" w:rsidRDefault="0045234A" w:rsidP="008C6C8C">
            <w:pPr>
              <w:pStyle w:val="Kop1"/>
              <w:spacing w:after="240"/>
              <w:outlineLvl w:val="0"/>
              <w:rPr>
                <w:lang w:val="nl-NL" w:bidi="ar-SA"/>
              </w:rPr>
            </w:pPr>
            <w:bookmarkStart w:id="0" w:name="_GoBack"/>
            <w:bookmarkEnd w:id="0"/>
            <w:r w:rsidRPr="0045234A">
              <w:rPr>
                <w:lang w:val="nl-NL" w:bidi="ar-SA"/>
              </w:rPr>
              <w:t>leerling-</w:t>
            </w:r>
            <w:r w:rsidR="00746048">
              <w:rPr>
                <w:lang w:val="nl-NL" w:bidi="ar-SA"/>
              </w:rPr>
              <w:t>ge</w:t>
            </w:r>
            <w:r w:rsidR="00B57105">
              <w:rPr>
                <w:lang w:val="nl-NL" w:bidi="ar-SA"/>
              </w:rPr>
              <w:t>stuurd</w:t>
            </w:r>
            <w:r w:rsidR="001519F8">
              <w:rPr>
                <w:lang w:val="nl-NL" w:bidi="ar-SA"/>
              </w:rPr>
              <w:t xml:space="preserve"> ONDERZOEK</w:t>
            </w:r>
          </w:p>
          <w:p w14:paraId="09698133" w14:textId="77777777" w:rsidR="008C6C8C" w:rsidRPr="001519F8" w:rsidRDefault="0006164E" w:rsidP="008C6C8C">
            <w:pPr>
              <w:jc w:val="center"/>
              <w:rPr>
                <w:iCs/>
                <w:lang w:val="nl-NL"/>
              </w:rPr>
            </w:pPr>
            <w:r w:rsidRPr="001E7E83">
              <w:rPr>
                <w:iCs/>
                <w:lang w:val="nl-NL"/>
              </w:rPr>
              <w:t xml:space="preserve">Hoe </w:t>
            </w:r>
            <w:r w:rsidR="00BA3824" w:rsidRPr="001E7E83">
              <w:rPr>
                <w:iCs/>
                <w:lang w:val="nl-NL"/>
              </w:rPr>
              <w:t>kun</w:t>
            </w:r>
            <w:r w:rsidR="00BA3824">
              <w:rPr>
                <w:iCs/>
                <w:lang w:val="nl-NL"/>
              </w:rPr>
              <w:t xml:space="preserve"> je</w:t>
            </w:r>
            <w:r w:rsidR="00BA3824" w:rsidRPr="001E7E83">
              <w:rPr>
                <w:iCs/>
                <w:lang w:val="nl-NL"/>
              </w:rPr>
              <w:t xml:space="preserve"> </w:t>
            </w:r>
            <w:r w:rsidRPr="001E7E83">
              <w:rPr>
                <w:iCs/>
                <w:lang w:val="nl-NL"/>
              </w:rPr>
              <w:t xml:space="preserve">leerlingen </w:t>
            </w:r>
            <w:r w:rsidR="00BA3824">
              <w:rPr>
                <w:iCs/>
                <w:lang w:val="nl-NL"/>
              </w:rPr>
              <w:t xml:space="preserve">stimuleren </w:t>
            </w:r>
            <w:r w:rsidRPr="001E7E83">
              <w:rPr>
                <w:iCs/>
                <w:lang w:val="nl-NL"/>
              </w:rPr>
              <w:t xml:space="preserve">om </w:t>
            </w:r>
            <w:r w:rsidR="00BA3824">
              <w:rPr>
                <w:iCs/>
                <w:lang w:val="nl-NL"/>
              </w:rPr>
              <w:t>zelf onderzoek te doen</w:t>
            </w:r>
            <w:r w:rsidR="001E7E83" w:rsidRPr="001E7E83">
              <w:rPr>
                <w:iCs/>
                <w:lang w:val="nl-NL"/>
              </w:rPr>
              <w:t>?</w:t>
            </w:r>
          </w:p>
          <w:p w14:paraId="2F8E4257" w14:textId="77777777" w:rsidR="008C6C8C" w:rsidRPr="001519F8" w:rsidRDefault="008C6C8C" w:rsidP="008C6C8C">
            <w:pPr>
              <w:jc w:val="center"/>
              <w:rPr>
                <w:lang w:val="nl-NL"/>
              </w:rPr>
            </w:pPr>
          </w:p>
        </w:tc>
      </w:tr>
    </w:tbl>
    <w:p w14:paraId="67528832" w14:textId="77777777" w:rsidR="008C6C8C" w:rsidRPr="001519F8" w:rsidRDefault="001E7E83" w:rsidP="005857C7">
      <w:pPr>
        <w:pStyle w:val="Kop3"/>
        <w:rPr>
          <w:lang w:val="nl-NL"/>
        </w:rPr>
      </w:pPr>
      <w:r w:rsidRPr="001E7E83">
        <w:rPr>
          <w:lang w:val="nl-NL"/>
        </w:rPr>
        <w:t>Introductie</w:t>
      </w:r>
    </w:p>
    <w:p w14:paraId="643FD0C9" w14:textId="77777777" w:rsidR="008C6C8C" w:rsidRPr="001519F8" w:rsidRDefault="001E7E83" w:rsidP="008C6C8C">
      <w:pPr>
        <w:pStyle w:val="Kop3"/>
        <w:rPr>
          <w:b w:val="0"/>
          <w:color w:val="auto"/>
          <w:sz w:val="22"/>
          <w:lang w:val="nl-NL"/>
        </w:rPr>
      </w:pPr>
      <w:r w:rsidRPr="001E7E83">
        <w:rPr>
          <w:b w:val="0"/>
          <w:color w:val="auto"/>
          <w:sz w:val="22"/>
          <w:lang w:val="nl-NL"/>
        </w:rPr>
        <w:t>Aan de basis van onderzoekend leren ligt het stimuleren van de nieuwsgierigheid bij leerlingen naar de wereld en de ideeën om hen heen.</w:t>
      </w:r>
      <w:r w:rsidR="008C6C8C" w:rsidRPr="001519F8">
        <w:rPr>
          <w:b w:val="0"/>
          <w:color w:val="auto"/>
          <w:sz w:val="22"/>
          <w:lang w:val="nl-NL"/>
        </w:rPr>
        <w:t xml:space="preserve">  </w:t>
      </w:r>
      <w:r w:rsidRPr="00305A3F">
        <w:rPr>
          <w:b w:val="0"/>
          <w:color w:val="auto"/>
          <w:sz w:val="22"/>
          <w:lang w:val="nl-NL"/>
        </w:rPr>
        <w:t xml:space="preserve">In de rol van wetenschappers </w:t>
      </w:r>
      <w:r w:rsidR="00305A3F" w:rsidRPr="00305A3F">
        <w:rPr>
          <w:b w:val="0"/>
          <w:color w:val="auto"/>
          <w:sz w:val="22"/>
          <w:lang w:val="nl-NL"/>
        </w:rPr>
        <w:t xml:space="preserve">observeren zij en stellen zij vragen over situaties; als hun vragen te complex zijn, kunnen zij proberen de situatie te vereenvoudigen of er een model van te maken; zij kunnen dan proberen hun vragen te beantwoorden door gegevens te verzamelen en te analyseren, </w:t>
      </w:r>
      <w:r w:rsidR="00BA3824">
        <w:rPr>
          <w:b w:val="0"/>
          <w:color w:val="auto"/>
          <w:sz w:val="22"/>
          <w:lang w:val="nl-NL"/>
        </w:rPr>
        <w:t>de situatie te schematiseren</w:t>
      </w:r>
      <w:r w:rsidR="00305A3F" w:rsidRPr="00305A3F">
        <w:rPr>
          <w:b w:val="0"/>
          <w:color w:val="auto"/>
          <w:sz w:val="22"/>
          <w:lang w:val="nl-NL"/>
        </w:rPr>
        <w:t xml:space="preserve">, en door </w:t>
      </w:r>
      <w:r w:rsidR="009346EF">
        <w:rPr>
          <w:b w:val="0"/>
          <w:color w:val="auto"/>
          <w:sz w:val="22"/>
          <w:lang w:val="nl-NL"/>
        </w:rPr>
        <w:t>verbanden</w:t>
      </w:r>
      <w:r w:rsidR="00305A3F" w:rsidRPr="00305A3F">
        <w:rPr>
          <w:b w:val="0"/>
          <w:color w:val="auto"/>
          <w:sz w:val="22"/>
          <w:lang w:val="nl-NL"/>
        </w:rPr>
        <w:t xml:space="preserve"> te </w:t>
      </w:r>
      <w:r w:rsidR="009346EF">
        <w:rPr>
          <w:b w:val="0"/>
          <w:color w:val="auto"/>
          <w:sz w:val="22"/>
          <w:lang w:val="nl-NL"/>
        </w:rPr>
        <w:t>leggen</w:t>
      </w:r>
      <w:r w:rsidR="00305A3F" w:rsidRPr="00305A3F">
        <w:rPr>
          <w:b w:val="0"/>
          <w:color w:val="auto"/>
          <w:sz w:val="22"/>
          <w:lang w:val="nl-NL"/>
        </w:rPr>
        <w:t xml:space="preserve"> met wat al bekend is.</w:t>
      </w:r>
      <w:r w:rsidR="008C6C8C" w:rsidRPr="001519F8">
        <w:rPr>
          <w:b w:val="0"/>
          <w:color w:val="auto"/>
          <w:sz w:val="22"/>
          <w:lang w:val="nl-NL"/>
        </w:rPr>
        <w:t xml:space="preserve"> </w:t>
      </w:r>
      <w:r w:rsidR="00305A3F" w:rsidRPr="00C814BA">
        <w:rPr>
          <w:b w:val="0"/>
          <w:color w:val="auto"/>
          <w:sz w:val="22"/>
          <w:lang w:val="nl-NL"/>
        </w:rPr>
        <w:t>Z</w:t>
      </w:r>
      <w:r w:rsidR="00C814BA" w:rsidRPr="00C814BA">
        <w:rPr>
          <w:b w:val="0"/>
          <w:color w:val="auto"/>
          <w:sz w:val="22"/>
          <w:lang w:val="nl-NL"/>
        </w:rPr>
        <w:t>ij proberen hun bevindingen te begrijpen</w:t>
      </w:r>
      <w:r w:rsidR="00305A3F" w:rsidRPr="00C814BA">
        <w:rPr>
          <w:b w:val="0"/>
          <w:color w:val="auto"/>
          <w:sz w:val="22"/>
          <w:lang w:val="nl-NL"/>
        </w:rPr>
        <w:t xml:space="preserve">, controleren </w:t>
      </w:r>
      <w:r w:rsidR="00C814BA" w:rsidRPr="00C814BA">
        <w:rPr>
          <w:b w:val="0"/>
          <w:color w:val="auto"/>
          <w:sz w:val="22"/>
          <w:lang w:val="nl-NL"/>
        </w:rPr>
        <w:t>of</w:t>
      </w:r>
      <w:r w:rsidR="00305A3F" w:rsidRPr="00C814BA">
        <w:rPr>
          <w:b w:val="0"/>
          <w:color w:val="auto"/>
          <w:sz w:val="22"/>
          <w:lang w:val="nl-NL"/>
        </w:rPr>
        <w:t xml:space="preserve"> </w:t>
      </w:r>
      <w:r w:rsidR="00BA3824">
        <w:rPr>
          <w:b w:val="0"/>
          <w:color w:val="auto"/>
          <w:sz w:val="22"/>
          <w:lang w:val="nl-NL"/>
        </w:rPr>
        <w:t>die</w:t>
      </w:r>
      <w:r w:rsidR="00BA3824" w:rsidRPr="00C814BA">
        <w:rPr>
          <w:b w:val="0"/>
          <w:color w:val="auto"/>
          <w:sz w:val="22"/>
          <w:lang w:val="nl-NL"/>
        </w:rPr>
        <w:t xml:space="preserve"> </w:t>
      </w:r>
      <w:r w:rsidR="00305A3F" w:rsidRPr="00C814BA">
        <w:rPr>
          <w:b w:val="0"/>
          <w:color w:val="auto"/>
          <w:sz w:val="22"/>
          <w:lang w:val="nl-NL"/>
        </w:rPr>
        <w:t>kloppen en logisch zijn en delen dan hun bevindingen met anderen.</w:t>
      </w:r>
      <w:r w:rsidR="008C6C8C" w:rsidRPr="001519F8">
        <w:rPr>
          <w:b w:val="0"/>
          <w:color w:val="auto"/>
          <w:sz w:val="22"/>
          <w:lang w:val="nl-NL"/>
        </w:rPr>
        <w:t xml:space="preserve"> </w:t>
      </w:r>
    </w:p>
    <w:p w14:paraId="7F399B10" w14:textId="77777777" w:rsidR="008C6C8C" w:rsidRPr="001519F8" w:rsidRDefault="00C814BA" w:rsidP="008C6C8C">
      <w:pPr>
        <w:pStyle w:val="Kop3"/>
        <w:rPr>
          <w:b w:val="0"/>
          <w:color w:val="auto"/>
          <w:sz w:val="22"/>
          <w:lang w:val="nl-NL"/>
        </w:rPr>
      </w:pPr>
      <w:r w:rsidRPr="00C814BA">
        <w:rPr>
          <w:b w:val="0"/>
          <w:color w:val="auto"/>
          <w:sz w:val="22"/>
          <w:lang w:val="nl-NL"/>
        </w:rPr>
        <w:t>Dit proces is vaak afwezig in het klaslokaal.</w:t>
      </w:r>
      <w:r w:rsidR="008C6C8C" w:rsidRPr="001519F8">
        <w:rPr>
          <w:b w:val="0"/>
          <w:color w:val="auto"/>
          <w:sz w:val="22"/>
          <w:lang w:val="nl-NL"/>
        </w:rPr>
        <w:t xml:space="preserve"> </w:t>
      </w:r>
      <w:r w:rsidRPr="00C814BA">
        <w:rPr>
          <w:b w:val="0"/>
          <w:color w:val="auto"/>
          <w:sz w:val="22"/>
          <w:lang w:val="nl-NL"/>
        </w:rPr>
        <w:t>Daar geeft de docent meestal aan wat er geobserveerd moet worden, zij levert de vragen, toont de methodes die gebruikt moeten worden en controleert de resultaten. Er wordt aan leerlingen alleen gevraagd de instructies op te volgen.</w:t>
      </w:r>
      <w:r w:rsidR="008C6C8C" w:rsidRPr="001519F8">
        <w:rPr>
          <w:b w:val="0"/>
          <w:color w:val="auto"/>
          <w:sz w:val="22"/>
          <w:lang w:val="nl-NL"/>
        </w:rPr>
        <w:t xml:space="preserve"> </w:t>
      </w:r>
    </w:p>
    <w:p w14:paraId="5FFEB22A" w14:textId="77777777" w:rsidR="008C6C8C" w:rsidRPr="001519F8" w:rsidRDefault="00C814BA" w:rsidP="008C6C8C">
      <w:pPr>
        <w:pStyle w:val="Kop3"/>
        <w:rPr>
          <w:b w:val="0"/>
          <w:color w:val="auto"/>
          <w:sz w:val="22"/>
          <w:lang w:val="nl-NL"/>
        </w:rPr>
      </w:pPr>
      <w:r w:rsidRPr="00DA1C99">
        <w:rPr>
          <w:b w:val="0"/>
          <w:color w:val="auto"/>
          <w:sz w:val="22"/>
          <w:lang w:val="nl-NL"/>
        </w:rPr>
        <w:t>In deze module</w:t>
      </w:r>
      <w:r w:rsidR="007D703C" w:rsidRPr="00DA1C99">
        <w:rPr>
          <w:b w:val="0"/>
          <w:color w:val="auto"/>
          <w:sz w:val="22"/>
          <w:lang w:val="nl-NL"/>
        </w:rPr>
        <w:t xml:space="preserve"> </w:t>
      </w:r>
      <w:r w:rsidR="00BA3824">
        <w:rPr>
          <w:b w:val="0"/>
          <w:color w:val="auto"/>
          <w:sz w:val="22"/>
          <w:lang w:val="nl-NL"/>
        </w:rPr>
        <w:t>worden</w:t>
      </w:r>
      <w:r w:rsidR="00BA3824" w:rsidRPr="00DA1C99">
        <w:rPr>
          <w:b w:val="0"/>
          <w:color w:val="auto"/>
          <w:sz w:val="22"/>
          <w:lang w:val="nl-NL"/>
        </w:rPr>
        <w:t xml:space="preserve"> </w:t>
      </w:r>
      <w:r w:rsidR="007D703C" w:rsidRPr="00DA1C99">
        <w:rPr>
          <w:b w:val="0"/>
          <w:color w:val="auto"/>
          <w:sz w:val="22"/>
          <w:lang w:val="nl-NL"/>
        </w:rPr>
        <w:t xml:space="preserve">docenten aangemoedigd om te ervaren </w:t>
      </w:r>
      <w:r w:rsidR="00DA1C99" w:rsidRPr="00DA1C99">
        <w:rPr>
          <w:b w:val="0"/>
          <w:color w:val="auto"/>
          <w:sz w:val="22"/>
          <w:lang w:val="nl-NL"/>
        </w:rPr>
        <w:t xml:space="preserve">hoe het voelt om te denken als een wetenschapper. </w:t>
      </w:r>
      <w:r w:rsidR="000000B7" w:rsidRPr="00C150F7">
        <w:rPr>
          <w:b w:val="0"/>
          <w:color w:val="auto"/>
          <w:sz w:val="22"/>
          <w:lang w:val="nl-NL"/>
        </w:rPr>
        <w:t xml:space="preserve">Docenten krijgen verschijnselen en situaties te zien en worden gevraagd om </w:t>
      </w:r>
      <w:r w:rsidR="00C150F7" w:rsidRPr="00C150F7">
        <w:rPr>
          <w:b w:val="0"/>
          <w:color w:val="auto"/>
          <w:sz w:val="22"/>
          <w:lang w:val="nl-NL"/>
        </w:rPr>
        <w:t>hun eigen vragen te stellen en te beantwoorden.</w:t>
      </w:r>
      <w:r w:rsidR="008C6C8C" w:rsidRPr="001519F8">
        <w:rPr>
          <w:b w:val="0"/>
          <w:color w:val="auto"/>
          <w:sz w:val="22"/>
          <w:lang w:val="nl-NL"/>
        </w:rPr>
        <w:t xml:space="preserve">  </w:t>
      </w:r>
      <w:r w:rsidR="00C150F7" w:rsidRPr="00C150F7">
        <w:rPr>
          <w:b w:val="0"/>
          <w:color w:val="auto"/>
          <w:sz w:val="22"/>
          <w:lang w:val="nl-NL"/>
        </w:rPr>
        <w:t xml:space="preserve">Deze ervaring wordt dan </w:t>
      </w:r>
      <w:r w:rsidR="0031124D">
        <w:rPr>
          <w:b w:val="0"/>
          <w:color w:val="auto"/>
          <w:sz w:val="22"/>
          <w:lang w:val="nl-NL"/>
        </w:rPr>
        <w:t>meegenomen</w:t>
      </w:r>
      <w:r w:rsidR="00C150F7" w:rsidRPr="00C150F7">
        <w:rPr>
          <w:b w:val="0"/>
          <w:color w:val="auto"/>
          <w:sz w:val="22"/>
          <w:lang w:val="nl-NL"/>
        </w:rPr>
        <w:t xml:space="preserve"> naar de klas.</w:t>
      </w:r>
      <w:r w:rsidR="008C6C8C" w:rsidRPr="001519F8">
        <w:rPr>
          <w:b w:val="0"/>
          <w:color w:val="auto"/>
          <w:sz w:val="22"/>
          <w:lang w:val="nl-NL"/>
        </w:rPr>
        <w:t xml:space="preserve"> </w:t>
      </w:r>
      <w:r w:rsidR="00EC35EF" w:rsidRPr="001519F8">
        <w:rPr>
          <w:b w:val="0"/>
          <w:color w:val="auto"/>
          <w:sz w:val="22"/>
          <w:lang w:val="nl-NL"/>
        </w:rPr>
        <w:t xml:space="preserve"> </w:t>
      </w:r>
    </w:p>
    <w:p w14:paraId="4905F11D" w14:textId="77777777" w:rsidR="008C6C8C" w:rsidRPr="001519F8" w:rsidRDefault="00670844" w:rsidP="008C6C8C">
      <w:pPr>
        <w:pStyle w:val="Kop3"/>
        <w:rPr>
          <w:lang w:val="nl-NL"/>
        </w:rPr>
      </w:pPr>
      <w:r w:rsidRPr="00670844">
        <w:rPr>
          <w:lang w:val="nl-NL"/>
        </w:rPr>
        <w:t xml:space="preserve">Activiteiten </w:t>
      </w:r>
    </w:p>
    <w:p w14:paraId="03FFC90B" w14:textId="77777777" w:rsidR="00392A1A" w:rsidRDefault="00392A1A" w:rsidP="00392A1A">
      <w:pPr>
        <w:autoSpaceDE w:val="0"/>
        <w:autoSpaceDN w:val="0"/>
        <w:adjustRightInd w:val="0"/>
        <w:rPr>
          <w:rFonts w:eastAsia="Times" w:cs="Calibri"/>
          <w:szCs w:val="22"/>
          <w:lang w:val="nl-NL" w:eastAsia="nl-NL"/>
        </w:rPr>
      </w:pPr>
      <w:r>
        <w:rPr>
          <w:rFonts w:eastAsia="Times" w:cs="Calibri"/>
          <w:szCs w:val="22"/>
          <w:lang w:val="nl-NL" w:eastAsia="nl-NL"/>
        </w:rPr>
        <w:t>Activiteit A: Stel vragen over verschijnselen ................................................................................... 1</w:t>
      </w:r>
    </w:p>
    <w:p w14:paraId="06D066DE" w14:textId="77777777" w:rsidR="00392A1A" w:rsidRDefault="00392A1A" w:rsidP="00392A1A">
      <w:pPr>
        <w:autoSpaceDE w:val="0"/>
        <w:autoSpaceDN w:val="0"/>
        <w:adjustRightInd w:val="0"/>
        <w:rPr>
          <w:rFonts w:eastAsia="Times" w:cs="Calibri"/>
          <w:szCs w:val="22"/>
          <w:lang w:val="nl-NL" w:eastAsia="nl-NL"/>
        </w:rPr>
      </w:pPr>
      <w:r>
        <w:rPr>
          <w:rFonts w:eastAsia="Times" w:cs="Calibri"/>
          <w:szCs w:val="22"/>
          <w:lang w:val="nl-NL" w:eastAsia="nl-NL"/>
        </w:rPr>
        <w:t>Activiteit B: Waarnemingen vanaf een foto …………......................................................................... 4</w:t>
      </w:r>
    </w:p>
    <w:p w14:paraId="04070B26" w14:textId="77777777" w:rsidR="00392A1A" w:rsidRDefault="00392A1A" w:rsidP="00392A1A">
      <w:pPr>
        <w:autoSpaceDE w:val="0"/>
        <w:autoSpaceDN w:val="0"/>
        <w:adjustRightInd w:val="0"/>
        <w:rPr>
          <w:rFonts w:eastAsia="Times" w:cs="Calibri"/>
          <w:szCs w:val="22"/>
          <w:lang w:val="nl-NL" w:eastAsia="nl-NL"/>
        </w:rPr>
      </w:pPr>
      <w:r>
        <w:rPr>
          <w:rFonts w:eastAsia="Times" w:cs="Calibri"/>
          <w:szCs w:val="22"/>
          <w:lang w:val="nl-NL" w:eastAsia="nl-NL"/>
        </w:rPr>
        <w:t>Activiteit C: Observeer en analyseer een les.................................................................................... 6</w:t>
      </w:r>
    </w:p>
    <w:p w14:paraId="1D4362A2" w14:textId="77777777" w:rsidR="00392A1A" w:rsidRDefault="00392A1A" w:rsidP="00392A1A">
      <w:pPr>
        <w:autoSpaceDE w:val="0"/>
        <w:autoSpaceDN w:val="0"/>
        <w:adjustRightInd w:val="0"/>
        <w:rPr>
          <w:rFonts w:eastAsia="Times" w:cs="Calibri"/>
          <w:szCs w:val="22"/>
          <w:lang w:val="nl-NL" w:eastAsia="nl-NL"/>
        </w:rPr>
      </w:pPr>
      <w:r>
        <w:rPr>
          <w:rFonts w:eastAsia="Times" w:cs="Calibri"/>
          <w:szCs w:val="22"/>
          <w:lang w:val="nl-NL" w:eastAsia="nl-NL"/>
        </w:rPr>
        <w:t>Activiteit D: Maak een les, geef de les en reflecteer op de uitkomsten........................................... 8</w:t>
      </w:r>
    </w:p>
    <w:p w14:paraId="3D2BB2AC" w14:textId="77777777" w:rsidR="008C6C8C" w:rsidRPr="001519F8" w:rsidRDefault="00392A1A" w:rsidP="00392A1A">
      <w:pPr>
        <w:autoSpaceDE w:val="0"/>
        <w:autoSpaceDN w:val="0"/>
        <w:adjustRightInd w:val="0"/>
        <w:rPr>
          <w:lang w:val="nl-NL"/>
        </w:rPr>
      </w:pPr>
      <w:r>
        <w:rPr>
          <w:rFonts w:eastAsia="Times" w:cs="Calibri"/>
          <w:szCs w:val="22"/>
          <w:lang w:val="nl-NL" w:eastAsia="nl-NL"/>
        </w:rPr>
        <w:t>Aanbevolen literatuurlijst.................................................................................................................10</w:t>
      </w:r>
    </w:p>
    <w:p w14:paraId="507257CF" w14:textId="77777777" w:rsidR="008C6C8C" w:rsidRPr="001519F8" w:rsidRDefault="008C6C8C" w:rsidP="008C6C8C">
      <w:pPr>
        <w:rPr>
          <w:lang w:val="nl-NL"/>
        </w:rPr>
      </w:pPr>
    </w:p>
    <w:p w14:paraId="4D9F8C8C" w14:textId="77777777" w:rsidR="008C6C8C" w:rsidRPr="001519F8" w:rsidRDefault="008C6C8C" w:rsidP="008C6C8C">
      <w:pPr>
        <w:rPr>
          <w:lang w:val="nl-NL"/>
        </w:rPr>
      </w:pPr>
    </w:p>
    <w:p w14:paraId="7CDFA35C" w14:textId="77777777" w:rsidR="008C6C8C" w:rsidRPr="001519F8" w:rsidRDefault="008C6C8C" w:rsidP="008C6C8C">
      <w:pPr>
        <w:rPr>
          <w:lang w:val="nl-NL"/>
        </w:rPr>
      </w:pPr>
    </w:p>
    <w:p w14:paraId="2A8AEBB9" w14:textId="77777777" w:rsidR="008C6C8C" w:rsidRPr="001519F8" w:rsidRDefault="008C6C8C" w:rsidP="008C6C8C">
      <w:pPr>
        <w:rPr>
          <w:lang w:val="nl-NL"/>
        </w:rPr>
      </w:pPr>
    </w:p>
    <w:p w14:paraId="2E81CFE1" w14:textId="77777777" w:rsidR="008C6C8C" w:rsidRPr="001519F8" w:rsidRDefault="008C6C8C" w:rsidP="008C6C8C">
      <w:pPr>
        <w:rPr>
          <w:lang w:val="nl-NL"/>
        </w:rPr>
      </w:pPr>
    </w:p>
    <w:p w14:paraId="4510C301" w14:textId="77777777" w:rsidR="008C6C8C" w:rsidRPr="001519F8" w:rsidRDefault="008C6C8C" w:rsidP="008C6C8C">
      <w:pPr>
        <w:rPr>
          <w:lang w:val="nl-NL"/>
        </w:rPr>
      </w:pPr>
    </w:p>
    <w:p w14:paraId="2F15D628" w14:textId="77777777" w:rsidR="008C6C8C" w:rsidRPr="001519F8" w:rsidRDefault="008C6C8C" w:rsidP="008C6C8C">
      <w:pPr>
        <w:rPr>
          <w:lang w:val="nl-NL"/>
        </w:rPr>
      </w:pPr>
    </w:p>
    <w:p w14:paraId="73C5795F" w14:textId="77777777" w:rsidR="008C6C8C" w:rsidRPr="001519F8" w:rsidRDefault="008C6C8C" w:rsidP="008C6C8C">
      <w:pPr>
        <w:rPr>
          <w:lang w:val="nl-NL"/>
        </w:rPr>
      </w:pPr>
    </w:p>
    <w:p w14:paraId="79CE1E3B" w14:textId="77777777" w:rsidR="008C6C8C" w:rsidRPr="001519F8" w:rsidRDefault="008C6C8C" w:rsidP="008C6C8C">
      <w:pPr>
        <w:rPr>
          <w:lang w:val="nl-NL"/>
        </w:rPr>
      </w:pPr>
    </w:p>
    <w:p w14:paraId="736AACD9" w14:textId="77777777" w:rsidR="008C6C8C" w:rsidRPr="001519F8" w:rsidRDefault="008C6C8C" w:rsidP="008C6C8C">
      <w:pPr>
        <w:rPr>
          <w:lang w:val="nl-NL"/>
        </w:rPr>
      </w:pPr>
    </w:p>
    <w:p w14:paraId="5E7604EE" w14:textId="77777777" w:rsidR="008C6C8C" w:rsidRPr="001519F8" w:rsidRDefault="008C6C8C" w:rsidP="008C6C8C">
      <w:pPr>
        <w:rPr>
          <w:lang w:val="nl-NL"/>
        </w:rPr>
      </w:pPr>
    </w:p>
    <w:p w14:paraId="70A8014A" w14:textId="77777777" w:rsidR="008C6C8C" w:rsidRPr="001519F8" w:rsidRDefault="008C6C8C" w:rsidP="008C6C8C">
      <w:pPr>
        <w:rPr>
          <w:lang w:val="nl-NL"/>
        </w:rPr>
      </w:pPr>
    </w:p>
    <w:p w14:paraId="7846641F" w14:textId="77777777" w:rsidR="008C6C8C" w:rsidRPr="001519F8" w:rsidRDefault="00670844" w:rsidP="008C6C8C">
      <w:pPr>
        <w:rPr>
          <w:sz w:val="20"/>
          <w:lang w:val="nl-NL"/>
        </w:rPr>
      </w:pPr>
      <w:bookmarkStart w:id="1" w:name="_Toc137876366"/>
      <w:bookmarkStart w:id="2" w:name="_Toc138321785"/>
      <w:r w:rsidRPr="00670844">
        <w:rPr>
          <w:sz w:val="20"/>
          <w:lang w:val="nl-NL"/>
        </w:rPr>
        <w:t>Dankwoord:</w:t>
      </w:r>
    </w:p>
    <w:p w14:paraId="3F7BFD5C" w14:textId="77777777" w:rsidR="008C6C8C" w:rsidRPr="001519F8" w:rsidRDefault="00670844" w:rsidP="008C6C8C">
      <w:pPr>
        <w:rPr>
          <w:i/>
          <w:sz w:val="20"/>
          <w:lang w:val="nl-NL"/>
        </w:rPr>
      </w:pPr>
      <w:r w:rsidRPr="00670844">
        <w:rPr>
          <w:sz w:val="20"/>
          <w:lang w:val="nl-NL"/>
        </w:rPr>
        <w:t>Dit materiaal is aangepast voor PRIMAS uit:</w:t>
      </w:r>
    </w:p>
    <w:p w14:paraId="12B39541" w14:textId="77777777" w:rsidR="008C6C8C" w:rsidRPr="001519F8" w:rsidRDefault="00670844" w:rsidP="008C6C8C">
      <w:pPr>
        <w:rPr>
          <w:color w:val="000000"/>
          <w:sz w:val="20"/>
          <w:lang w:val="nl-NL"/>
        </w:rPr>
      </w:pPr>
      <w:r w:rsidRPr="001519F8">
        <w:rPr>
          <w:color w:val="000000"/>
          <w:sz w:val="20"/>
        </w:rPr>
        <w:t xml:space="preserve">Swan, M; Pead, D (2008). </w:t>
      </w:r>
      <w:r w:rsidRPr="001519F8">
        <w:rPr>
          <w:i/>
          <w:color w:val="000000"/>
          <w:sz w:val="20"/>
        </w:rPr>
        <w:t>Professional development resources</w:t>
      </w:r>
      <w:r w:rsidRPr="001519F8">
        <w:rPr>
          <w:color w:val="000000"/>
          <w:sz w:val="20"/>
        </w:rPr>
        <w:t>.</w:t>
      </w:r>
      <w:r w:rsidR="008C6C8C" w:rsidRPr="000A6B9F">
        <w:rPr>
          <w:color w:val="000000"/>
          <w:sz w:val="20"/>
        </w:rPr>
        <w:t xml:space="preserve"> </w:t>
      </w:r>
      <w:r w:rsidRPr="001519F8">
        <w:rPr>
          <w:color w:val="000000"/>
          <w:sz w:val="20"/>
        </w:rPr>
        <w:t>Bowland Maths Key Stage 3, Bowland Trust/ Department for Children, Schools and Families.</w:t>
      </w:r>
      <w:r w:rsidR="008C6C8C" w:rsidRPr="000A6B9F">
        <w:rPr>
          <w:color w:val="000000"/>
          <w:sz w:val="20"/>
        </w:rPr>
        <w:t xml:space="preserve">  </w:t>
      </w:r>
      <w:r w:rsidRPr="00670844">
        <w:rPr>
          <w:color w:val="000000"/>
          <w:sz w:val="20"/>
          <w:lang w:val="nl-NL"/>
        </w:rPr>
        <w:t>In Engeland online beschikbaar:</w:t>
      </w:r>
      <w:r w:rsidR="008C6C8C" w:rsidRPr="001519F8">
        <w:rPr>
          <w:color w:val="000000"/>
          <w:sz w:val="20"/>
          <w:lang w:val="nl-NL"/>
        </w:rPr>
        <w:t xml:space="preserve"> </w:t>
      </w:r>
      <w:hyperlink r:id="rId8" w:history="1">
        <w:r w:rsidR="00526223" w:rsidRPr="00E155DF">
          <w:rPr>
            <w:rStyle w:val="Hyperlink"/>
            <w:sz w:val="20"/>
            <w:highlight w:val="yellow"/>
            <w:lang w:val="nl-NL"/>
          </w:rPr>
          <w:t>http://www.bowlandmaths.org.uk</w:t>
        </w:r>
      </w:hyperlink>
    </w:p>
    <w:p w14:paraId="0E71A87F" w14:textId="77777777" w:rsidR="008C6C8C" w:rsidRPr="001519F8" w:rsidRDefault="00526223" w:rsidP="008C6C8C">
      <w:pPr>
        <w:rPr>
          <w:sz w:val="20"/>
          <w:lang w:val="nl-NL"/>
        </w:rPr>
      </w:pPr>
      <w:r>
        <w:rPr>
          <w:color w:val="000000"/>
          <w:sz w:val="20"/>
          <w:lang w:val="nl-NL"/>
        </w:rPr>
        <w:t>W</w:t>
      </w:r>
      <w:r w:rsidRPr="00670844">
        <w:rPr>
          <w:color w:val="000000"/>
          <w:sz w:val="20"/>
          <w:lang w:val="nl-NL"/>
        </w:rPr>
        <w:t xml:space="preserve">ij mogen deze informatie </w:t>
      </w:r>
      <w:r>
        <w:rPr>
          <w:color w:val="000000"/>
          <w:sz w:val="20"/>
          <w:lang w:val="nl-NL"/>
        </w:rPr>
        <w:t>m</w:t>
      </w:r>
      <w:r w:rsidR="00670844" w:rsidRPr="00670844">
        <w:rPr>
          <w:color w:val="000000"/>
          <w:sz w:val="20"/>
          <w:lang w:val="nl-NL"/>
        </w:rPr>
        <w:t>et toestemming van Bowland Trust gebruiken.</w:t>
      </w:r>
      <w:r w:rsidR="008C6C8C" w:rsidRPr="001519F8">
        <w:rPr>
          <w:color w:val="000000"/>
          <w:sz w:val="20"/>
          <w:lang w:val="nl-NL"/>
        </w:rPr>
        <w:t xml:space="preserve"> </w:t>
      </w:r>
    </w:p>
    <w:p w14:paraId="3959C75C" w14:textId="77777777" w:rsidR="008C6C8C" w:rsidRPr="001519F8" w:rsidRDefault="00670844" w:rsidP="005857C7">
      <w:pPr>
        <w:pStyle w:val="Kop2"/>
        <w:rPr>
          <w:lang w:val="nl-NL"/>
        </w:rPr>
      </w:pPr>
      <w:r w:rsidRPr="00670844">
        <w:rPr>
          <w:lang w:val="nl-NL"/>
        </w:rPr>
        <w:lastRenderedPageBreak/>
        <w:t>ACTIVITEIT A:</w:t>
      </w:r>
      <w:bookmarkEnd w:id="2"/>
      <w:r w:rsidR="00392A1A" w:rsidRPr="001519F8">
        <w:rPr>
          <w:lang w:val="nl-NL"/>
        </w:rPr>
        <w:t xml:space="preserve"> </w:t>
      </w:r>
      <w:r w:rsidRPr="00670844">
        <w:rPr>
          <w:lang w:val="nl-NL"/>
        </w:rPr>
        <w:t>STEL VRAGEN OVER VERSCHIJNSELEN</w:t>
      </w:r>
    </w:p>
    <w:p w14:paraId="4441E93E" w14:textId="77777777" w:rsidR="008C6C8C" w:rsidRPr="001519F8" w:rsidRDefault="00670844" w:rsidP="008C6C8C">
      <w:pPr>
        <w:pStyle w:val="Kop4"/>
        <w:rPr>
          <w:lang w:val="nl-NL"/>
        </w:rPr>
      </w:pPr>
      <w:r w:rsidRPr="00670844">
        <w:rPr>
          <w:lang w:val="nl-NL"/>
        </w:rPr>
        <w:t>Benodigde tijd:</w:t>
      </w:r>
      <w:r w:rsidR="008C6C8C" w:rsidRPr="001519F8">
        <w:rPr>
          <w:lang w:val="nl-NL"/>
        </w:rPr>
        <w:t xml:space="preserve"> </w:t>
      </w:r>
      <w:r w:rsidR="009F7D40">
        <w:rPr>
          <w:lang w:val="nl-NL"/>
        </w:rPr>
        <w:t>30 minuten</w:t>
      </w:r>
      <w:r w:rsidR="008C6C8C" w:rsidRPr="001519F8">
        <w:rPr>
          <w:lang w:val="nl-NL"/>
        </w:rPr>
        <w:t xml:space="preserve">  </w:t>
      </w:r>
    </w:p>
    <w:p w14:paraId="2F9DBAAE" w14:textId="77777777" w:rsidR="008C6C8C" w:rsidRPr="001519F8" w:rsidRDefault="00670844" w:rsidP="008C6C8C">
      <w:pPr>
        <w:rPr>
          <w:lang w:val="nl-NL"/>
        </w:rPr>
      </w:pPr>
      <w:r w:rsidRPr="00670844">
        <w:rPr>
          <w:lang w:val="nl-NL"/>
        </w:rPr>
        <w:t>Bij deze opdracht is het misschien fijn om de docenten te laten kiezen uit twee mogelijke beginpunten:</w:t>
      </w:r>
      <w:r w:rsidR="00746048" w:rsidRPr="001519F8">
        <w:rPr>
          <w:lang w:val="nl-NL"/>
        </w:rPr>
        <w:t xml:space="preserve"> </w:t>
      </w:r>
      <w:r w:rsidR="008C6C8C" w:rsidRPr="001519F8">
        <w:rPr>
          <w:lang w:val="nl-NL"/>
        </w:rPr>
        <w:br/>
      </w:r>
    </w:p>
    <w:p w14:paraId="510F5FCE" w14:textId="77777777" w:rsidR="008C6C8C" w:rsidRPr="001519F8" w:rsidRDefault="00670844" w:rsidP="00670844">
      <w:pPr>
        <w:numPr>
          <w:ilvl w:val="0"/>
          <w:numId w:val="36"/>
        </w:numPr>
        <w:rPr>
          <w:lang w:val="nl-NL"/>
        </w:rPr>
      </w:pPr>
      <w:r w:rsidRPr="00670844">
        <w:rPr>
          <w:lang w:val="nl-NL"/>
        </w:rPr>
        <w:t>Het één gaat over het rollen van een papieren bekertje</w:t>
      </w:r>
      <w:r w:rsidR="009F7D40">
        <w:rPr>
          <w:lang w:val="nl-NL"/>
        </w:rPr>
        <w:t>.</w:t>
      </w:r>
    </w:p>
    <w:p w14:paraId="55DB3D53" w14:textId="77777777" w:rsidR="008C6C8C" w:rsidRPr="001519F8" w:rsidRDefault="00670844" w:rsidP="00670844">
      <w:pPr>
        <w:numPr>
          <w:ilvl w:val="0"/>
          <w:numId w:val="36"/>
        </w:numPr>
        <w:rPr>
          <w:lang w:val="nl-NL"/>
        </w:rPr>
      </w:pPr>
      <w:r w:rsidRPr="00670844">
        <w:rPr>
          <w:lang w:val="nl-NL"/>
        </w:rPr>
        <w:t>Het andere gaat over computer software:</w:t>
      </w:r>
      <w:r w:rsidR="008C6C8C" w:rsidRPr="001519F8">
        <w:rPr>
          <w:lang w:val="nl-NL"/>
        </w:rPr>
        <w:t xml:space="preserve"> </w:t>
      </w:r>
      <w:r w:rsidRPr="00670844">
        <w:rPr>
          <w:i/>
          <w:lang w:val="nl-NL"/>
        </w:rPr>
        <w:t>Spirolaterals</w:t>
      </w:r>
      <w:r w:rsidR="009F7D40">
        <w:rPr>
          <w:i/>
          <w:lang w:val="nl-NL"/>
        </w:rPr>
        <w:t>.</w:t>
      </w:r>
    </w:p>
    <w:p w14:paraId="56CC6AAC" w14:textId="77777777" w:rsidR="008C6C8C" w:rsidRPr="001519F8" w:rsidRDefault="008C6C8C" w:rsidP="008C6C8C">
      <w:pPr>
        <w:rPr>
          <w:i/>
          <w:lang w:val="nl-NL"/>
        </w:rPr>
      </w:pPr>
    </w:p>
    <w:p w14:paraId="7B253A4C" w14:textId="77777777" w:rsidR="008C6C8C" w:rsidRPr="001519F8" w:rsidRDefault="00670844" w:rsidP="008C6C8C">
      <w:pPr>
        <w:rPr>
          <w:lang w:val="nl-NL"/>
        </w:rPr>
      </w:pPr>
      <w:r w:rsidRPr="00670844">
        <w:rPr>
          <w:lang w:val="nl-NL"/>
        </w:rPr>
        <w:t xml:space="preserve">Voor de eerste activiteit </w:t>
      </w:r>
      <w:r w:rsidR="001D7105">
        <w:rPr>
          <w:lang w:val="nl-NL"/>
        </w:rPr>
        <w:t>deelt</w:t>
      </w:r>
      <w:r w:rsidRPr="00670844">
        <w:rPr>
          <w:lang w:val="nl-NL"/>
        </w:rPr>
        <w:t xml:space="preserve"> u aan elke groep docenten in elk geval drie verschillende papieren bekertjes uit.</w:t>
      </w:r>
      <w:r w:rsidR="008C6C8C" w:rsidRPr="001519F8">
        <w:rPr>
          <w:lang w:val="nl-NL"/>
        </w:rPr>
        <w:t xml:space="preserve"> </w:t>
      </w:r>
      <w:r w:rsidRPr="00670844">
        <w:rPr>
          <w:lang w:val="nl-NL"/>
        </w:rPr>
        <w:t xml:space="preserve">Probeer een ’kleine en </w:t>
      </w:r>
      <w:r w:rsidR="00EF604F">
        <w:rPr>
          <w:lang w:val="nl-NL"/>
        </w:rPr>
        <w:t>brede</w:t>
      </w:r>
      <w:r w:rsidR="009F7D40">
        <w:rPr>
          <w:lang w:val="nl-NL"/>
        </w:rPr>
        <w:t>’</w:t>
      </w:r>
      <w:r w:rsidRPr="00670844">
        <w:rPr>
          <w:lang w:val="nl-NL"/>
        </w:rPr>
        <w:t xml:space="preserve"> en een ‘lange en </w:t>
      </w:r>
      <w:r w:rsidR="00EF604F">
        <w:rPr>
          <w:lang w:val="nl-NL"/>
        </w:rPr>
        <w:t>smalle</w:t>
      </w:r>
      <w:r w:rsidR="009F7D40">
        <w:rPr>
          <w:lang w:val="nl-NL"/>
        </w:rPr>
        <w:t>’</w:t>
      </w:r>
      <w:r w:rsidRPr="00670844">
        <w:rPr>
          <w:lang w:val="nl-NL"/>
        </w:rPr>
        <w:t xml:space="preserve"> en </w:t>
      </w:r>
      <w:r w:rsidR="009F7D40">
        <w:rPr>
          <w:lang w:val="nl-NL"/>
        </w:rPr>
        <w:t>éé</w:t>
      </w:r>
      <w:r w:rsidRPr="00670844">
        <w:rPr>
          <w:lang w:val="nl-NL"/>
        </w:rPr>
        <w:t>n ‘er tussenin’ te hebben.</w:t>
      </w:r>
    </w:p>
    <w:p w14:paraId="5E3A7270" w14:textId="77777777" w:rsidR="008C6C8C" w:rsidRPr="006E30C5" w:rsidRDefault="00670844" w:rsidP="008C6C8C">
      <w:r w:rsidRPr="00670844">
        <w:rPr>
          <w:lang w:val="nl-NL"/>
        </w:rPr>
        <w:t>Voor de tweede activiteit hebben we een wereld in het klein aangeboden op de computer.</w:t>
      </w:r>
      <w:r w:rsidR="008C6C8C" w:rsidRPr="001519F8">
        <w:rPr>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rsidRPr="001519F8" w14:paraId="66FC6580" w14:textId="77777777" w:rsidTr="00670844">
        <w:tc>
          <w:tcPr>
            <w:tcW w:w="9236" w:type="dxa"/>
            <w:shd w:val="clear" w:color="auto" w:fill="E3F3FF"/>
          </w:tcPr>
          <w:p w14:paraId="03452435" w14:textId="77777777" w:rsidR="008C6C8C" w:rsidRPr="001519F8" w:rsidRDefault="008C6C8C" w:rsidP="008C6C8C">
            <w:pPr>
              <w:rPr>
                <w:lang w:val="nl-NL" w:bidi="ar-SA"/>
              </w:rPr>
            </w:pPr>
            <w:r w:rsidRPr="001519F8">
              <w:rPr>
                <w:lang w:val="nl-NL" w:bidi="ar-SA"/>
              </w:rPr>
              <w:br/>
            </w:r>
            <w:r w:rsidR="00670844" w:rsidRPr="00670844">
              <w:rPr>
                <w:lang w:val="nl-NL" w:bidi="ar-SA"/>
              </w:rPr>
              <w:t xml:space="preserve">Voor de situatie die u wenst te onderzoeken: </w:t>
            </w:r>
          </w:p>
          <w:p w14:paraId="0E8ABFDA" w14:textId="77777777" w:rsidR="008C6C8C" w:rsidRPr="001519F8" w:rsidRDefault="00670844" w:rsidP="00670844">
            <w:pPr>
              <w:numPr>
                <w:ilvl w:val="0"/>
                <w:numId w:val="31"/>
              </w:numPr>
              <w:rPr>
                <w:lang w:val="nl-NL" w:bidi="ar-SA"/>
              </w:rPr>
            </w:pPr>
            <w:r w:rsidRPr="00670844">
              <w:rPr>
                <w:lang w:val="nl-NL" w:bidi="ar-SA"/>
              </w:rPr>
              <w:t>Maak een lijst met dingen die u opvallen aan de situatie.</w:t>
            </w:r>
          </w:p>
          <w:p w14:paraId="7BEEC352" w14:textId="77777777" w:rsidR="008C6C8C" w:rsidRPr="001519F8" w:rsidRDefault="00670844" w:rsidP="00670844">
            <w:pPr>
              <w:numPr>
                <w:ilvl w:val="0"/>
                <w:numId w:val="31"/>
              </w:numPr>
              <w:rPr>
                <w:lang w:val="nl-NL" w:bidi="ar-SA"/>
              </w:rPr>
            </w:pPr>
            <w:r w:rsidRPr="00670844">
              <w:rPr>
                <w:lang w:val="nl-NL" w:bidi="ar-SA"/>
              </w:rPr>
              <w:t>Welke vragen komen in u op?</w:t>
            </w:r>
          </w:p>
          <w:p w14:paraId="11C80951" w14:textId="77777777" w:rsidR="008C6C8C" w:rsidRPr="001519F8" w:rsidRDefault="00670844" w:rsidP="00670844">
            <w:pPr>
              <w:numPr>
                <w:ilvl w:val="0"/>
                <w:numId w:val="31"/>
              </w:numPr>
              <w:rPr>
                <w:lang w:val="nl-NL" w:bidi="ar-SA"/>
              </w:rPr>
            </w:pPr>
            <w:r w:rsidRPr="00670844">
              <w:rPr>
                <w:lang w:val="nl-NL" w:bidi="ar-SA"/>
              </w:rPr>
              <w:t>U kunt beginnen met het stellen van vragen die beginnen met:</w:t>
            </w:r>
            <w:r w:rsidR="008C6C8C" w:rsidRPr="001519F8">
              <w:rPr>
                <w:lang w:val="nl-NL" w:bidi="ar-SA"/>
              </w:rPr>
              <w:t xml:space="preserve"> </w:t>
            </w:r>
          </w:p>
          <w:p w14:paraId="421A2AE3" w14:textId="77777777" w:rsidR="008C6C8C" w:rsidRPr="001519F8" w:rsidRDefault="00670844" w:rsidP="00670844">
            <w:pPr>
              <w:numPr>
                <w:ilvl w:val="1"/>
                <w:numId w:val="31"/>
              </w:numPr>
              <w:rPr>
                <w:lang w:val="nl-NL" w:bidi="ar-SA"/>
              </w:rPr>
            </w:pPr>
            <w:r w:rsidRPr="00670844">
              <w:rPr>
                <w:lang w:val="nl-NL" w:bidi="ar-SA"/>
              </w:rPr>
              <w:t>Wat zou er gebeuren als …?</w:t>
            </w:r>
          </w:p>
          <w:p w14:paraId="00EC24BB" w14:textId="77777777" w:rsidR="008C6C8C" w:rsidRDefault="00670844" w:rsidP="00670844">
            <w:pPr>
              <w:numPr>
                <w:ilvl w:val="1"/>
                <w:numId w:val="31"/>
              </w:numPr>
              <w:rPr>
                <w:lang w:bidi="ar-SA"/>
              </w:rPr>
            </w:pPr>
            <w:r w:rsidRPr="00670844">
              <w:rPr>
                <w:lang w:val="nl-NL" w:bidi="ar-SA"/>
              </w:rPr>
              <w:t>Wat kan ik veranderen …?</w:t>
            </w:r>
          </w:p>
          <w:p w14:paraId="7E49BA60" w14:textId="77777777" w:rsidR="008C6C8C" w:rsidRPr="001519F8" w:rsidRDefault="00670844" w:rsidP="00670844">
            <w:pPr>
              <w:numPr>
                <w:ilvl w:val="1"/>
                <w:numId w:val="31"/>
              </w:numPr>
              <w:rPr>
                <w:lang w:val="nl-NL" w:bidi="ar-SA"/>
              </w:rPr>
            </w:pPr>
            <w:r w:rsidRPr="00670844">
              <w:rPr>
                <w:lang w:val="nl-NL" w:bidi="ar-SA"/>
              </w:rPr>
              <w:t>Welk effect zal elke variabele hebben op …?</w:t>
            </w:r>
          </w:p>
          <w:p w14:paraId="6D7FE7AA" w14:textId="77777777" w:rsidR="008C6C8C" w:rsidRPr="001519F8" w:rsidRDefault="00670844" w:rsidP="00670844">
            <w:pPr>
              <w:numPr>
                <w:ilvl w:val="0"/>
                <w:numId w:val="31"/>
              </w:numPr>
              <w:rPr>
                <w:lang w:val="nl-NL" w:bidi="ar-SA"/>
              </w:rPr>
            </w:pPr>
            <w:r w:rsidRPr="00670844">
              <w:rPr>
                <w:lang w:val="nl-NL" w:bidi="ar-SA"/>
              </w:rPr>
              <w:t>Neem nu een probleem en probeer het op te lossen.</w:t>
            </w:r>
            <w:r w:rsidR="008C6C8C" w:rsidRPr="001519F8">
              <w:rPr>
                <w:lang w:val="nl-NL" w:bidi="ar-SA"/>
              </w:rPr>
              <w:t xml:space="preserve"> </w:t>
            </w:r>
          </w:p>
          <w:p w14:paraId="5EE754A0" w14:textId="77777777" w:rsidR="008C6C8C" w:rsidRPr="001519F8" w:rsidRDefault="008C6C8C" w:rsidP="008C6C8C">
            <w:pPr>
              <w:rPr>
                <w:lang w:val="nl-NL" w:bidi="ar-SA"/>
              </w:rPr>
            </w:pPr>
          </w:p>
          <w:p w14:paraId="6BA65F4E" w14:textId="77777777" w:rsidR="008C6C8C" w:rsidRPr="001519F8" w:rsidRDefault="00670844" w:rsidP="008C6C8C">
            <w:pPr>
              <w:rPr>
                <w:lang w:val="nl-NL" w:bidi="ar-SA"/>
              </w:rPr>
            </w:pPr>
            <w:r w:rsidRPr="00670844">
              <w:rPr>
                <w:lang w:val="nl-NL" w:bidi="ar-SA"/>
              </w:rPr>
              <w:t>Wanneer u geëxperimenteerd heeft met de situatie, probeer dan uw bevindingen te analyseren.</w:t>
            </w:r>
            <w:r w:rsidR="008C6C8C" w:rsidRPr="001519F8">
              <w:rPr>
                <w:lang w:val="nl-NL" w:bidi="ar-SA"/>
              </w:rPr>
              <w:t xml:space="preserve"> </w:t>
            </w:r>
          </w:p>
          <w:p w14:paraId="68A323BA" w14:textId="77777777" w:rsidR="008C6C8C" w:rsidRPr="001519F8" w:rsidRDefault="00670844" w:rsidP="00670844">
            <w:pPr>
              <w:numPr>
                <w:ilvl w:val="0"/>
                <w:numId w:val="37"/>
              </w:numPr>
              <w:rPr>
                <w:lang w:val="nl-NL" w:bidi="ar-SA"/>
              </w:rPr>
            </w:pPr>
            <w:r w:rsidRPr="00670844">
              <w:rPr>
                <w:lang w:val="nl-NL" w:bidi="ar-SA"/>
              </w:rPr>
              <w:t>Welke gegevens heeft u verzameld?</w:t>
            </w:r>
          </w:p>
          <w:p w14:paraId="559E8217" w14:textId="77777777" w:rsidR="008C6C8C" w:rsidRPr="001519F8" w:rsidRDefault="00670844" w:rsidP="00670844">
            <w:pPr>
              <w:numPr>
                <w:ilvl w:val="0"/>
                <w:numId w:val="37"/>
              </w:numPr>
              <w:rPr>
                <w:lang w:val="nl-NL" w:bidi="ar-SA"/>
              </w:rPr>
            </w:pPr>
            <w:r w:rsidRPr="00670844">
              <w:rPr>
                <w:lang w:val="nl-NL" w:bidi="ar-SA"/>
              </w:rPr>
              <w:t>Hoe heeft u uw gegevens geordend?</w:t>
            </w:r>
          </w:p>
          <w:p w14:paraId="3CF19F4C" w14:textId="77777777" w:rsidR="008C6C8C" w:rsidRPr="001519F8" w:rsidRDefault="00670844" w:rsidP="00670844">
            <w:pPr>
              <w:numPr>
                <w:ilvl w:val="0"/>
                <w:numId w:val="37"/>
              </w:numPr>
              <w:rPr>
                <w:lang w:val="nl-NL" w:bidi="ar-SA"/>
              </w:rPr>
            </w:pPr>
            <w:r w:rsidRPr="00670844">
              <w:rPr>
                <w:lang w:val="nl-NL" w:bidi="ar-SA"/>
              </w:rPr>
              <w:t>Hoe verklaart u uw bevindingen?</w:t>
            </w:r>
          </w:p>
          <w:p w14:paraId="1C78F284" w14:textId="77777777" w:rsidR="008C6C8C" w:rsidRPr="001519F8" w:rsidRDefault="008C6C8C" w:rsidP="008C6C8C">
            <w:pPr>
              <w:rPr>
                <w:lang w:val="nl-NL" w:bidi="ar-SA"/>
              </w:rPr>
            </w:pPr>
          </w:p>
        </w:tc>
      </w:tr>
    </w:tbl>
    <w:p w14:paraId="7BCEDE80" w14:textId="77777777" w:rsidR="008C6C8C" w:rsidRPr="001519F8" w:rsidRDefault="008C6C8C" w:rsidP="008C6C8C">
      <w:pPr>
        <w:rPr>
          <w:lang w:val="nl-NL"/>
        </w:rPr>
      </w:pPr>
    </w:p>
    <w:p w14:paraId="4A3AD022" w14:textId="77777777" w:rsidR="008C6C8C" w:rsidRPr="001519F8" w:rsidRDefault="00670844" w:rsidP="008C6C8C">
      <w:pPr>
        <w:rPr>
          <w:lang w:val="nl-NL"/>
        </w:rPr>
      </w:pPr>
      <w:r w:rsidRPr="00670844">
        <w:rPr>
          <w:lang w:val="nl-NL"/>
        </w:rPr>
        <w:t>Vraag de docenten om te reflecteren op het proces dat zij doorgegaan zijn, nadat zij beide situaties onderzocht hebben.</w:t>
      </w:r>
      <w:r w:rsidR="008C6C8C" w:rsidRPr="001519F8">
        <w:rPr>
          <w:lang w:val="nl-NL"/>
        </w:rPr>
        <w:t xml:space="preserve"> </w:t>
      </w:r>
      <w:r w:rsidRPr="00670844">
        <w:rPr>
          <w:lang w:val="nl-NL"/>
        </w:rPr>
        <w:t>Hand-out 2 zal hen daarbij helpen.</w:t>
      </w:r>
      <w:r w:rsidR="008C6C8C" w:rsidRPr="001519F8">
        <w:rPr>
          <w:lang w:val="nl-NL"/>
        </w:rPr>
        <w:t xml:space="preserve"> </w:t>
      </w:r>
      <w:r w:rsidRPr="00670844">
        <w:rPr>
          <w:lang w:val="nl-NL"/>
        </w:rPr>
        <w:t>Hebben zij:</w:t>
      </w:r>
    </w:p>
    <w:p w14:paraId="4D4F771A" w14:textId="77777777" w:rsidR="008C6C8C" w:rsidRPr="001519F8" w:rsidRDefault="008C6C8C" w:rsidP="008C6C8C">
      <w:pPr>
        <w:rPr>
          <w:sz w:val="20"/>
          <w:lang w:val="nl-NL"/>
        </w:rPr>
      </w:pPr>
    </w:p>
    <w:p w14:paraId="7C98F69C" w14:textId="77777777" w:rsidR="008C6C8C" w:rsidRPr="001519F8" w:rsidRDefault="00670844" w:rsidP="008C6C8C">
      <w:pPr>
        <w:rPr>
          <w:b/>
          <w:sz w:val="20"/>
          <w:lang w:val="nl-NL"/>
        </w:rPr>
      </w:pPr>
      <w:r w:rsidRPr="00670844">
        <w:rPr>
          <w:b/>
          <w:sz w:val="20"/>
          <w:lang w:val="nl-NL"/>
        </w:rPr>
        <w:t>Problemen geformuleerd?</w:t>
      </w:r>
    </w:p>
    <w:p w14:paraId="1339BA88" w14:textId="77777777" w:rsidR="008C6C8C" w:rsidRPr="001519F8" w:rsidRDefault="00670844" w:rsidP="00670844">
      <w:pPr>
        <w:numPr>
          <w:ilvl w:val="0"/>
          <w:numId w:val="39"/>
        </w:numPr>
        <w:rPr>
          <w:sz w:val="20"/>
          <w:lang w:val="nl-NL"/>
        </w:rPr>
      </w:pPr>
      <w:r w:rsidRPr="00670844">
        <w:rPr>
          <w:sz w:val="20"/>
          <w:lang w:val="nl-NL"/>
        </w:rPr>
        <w:t>Een lijst met variabelen gemaakt?</w:t>
      </w:r>
    </w:p>
    <w:p w14:paraId="28B5B0A0" w14:textId="77777777" w:rsidR="008C6C8C" w:rsidRPr="00670844" w:rsidRDefault="00670844" w:rsidP="00670844">
      <w:pPr>
        <w:numPr>
          <w:ilvl w:val="0"/>
          <w:numId w:val="39"/>
        </w:numPr>
        <w:rPr>
          <w:sz w:val="20"/>
        </w:rPr>
      </w:pPr>
      <w:r w:rsidRPr="00670844">
        <w:rPr>
          <w:sz w:val="20"/>
          <w:lang w:val="nl-NL"/>
        </w:rPr>
        <w:t>Ver</w:t>
      </w:r>
      <w:r w:rsidR="00EF604F">
        <w:rPr>
          <w:sz w:val="20"/>
          <w:lang w:val="nl-NL"/>
        </w:rPr>
        <w:t>eenvoudigd</w:t>
      </w:r>
      <w:r w:rsidRPr="00670844">
        <w:rPr>
          <w:sz w:val="20"/>
          <w:lang w:val="nl-NL"/>
        </w:rPr>
        <w:t xml:space="preserve"> en weergegeven?</w:t>
      </w:r>
    </w:p>
    <w:p w14:paraId="5D45ACF6" w14:textId="77777777" w:rsidR="008C6C8C" w:rsidRPr="006E30C5" w:rsidRDefault="00670844" w:rsidP="008C6C8C">
      <w:pPr>
        <w:rPr>
          <w:b/>
          <w:sz w:val="20"/>
        </w:rPr>
      </w:pPr>
      <w:r w:rsidRPr="00670844">
        <w:rPr>
          <w:b/>
          <w:sz w:val="20"/>
          <w:lang w:val="nl-NL"/>
        </w:rPr>
        <w:t>Geanalyseerd en opgelost?</w:t>
      </w:r>
    </w:p>
    <w:p w14:paraId="5509341B" w14:textId="77777777" w:rsidR="008C6C8C" w:rsidRPr="00670844" w:rsidRDefault="00670844" w:rsidP="00670844">
      <w:pPr>
        <w:numPr>
          <w:ilvl w:val="0"/>
          <w:numId w:val="39"/>
        </w:numPr>
        <w:rPr>
          <w:sz w:val="20"/>
        </w:rPr>
      </w:pPr>
      <w:r w:rsidRPr="00670844">
        <w:rPr>
          <w:sz w:val="20"/>
          <w:lang w:val="nl-NL"/>
        </w:rPr>
        <w:t>Gevisualiseerd; diagrammen getekend?</w:t>
      </w:r>
    </w:p>
    <w:p w14:paraId="5D20C85F" w14:textId="77777777" w:rsidR="008C6C8C" w:rsidRPr="00670844" w:rsidRDefault="00670844" w:rsidP="00670844">
      <w:pPr>
        <w:numPr>
          <w:ilvl w:val="0"/>
          <w:numId w:val="39"/>
        </w:numPr>
        <w:rPr>
          <w:sz w:val="20"/>
        </w:rPr>
      </w:pPr>
      <w:r w:rsidRPr="00670844">
        <w:rPr>
          <w:sz w:val="20"/>
          <w:lang w:val="nl-NL"/>
        </w:rPr>
        <w:t>Systematisch de variabelen veranderd?</w:t>
      </w:r>
    </w:p>
    <w:p w14:paraId="4DB3D92D" w14:textId="77777777" w:rsidR="008C6C8C" w:rsidRPr="001519F8" w:rsidRDefault="00670844" w:rsidP="00670844">
      <w:pPr>
        <w:numPr>
          <w:ilvl w:val="0"/>
          <w:numId w:val="39"/>
        </w:numPr>
        <w:rPr>
          <w:sz w:val="20"/>
          <w:lang w:val="nl-NL"/>
        </w:rPr>
      </w:pPr>
      <w:r w:rsidRPr="00670844">
        <w:rPr>
          <w:sz w:val="20"/>
          <w:lang w:val="nl-NL"/>
        </w:rPr>
        <w:t>Gezocht naar patronen en verbanden?</w:t>
      </w:r>
    </w:p>
    <w:p w14:paraId="079F6612" w14:textId="77777777" w:rsidR="008C6C8C" w:rsidRPr="001519F8" w:rsidRDefault="00670844" w:rsidP="00670844">
      <w:pPr>
        <w:numPr>
          <w:ilvl w:val="0"/>
          <w:numId w:val="39"/>
        </w:numPr>
        <w:rPr>
          <w:sz w:val="20"/>
          <w:lang w:val="nl-NL"/>
        </w:rPr>
      </w:pPr>
      <w:r w:rsidRPr="00670844">
        <w:rPr>
          <w:sz w:val="20"/>
          <w:lang w:val="nl-NL"/>
        </w:rPr>
        <w:t>Berekeningen gemaakt en een verslag bijgehouden?</w:t>
      </w:r>
    </w:p>
    <w:p w14:paraId="091B8866" w14:textId="77777777" w:rsidR="008C6C8C" w:rsidRPr="00670844" w:rsidRDefault="00670844" w:rsidP="00670844">
      <w:pPr>
        <w:numPr>
          <w:ilvl w:val="0"/>
          <w:numId w:val="39"/>
        </w:numPr>
        <w:rPr>
          <w:sz w:val="20"/>
        </w:rPr>
      </w:pPr>
      <w:r w:rsidRPr="00670844">
        <w:rPr>
          <w:sz w:val="20"/>
          <w:lang w:val="nl-NL"/>
        </w:rPr>
        <w:t>Hypotheses en generalisaties opgesteld?</w:t>
      </w:r>
    </w:p>
    <w:p w14:paraId="004C6BF4" w14:textId="77777777" w:rsidR="008C6C8C" w:rsidRPr="00670844" w:rsidRDefault="008443A0" w:rsidP="00670844">
      <w:pPr>
        <w:numPr>
          <w:ilvl w:val="0"/>
          <w:numId w:val="39"/>
        </w:numPr>
        <w:rPr>
          <w:sz w:val="20"/>
        </w:rPr>
      </w:pPr>
      <w:r>
        <w:rPr>
          <w:sz w:val="20"/>
          <w:lang w:val="nl-NL"/>
        </w:rPr>
        <w:t xml:space="preserve">Logische, deductieve </w:t>
      </w:r>
      <w:r w:rsidR="00670844" w:rsidRPr="00670844">
        <w:rPr>
          <w:sz w:val="20"/>
          <w:lang w:val="nl-NL"/>
        </w:rPr>
        <w:t>redenering</w:t>
      </w:r>
      <w:r>
        <w:rPr>
          <w:sz w:val="20"/>
          <w:lang w:val="nl-NL"/>
        </w:rPr>
        <w:t>en</w:t>
      </w:r>
      <w:r w:rsidR="00670844" w:rsidRPr="00670844">
        <w:rPr>
          <w:sz w:val="20"/>
          <w:lang w:val="nl-NL"/>
        </w:rPr>
        <w:t xml:space="preserve"> gebruikt?</w:t>
      </w:r>
    </w:p>
    <w:p w14:paraId="0ED61A47" w14:textId="77777777" w:rsidR="008C6C8C" w:rsidRPr="006E30C5" w:rsidRDefault="00670844" w:rsidP="008C6C8C">
      <w:pPr>
        <w:rPr>
          <w:b/>
          <w:sz w:val="20"/>
        </w:rPr>
      </w:pPr>
      <w:r w:rsidRPr="00670844">
        <w:rPr>
          <w:b/>
          <w:sz w:val="20"/>
          <w:lang w:val="nl-NL"/>
        </w:rPr>
        <w:t>Interpreteren en evalueren?</w:t>
      </w:r>
    </w:p>
    <w:p w14:paraId="46BAD6D5" w14:textId="77777777" w:rsidR="008C6C8C" w:rsidRPr="00670844" w:rsidRDefault="00670844" w:rsidP="00670844">
      <w:pPr>
        <w:numPr>
          <w:ilvl w:val="0"/>
          <w:numId w:val="39"/>
        </w:numPr>
        <w:rPr>
          <w:sz w:val="20"/>
        </w:rPr>
      </w:pPr>
      <w:r w:rsidRPr="00670844">
        <w:rPr>
          <w:sz w:val="20"/>
          <w:lang w:val="nl-NL"/>
        </w:rPr>
        <w:t xml:space="preserve">Conclusies, argumenten en generalisaties geformuleerd </w:t>
      </w:r>
    </w:p>
    <w:p w14:paraId="08D084B4" w14:textId="77777777" w:rsidR="008C6C8C" w:rsidRPr="00670844" w:rsidRDefault="00670844" w:rsidP="00670844">
      <w:pPr>
        <w:numPr>
          <w:ilvl w:val="0"/>
          <w:numId w:val="39"/>
        </w:numPr>
        <w:rPr>
          <w:sz w:val="20"/>
        </w:rPr>
      </w:pPr>
      <w:r w:rsidRPr="00670844">
        <w:rPr>
          <w:sz w:val="20"/>
          <w:lang w:val="nl-NL"/>
        </w:rPr>
        <w:t>Geschiktheid en accuratesse overwogen</w:t>
      </w:r>
    </w:p>
    <w:p w14:paraId="427F927B" w14:textId="77777777" w:rsidR="008C6C8C" w:rsidRPr="001519F8" w:rsidRDefault="00670844" w:rsidP="00670844">
      <w:pPr>
        <w:numPr>
          <w:ilvl w:val="0"/>
          <w:numId w:val="39"/>
        </w:numPr>
        <w:rPr>
          <w:sz w:val="20"/>
          <w:lang w:val="nl-NL"/>
        </w:rPr>
      </w:pPr>
      <w:r w:rsidRPr="00670844">
        <w:rPr>
          <w:sz w:val="20"/>
          <w:lang w:val="nl-NL"/>
        </w:rPr>
        <w:t>Het in verband gebracht met de originele situatie</w:t>
      </w:r>
    </w:p>
    <w:p w14:paraId="33234F27" w14:textId="77777777" w:rsidR="008C6C8C" w:rsidRPr="006E30C5" w:rsidRDefault="00670844" w:rsidP="008C6C8C">
      <w:pPr>
        <w:rPr>
          <w:b/>
          <w:sz w:val="20"/>
        </w:rPr>
      </w:pPr>
      <w:r w:rsidRPr="00670844">
        <w:rPr>
          <w:b/>
          <w:sz w:val="20"/>
          <w:lang w:val="nl-NL"/>
        </w:rPr>
        <w:t>Communiceren en reflecteren?</w:t>
      </w:r>
    </w:p>
    <w:p w14:paraId="6CA0562B" w14:textId="77777777" w:rsidR="008C6C8C" w:rsidRPr="001519F8" w:rsidRDefault="00670844" w:rsidP="00670844">
      <w:pPr>
        <w:numPr>
          <w:ilvl w:val="0"/>
          <w:numId w:val="39"/>
        </w:numPr>
        <w:rPr>
          <w:sz w:val="20"/>
          <w:lang w:val="nl-NL"/>
        </w:rPr>
      </w:pPr>
      <w:r w:rsidRPr="00670844">
        <w:rPr>
          <w:sz w:val="20"/>
          <w:lang w:val="nl-NL"/>
        </w:rPr>
        <w:t xml:space="preserve">De bevindingen doeltreffend overlegd en besproken </w:t>
      </w:r>
    </w:p>
    <w:p w14:paraId="5E16A901" w14:textId="77777777" w:rsidR="008C6C8C" w:rsidRPr="00670844" w:rsidRDefault="00670844" w:rsidP="00670844">
      <w:pPr>
        <w:numPr>
          <w:ilvl w:val="0"/>
          <w:numId w:val="39"/>
        </w:numPr>
        <w:rPr>
          <w:sz w:val="20"/>
        </w:rPr>
      </w:pPr>
      <w:r w:rsidRPr="00670844">
        <w:rPr>
          <w:sz w:val="20"/>
          <w:lang w:val="nl-NL"/>
        </w:rPr>
        <w:t>Alternatieve oplossingen overwogen</w:t>
      </w:r>
    </w:p>
    <w:p w14:paraId="265E6F18" w14:textId="77777777" w:rsidR="008C6C8C" w:rsidRPr="00670844" w:rsidRDefault="00670844" w:rsidP="00670844">
      <w:pPr>
        <w:numPr>
          <w:ilvl w:val="0"/>
          <w:numId w:val="39"/>
        </w:numPr>
        <w:rPr>
          <w:b/>
        </w:rPr>
      </w:pPr>
      <w:r w:rsidRPr="00670844">
        <w:rPr>
          <w:sz w:val="20"/>
          <w:lang w:val="nl-NL"/>
        </w:rPr>
        <w:t>Elegantie, effectiviteit en gelijkwaardigheid overwogen</w:t>
      </w:r>
    </w:p>
    <w:p w14:paraId="0FD8BC7F" w14:textId="77777777" w:rsidR="008C6C8C" w:rsidRPr="001519F8" w:rsidRDefault="00670844" w:rsidP="00670844">
      <w:pPr>
        <w:numPr>
          <w:ilvl w:val="0"/>
          <w:numId w:val="39"/>
        </w:numPr>
        <w:rPr>
          <w:lang w:val="nl-NL"/>
        </w:rPr>
      </w:pPr>
      <w:r w:rsidRPr="00670844">
        <w:rPr>
          <w:sz w:val="20"/>
          <w:lang w:val="nl-NL"/>
        </w:rPr>
        <w:t>Verbanden gelegd met andere problemen?</w:t>
      </w:r>
    </w:p>
    <w:p w14:paraId="08C40046" w14:textId="77777777" w:rsidR="008C6C8C" w:rsidRPr="001519F8" w:rsidRDefault="008C6C8C" w:rsidP="008C6C8C">
      <w:pPr>
        <w:pStyle w:val="Kop3"/>
        <w:rPr>
          <w:lang w:val="nl-NL"/>
        </w:rPr>
      </w:pPr>
      <w:r w:rsidRPr="001519F8">
        <w:rPr>
          <w:lang w:val="nl-NL"/>
        </w:rPr>
        <w:br w:type="page"/>
      </w:r>
      <w:r w:rsidR="00670844" w:rsidRPr="00670844">
        <w:rPr>
          <w:lang w:val="nl-NL"/>
        </w:rPr>
        <w:lastRenderedPageBreak/>
        <w:t>Hand-out 1:</w:t>
      </w:r>
      <w:r w:rsidR="00F54930" w:rsidRPr="001519F8">
        <w:rPr>
          <w:lang w:val="nl-NL"/>
        </w:rPr>
        <w:t xml:space="preserve"> </w:t>
      </w:r>
      <w:r w:rsidR="00670844" w:rsidRPr="00670844">
        <w:rPr>
          <w:lang w:val="nl-NL"/>
        </w:rPr>
        <w:t xml:space="preserve">Te onderzoeken verschijnselen </w:t>
      </w:r>
    </w:p>
    <w:p w14:paraId="624B3061" w14:textId="134ABF6B" w:rsidR="008C6C8C" w:rsidRPr="001519F8" w:rsidRDefault="00A86211" w:rsidP="008C6C8C">
      <w:pPr>
        <w:pStyle w:val="Kop3"/>
        <w:rPr>
          <w:lang w:val="nl-NL"/>
        </w:rPr>
      </w:pPr>
      <w:r>
        <w:rPr>
          <w:noProof/>
          <w:lang w:val="nl-NL" w:eastAsia="nl-NL"/>
        </w:rPr>
        <w:drawing>
          <wp:inline distT="0" distB="0" distL="0" distR="0" wp14:anchorId="616971B9" wp14:editId="5AD75E55">
            <wp:extent cx="4531995" cy="4691380"/>
            <wp:effectExtent l="25400" t="25400" r="14605" b="33020"/>
            <wp:docPr id="2" name="Afbeelding 2" descr="Hand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out 1"/>
                    <pic:cNvPicPr>
                      <a:picLocks noChangeAspect="1" noChangeArrowheads="1"/>
                    </pic:cNvPicPr>
                  </pic:nvPicPr>
                  <pic:blipFill>
                    <a:blip r:embed="rId9">
                      <a:extLst>
                        <a:ext uri="{28A0092B-C50C-407E-A947-70E740481C1C}">
                          <a14:useLocalDpi xmlns:a14="http://schemas.microsoft.com/office/drawing/2010/main" val="0"/>
                        </a:ext>
                      </a:extLst>
                    </a:blip>
                    <a:srcRect l="10887" t="14835" r="10240" b="27489"/>
                    <a:stretch>
                      <a:fillRect/>
                    </a:stretch>
                  </pic:blipFill>
                  <pic:spPr bwMode="auto">
                    <a:xfrm>
                      <a:off x="0" y="0"/>
                      <a:ext cx="4531995" cy="4691380"/>
                    </a:xfrm>
                    <a:prstGeom prst="rect">
                      <a:avLst/>
                    </a:prstGeom>
                    <a:noFill/>
                    <a:ln w="6350" cmpd="sng">
                      <a:solidFill>
                        <a:srgbClr val="000000"/>
                      </a:solidFill>
                      <a:miter lim="800000"/>
                      <a:headEnd/>
                      <a:tailEnd/>
                    </a:ln>
                    <a:effectLst/>
                  </pic:spPr>
                </pic:pic>
              </a:graphicData>
            </a:graphic>
          </wp:inline>
        </w:drawing>
      </w:r>
      <w:r w:rsidR="008C6C8C" w:rsidRPr="001519F8">
        <w:rPr>
          <w:lang w:val="nl-NL"/>
        </w:rPr>
        <w:t xml:space="preserve"> </w:t>
      </w:r>
    </w:p>
    <w:p w14:paraId="798BE6DB" w14:textId="479533FB" w:rsidR="008C6C8C" w:rsidRPr="001519F8" w:rsidRDefault="00A86211" w:rsidP="008C6C8C">
      <w:pPr>
        <w:pStyle w:val="Kop3"/>
        <w:rPr>
          <w:lang w:val="nl-NL"/>
        </w:rPr>
      </w:pPr>
      <w:r>
        <w:rPr>
          <w:noProof/>
          <w:lang w:val="nl-NL" w:eastAsia="nl-NL"/>
        </w:rPr>
        <w:drawing>
          <wp:anchor distT="0" distB="0" distL="114300" distR="114300" simplePos="0" relativeHeight="251657728" behindDoc="0" locked="0" layoutInCell="1" allowOverlap="1" wp14:anchorId="253CA751" wp14:editId="13E4B234">
            <wp:simplePos x="0" y="0"/>
            <wp:positionH relativeFrom="column">
              <wp:posOffset>2451735</wp:posOffset>
            </wp:positionH>
            <wp:positionV relativeFrom="paragraph">
              <wp:posOffset>199390</wp:posOffset>
            </wp:positionV>
            <wp:extent cx="1985645" cy="3331210"/>
            <wp:effectExtent l="25400" t="25400" r="20955" b="21590"/>
            <wp:wrapNone/>
            <wp:docPr id="22" name="Afbeelding 22" descr="Hando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out 3"/>
                    <pic:cNvPicPr>
                      <a:picLocks noChangeAspect="1" noChangeArrowheads="1"/>
                    </pic:cNvPicPr>
                  </pic:nvPicPr>
                  <pic:blipFill>
                    <a:blip r:embed="rId10">
                      <a:extLst>
                        <a:ext uri="{28A0092B-C50C-407E-A947-70E740481C1C}">
                          <a14:useLocalDpi xmlns:a14="http://schemas.microsoft.com/office/drawing/2010/main" val="0"/>
                        </a:ext>
                      </a:extLst>
                    </a:blip>
                    <a:srcRect l="10910" t="8685" r="19342" b="8247"/>
                    <a:stretch>
                      <a:fillRect/>
                    </a:stretch>
                  </pic:blipFill>
                  <pic:spPr bwMode="auto">
                    <a:xfrm>
                      <a:off x="0" y="0"/>
                      <a:ext cx="1985645" cy="33312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70844" w:rsidRPr="00670844">
        <w:rPr>
          <w:lang w:val="nl-NL"/>
        </w:rPr>
        <w:t>Hand-out 2:</w:t>
      </w:r>
      <w:r w:rsidR="008C6C8C" w:rsidRPr="001519F8">
        <w:rPr>
          <w:lang w:val="nl-NL"/>
        </w:rPr>
        <w:t xml:space="preserve"> </w:t>
      </w:r>
      <w:r w:rsidR="00670844" w:rsidRPr="00670844">
        <w:rPr>
          <w:lang w:val="nl-NL"/>
        </w:rPr>
        <w:t>De modelcyclus</w:t>
      </w:r>
    </w:p>
    <w:p w14:paraId="072455CD" w14:textId="77777777" w:rsidR="008C6C8C" w:rsidRPr="001519F8" w:rsidRDefault="008C6C8C" w:rsidP="008C6C8C">
      <w:pPr>
        <w:pStyle w:val="Kop2"/>
        <w:rPr>
          <w:lang w:val="nl-NL"/>
        </w:rPr>
      </w:pPr>
      <w:r w:rsidRPr="001519F8">
        <w:rPr>
          <w:lang w:val="nl-NL"/>
        </w:rPr>
        <w:br w:type="page"/>
      </w:r>
      <w:bookmarkStart w:id="3" w:name="_Toc138321786"/>
      <w:r w:rsidR="00670844" w:rsidRPr="00670844">
        <w:rPr>
          <w:lang w:val="nl-NL"/>
        </w:rPr>
        <w:lastRenderedPageBreak/>
        <w:t>ACTIVITEIT B:</w:t>
      </w:r>
      <w:bookmarkEnd w:id="3"/>
      <w:r w:rsidR="00392A1A" w:rsidRPr="001519F8">
        <w:rPr>
          <w:lang w:val="nl-NL"/>
        </w:rPr>
        <w:t xml:space="preserve"> </w:t>
      </w:r>
      <w:r w:rsidR="00670844" w:rsidRPr="00670844">
        <w:rPr>
          <w:lang w:val="nl-NL"/>
        </w:rPr>
        <w:t>WAARNEMINGEN VANAF EEN FOTO</w:t>
      </w:r>
      <w:r w:rsidRPr="001519F8">
        <w:rPr>
          <w:lang w:val="nl-NL"/>
        </w:rPr>
        <w:t xml:space="preserve"> </w:t>
      </w:r>
    </w:p>
    <w:p w14:paraId="17FC3EDD" w14:textId="77777777" w:rsidR="008C6C8C" w:rsidRPr="001519F8" w:rsidRDefault="00670844" w:rsidP="008C6C8C">
      <w:pPr>
        <w:pStyle w:val="Kop4"/>
        <w:rPr>
          <w:lang w:val="nl-NL"/>
        </w:rPr>
      </w:pPr>
      <w:r w:rsidRPr="00670844">
        <w:rPr>
          <w:lang w:val="nl-NL"/>
        </w:rPr>
        <w:t>Benodigde tijd:</w:t>
      </w:r>
      <w:r w:rsidR="008C6C8C" w:rsidRPr="001519F8">
        <w:rPr>
          <w:lang w:val="nl-NL"/>
        </w:rPr>
        <w:t xml:space="preserve"> </w:t>
      </w:r>
      <w:r w:rsidR="00997887">
        <w:rPr>
          <w:lang w:val="nl-NL"/>
        </w:rPr>
        <w:t>20 minuten</w:t>
      </w:r>
      <w:r w:rsidR="008C6C8C" w:rsidRPr="001519F8">
        <w:rPr>
          <w:lang w:val="nl-NL"/>
        </w:rPr>
        <w:t xml:space="preserve">  </w:t>
      </w:r>
    </w:p>
    <w:p w14:paraId="43047043" w14:textId="77777777" w:rsidR="008C6C8C" w:rsidRPr="001519F8" w:rsidRDefault="00670844" w:rsidP="008C6C8C">
      <w:pPr>
        <w:rPr>
          <w:lang w:val="nl-NL"/>
        </w:rPr>
      </w:pPr>
      <w:r w:rsidRPr="00670844">
        <w:rPr>
          <w:lang w:val="nl-NL"/>
        </w:rPr>
        <w:t xml:space="preserve">Het is niet altijd makkelijk voor leerlingen om de relatie te zien tussen de werkelijkheid en </w:t>
      </w:r>
      <w:r w:rsidR="00BA3824">
        <w:rPr>
          <w:lang w:val="nl-NL"/>
        </w:rPr>
        <w:t xml:space="preserve">probleemsituaties in </w:t>
      </w:r>
      <w:r w:rsidRPr="00670844">
        <w:rPr>
          <w:lang w:val="nl-NL"/>
        </w:rPr>
        <w:t>hun lessen op school.</w:t>
      </w:r>
      <w:r w:rsidR="008C6C8C" w:rsidRPr="001519F8">
        <w:rPr>
          <w:lang w:val="nl-NL"/>
        </w:rPr>
        <w:t xml:space="preserve"> </w:t>
      </w:r>
      <w:r w:rsidR="00CD4098">
        <w:rPr>
          <w:lang w:val="nl-NL"/>
        </w:rPr>
        <w:t>Hier</w:t>
      </w:r>
      <w:r w:rsidRPr="00670844">
        <w:rPr>
          <w:lang w:val="nl-NL"/>
        </w:rPr>
        <w:t xml:space="preserve">door gebruiken </w:t>
      </w:r>
      <w:r w:rsidR="00CD4098" w:rsidRPr="00670844">
        <w:rPr>
          <w:lang w:val="nl-NL"/>
        </w:rPr>
        <w:t xml:space="preserve">zij </w:t>
      </w:r>
      <w:r w:rsidR="00BA3824">
        <w:rPr>
          <w:lang w:val="nl-NL"/>
        </w:rPr>
        <w:t xml:space="preserve">vaak </w:t>
      </w:r>
      <w:r w:rsidR="00CD4098" w:rsidRPr="00670844">
        <w:rPr>
          <w:lang w:val="nl-NL"/>
        </w:rPr>
        <w:t xml:space="preserve">niet </w:t>
      </w:r>
      <w:r w:rsidRPr="00670844">
        <w:rPr>
          <w:lang w:val="nl-NL"/>
        </w:rPr>
        <w:t xml:space="preserve">wat zij op de middelbare school geleerd hebben, ondanks dat </w:t>
      </w:r>
      <w:r w:rsidR="00BA3824">
        <w:rPr>
          <w:lang w:val="nl-NL"/>
        </w:rPr>
        <w:t xml:space="preserve">een wetenschappelijke attitude </w:t>
      </w:r>
      <w:r w:rsidRPr="00670844">
        <w:rPr>
          <w:lang w:val="nl-NL"/>
        </w:rPr>
        <w:t>hen zou kunnen helpen om de wereld beter te begrijpen – en betere keuzes te maken.</w:t>
      </w:r>
      <w:r w:rsidR="008C6C8C" w:rsidRPr="001519F8">
        <w:rPr>
          <w:lang w:val="nl-NL"/>
        </w:rPr>
        <w:t xml:space="preserve"> </w:t>
      </w:r>
    </w:p>
    <w:p w14:paraId="1C539B3A" w14:textId="77777777" w:rsidR="008C6C8C" w:rsidRPr="001519F8" w:rsidRDefault="008C6C8C" w:rsidP="008C6C8C">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rsidRPr="001519F8" w14:paraId="7A5E7DDD" w14:textId="77777777" w:rsidTr="00670844">
        <w:tc>
          <w:tcPr>
            <w:tcW w:w="9236" w:type="dxa"/>
            <w:shd w:val="clear" w:color="auto" w:fill="E3F3FF"/>
          </w:tcPr>
          <w:p w14:paraId="4E76AE3A" w14:textId="77777777" w:rsidR="008C6C8C" w:rsidRPr="001519F8" w:rsidRDefault="008C6C8C" w:rsidP="008C6C8C">
            <w:pPr>
              <w:rPr>
                <w:lang w:val="nl-NL" w:bidi="ar-SA"/>
              </w:rPr>
            </w:pPr>
            <w:r w:rsidRPr="001519F8">
              <w:rPr>
                <w:lang w:val="nl-NL" w:bidi="ar-SA"/>
              </w:rPr>
              <w:br/>
            </w:r>
            <w:r w:rsidR="00670844" w:rsidRPr="00670844">
              <w:rPr>
                <w:lang w:val="nl-NL" w:bidi="ar-SA"/>
              </w:rPr>
              <w:t>Bekijk de foto’s op Hand-out 1.</w:t>
            </w:r>
            <w:r w:rsidRPr="001519F8">
              <w:rPr>
                <w:lang w:val="nl-NL" w:bidi="ar-SA"/>
              </w:rPr>
              <w:t xml:space="preserve"> </w:t>
            </w:r>
          </w:p>
          <w:p w14:paraId="3A06BCB7" w14:textId="77777777" w:rsidR="008C6C8C" w:rsidRPr="001519F8" w:rsidRDefault="00670844" w:rsidP="00670844">
            <w:pPr>
              <w:numPr>
                <w:ilvl w:val="0"/>
                <w:numId w:val="31"/>
              </w:numPr>
              <w:rPr>
                <w:lang w:val="nl-NL" w:bidi="ar-SA"/>
              </w:rPr>
            </w:pPr>
            <w:r w:rsidRPr="00670844">
              <w:rPr>
                <w:lang w:val="nl-NL" w:bidi="ar-SA"/>
              </w:rPr>
              <w:t>Maak een lijst met dingen die u opvallen aan de situatie.</w:t>
            </w:r>
          </w:p>
          <w:p w14:paraId="2F82838F" w14:textId="77777777" w:rsidR="008C6C8C" w:rsidRPr="001519F8" w:rsidRDefault="00670844" w:rsidP="00670844">
            <w:pPr>
              <w:numPr>
                <w:ilvl w:val="0"/>
                <w:numId w:val="31"/>
              </w:numPr>
              <w:rPr>
                <w:lang w:val="nl-NL" w:bidi="ar-SA"/>
              </w:rPr>
            </w:pPr>
            <w:r w:rsidRPr="00670844">
              <w:rPr>
                <w:lang w:val="nl-NL" w:bidi="ar-SA"/>
              </w:rPr>
              <w:t>Welke vragen komen in u op?</w:t>
            </w:r>
          </w:p>
          <w:p w14:paraId="3CFDDEF0" w14:textId="77777777" w:rsidR="008C6C8C" w:rsidRPr="001519F8" w:rsidRDefault="00670844" w:rsidP="00670844">
            <w:pPr>
              <w:numPr>
                <w:ilvl w:val="0"/>
                <w:numId w:val="31"/>
              </w:numPr>
              <w:rPr>
                <w:lang w:val="nl-NL" w:bidi="ar-SA"/>
              </w:rPr>
            </w:pPr>
            <w:r w:rsidRPr="00670844">
              <w:rPr>
                <w:lang w:val="nl-NL" w:bidi="ar-SA"/>
              </w:rPr>
              <w:t>U kunt beginnen met het stellen van vragen die beginnen met:</w:t>
            </w:r>
            <w:r w:rsidR="008C6C8C" w:rsidRPr="001519F8">
              <w:rPr>
                <w:lang w:val="nl-NL" w:bidi="ar-SA"/>
              </w:rPr>
              <w:t xml:space="preserve"> </w:t>
            </w:r>
          </w:p>
          <w:p w14:paraId="725E7CCB" w14:textId="77777777" w:rsidR="008C6C8C" w:rsidRDefault="00670844" w:rsidP="00670844">
            <w:pPr>
              <w:numPr>
                <w:ilvl w:val="1"/>
                <w:numId w:val="31"/>
              </w:numPr>
              <w:rPr>
                <w:lang w:bidi="ar-SA"/>
              </w:rPr>
            </w:pPr>
            <w:r w:rsidRPr="00670844">
              <w:rPr>
                <w:lang w:val="nl-NL" w:bidi="ar-SA"/>
              </w:rPr>
              <w:t>Hoeveel …?</w:t>
            </w:r>
            <w:r w:rsidR="008C6C8C">
              <w:rPr>
                <w:lang w:bidi="ar-SA"/>
              </w:rPr>
              <w:t xml:space="preserve"> </w:t>
            </w:r>
          </w:p>
          <w:p w14:paraId="2DE66F42" w14:textId="77777777" w:rsidR="008C6C8C" w:rsidRPr="001519F8" w:rsidRDefault="00670844" w:rsidP="00670844">
            <w:pPr>
              <w:numPr>
                <w:ilvl w:val="1"/>
                <w:numId w:val="31"/>
              </w:numPr>
              <w:rPr>
                <w:lang w:val="nl-NL" w:bidi="ar-SA"/>
              </w:rPr>
            </w:pPr>
            <w:r w:rsidRPr="00670844">
              <w:rPr>
                <w:lang w:val="nl-NL" w:bidi="ar-SA"/>
              </w:rPr>
              <w:t>Wat zou er gebeuren als …?</w:t>
            </w:r>
          </w:p>
          <w:p w14:paraId="7C470606" w14:textId="77777777" w:rsidR="008C6C8C" w:rsidRPr="001519F8" w:rsidRDefault="00670844" w:rsidP="00670844">
            <w:pPr>
              <w:numPr>
                <w:ilvl w:val="0"/>
                <w:numId w:val="31"/>
              </w:numPr>
              <w:rPr>
                <w:lang w:val="nl-NL" w:bidi="ar-SA"/>
              </w:rPr>
            </w:pPr>
            <w:r w:rsidRPr="00670844">
              <w:rPr>
                <w:lang w:val="nl-NL" w:bidi="ar-SA"/>
              </w:rPr>
              <w:t>Neem nu een probleem en probeer het op te lossen.</w:t>
            </w:r>
            <w:r w:rsidR="008C6C8C" w:rsidRPr="001519F8">
              <w:rPr>
                <w:lang w:val="nl-NL" w:bidi="ar-SA"/>
              </w:rPr>
              <w:t xml:space="preserve"> </w:t>
            </w:r>
          </w:p>
          <w:p w14:paraId="4BBF0638" w14:textId="77777777" w:rsidR="008C6C8C" w:rsidRPr="001519F8" w:rsidRDefault="008C6C8C" w:rsidP="008C6C8C">
            <w:pPr>
              <w:rPr>
                <w:lang w:val="nl-NL" w:bidi="ar-SA"/>
              </w:rPr>
            </w:pPr>
          </w:p>
        </w:tc>
      </w:tr>
    </w:tbl>
    <w:p w14:paraId="160F7A3A" w14:textId="77777777" w:rsidR="008C6C8C" w:rsidRDefault="008C6C8C" w:rsidP="008C6C8C">
      <w:r w:rsidRPr="001519F8">
        <w:rPr>
          <w:lang w:val="nl-NL"/>
        </w:rPr>
        <w:br/>
      </w:r>
      <w:r w:rsidR="00670844" w:rsidRPr="00670844">
        <w:rPr>
          <w:lang w:val="nl-NL"/>
        </w:rPr>
        <w:t xml:space="preserve">Vraag de docenten om een aantal van de vragen die ze geformuleerd hebben te delen </w:t>
      </w:r>
      <w:r w:rsidR="00997887">
        <w:rPr>
          <w:lang w:val="nl-NL"/>
        </w:rPr>
        <w:t xml:space="preserve">met de groep </w:t>
      </w:r>
      <w:r w:rsidR="00670844" w:rsidRPr="00670844">
        <w:rPr>
          <w:lang w:val="nl-NL"/>
        </w:rPr>
        <w:t>nadat ze beide situaties onderzocht hebben.</w:t>
      </w:r>
      <w:r w:rsidRPr="001519F8">
        <w:rPr>
          <w:lang w:val="nl-NL"/>
        </w:rPr>
        <w:t xml:space="preserve"> </w:t>
      </w:r>
      <w:r w:rsidR="00670844" w:rsidRPr="00670844">
        <w:rPr>
          <w:lang w:val="nl-NL"/>
        </w:rPr>
        <w:t>De volgende selectie kwam bijvoorbeeld van één groep:</w:t>
      </w:r>
      <w:r w:rsidRPr="006E30C5">
        <w:t xml:space="preserve"> </w:t>
      </w:r>
    </w:p>
    <w:p w14:paraId="6AD0CF1F" w14:textId="77777777" w:rsidR="008C6C8C" w:rsidRDefault="008C6C8C" w:rsidP="008C6C8C"/>
    <w:p w14:paraId="67A6C01C" w14:textId="77777777" w:rsidR="008C6C8C" w:rsidRPr="00F74F3A" w:rsidRDefault="00670844" w:rsidP="008C6C8C">
      <w:pPr>
        <w:rPr>
          <w:sz w:val="20"/>
        </w:rPr>
      </w:pPr>
      <w:r w:rsidRPr="00670844">
        <w:rPr>
          <w:sz w:val="20"/>
          <w:lang w:val="nl-NL"/>
        </w:rPr>
        <w:t>Domino’s:</w:t>
      </w:r>
      <w:r w:rsidR="008C6C8C" w:rsidRPr="00F74F3A">
        <w:rPr>
          <w:sz w:val="20"/>
        </w:rPr>
        <w:t xml:space="preserve"> </w:t>
      </w:r>
      <w:r w:rsidR="008C6C8C" w:rsidRPr="00F74F3A">
        <w:rPr>
          <w:sz w:val="20"/>
        </w:rPr>
        <w:tab/>
      </w:r>
    </w:p>
    <w:p w14:paraId="0324E916" w14:textId="77777777" w:rsidR="008C6C8C" w:rsidRPr="00670844" w:rsidRDefault="00670844" w:rsidP="00670844">
      <w:pPr>
        <w:numPr>
          <w:ilvl w:val="0"/>
          <w:numId w:val="40"/>
        </w:numPr>
        <w:rPr>
          <w:sz w:val="20"/>
        </w:rPr>
      </w:pPr>
      <w:r w:rsidRPr="00670844">
        <w:rPr>
          <w:sz w:val="20"/>
          <w:lang w:val="nl-NL"/>
        </w:rPr>
        <w:t>Welke domino ontbreekt er?</w:t>
      </w:r>
    </w:p>
    <w:p w14:paraId="3A0EAE95" w14:textId="77777777" w:rsidR="008C6C8C" w:rsidRPr="001519F8" w:rsidRDefault="00670844" w:rsidP="00670844">
      <w:pPr>
        <w:numPr>
          <w:ilvl w:val="0"/>
          <w:numId w:val="40"/>
        </w:numPr>
        <w:rPr>
          <w:sz w:val="20"/>
          <w:lang w:val="nl-NL"/>
        </w:rPr>
      </w:pPr>
      <w:r w:rsidRPr="00670844">
        <w:rPr>
          <w:sz w:val="20"/>
          <w:lang w:val="nl-NL"/>
        </w:rPr>
        <w:t>Hoe kunt u de domino’s systematisch ordenen?</w:t>
      </w:r>
    </w:p>
    <w:p w14:paraId="604C6FCF" w14:textId="77777777" w:rsidR="008C6C8C" w:rsidRPr="001519F8" w:rsidRDefault="00670844" w:rsidP="00670844">
      <w:pPr>
        <w:numPr>
          <w:ilvl w:val="0"/>
          <w:numId w:val="40"/>
        </w:numPr>
        <w:rPr>
          <w:sz w:val="20"/>
          <w:lang w:val="nl-NL"/>
        </w:rPr>
      </w:pPr>
      <w:r w:rsidRPr="00670844">
        <w:rPr>
          <w:sz w:val="20"/>
          <w:lang w:val="nl-NL"/>
        </w:rPr>
        <w:t>Kunt u een ketting of een cirkel maken met de complete set?</w:t>
      </w:r>
      <w:r w:rsidR="008C6C8C" w:rsidRPr="001519F8">
        <w:rPr>
          <w:sz w:val="20"/>
          <w:lang w:val="nl-NL"/>
        </w:rPr>
        <w:t xml:space="preserve"> </w:t>
      </w:r>
    </w:p>
    <w:p w14:paraId="6F6A3555" w14:textId="77777777" w:rsidR="008C6C8C" w:rsidRPr="001519F8" w:rsidRDefault="00670844" w:rsidP="00670844">
      <w:pPr>
        <w:numPr>
          <w:ilvl w:val="0"/>
          <w:numId w:val="40"/>
        </w:numPr>
        <w:rPr>
          <w:sz w:val="20"/>
          <w:lang w:val="nl-NL"/>
        </w:rPr>
      </w:pPr>
      <w:r w:rsidRPr="00670844">
        <w:rPr>
          <w:sz w:val="20"/>
          <w:lang w:val="nl-NL"/>
        </w:rPr>
        <w:t>Hoeveel stippen zijn er in een complete set?</w:t>
      </w:r>
      <w:r w:rsidR="008C6C8C" w:rsidRPr="001519F8">
        <w:rPr>
          <w:sz w:val="20"/>
          <w:lang w:val="nl-NL"/>
        </w:rPr>
        <w:t xml:space="preserve"> </w:t>
      </w:r>
      <w:r w:rsidRPr="00670844">
        <w:rPr>
          <w:sz w:val="20"/>
          <w:lang w:val="nl-NL"/>
        </w:rPr>
        <w:t>Wat is een snelle manier om ze te tellen?</w:t>
      </w:r>
    </w:p>
    <w:p w14:paraId="588CF59D" w14:textId="77777777" w:rsidR="008C6C8C" w:rsidRPr="001519F8" w:rsidRDefault="00670844" w:rsidP="00670844">
      <w:pPr>
        <w:numPr>
          <w:ilvl w:val="0"/>
          <w:numId w:val="40"/>
        </w:numPr>
        <w:rPr>
          <w:sz w:val="20"/>
          <w:lang w:val="nl-NL"/>
        </w:rPr>
      </w:pPr>
      <w:r w:rsidRPr="00670844">
        <w:rPr>
          <w:sz w:val="20"/>
          <w:lang w:val="nl-NL"/>
        </w:rPr>
        <w:t>Hoeveel domino’s zijn er in een complete set van (1,1) tot (</w:t>
      </w:r>
      <w:r w:rsidRPr="00670844">
        <w:rPr>
          <w:i/>
          <w:sz w:val="20"/>
          <w:lang w:val="nl-NL"/>
        </w:rPr>
        <w:t>n,n</w:t>
      </w:r>
      <w:r w:rsidRPr="00670844">
        <w:rPr>
          <w:sz w:val="20"/>
          <w:lang w:val="nl-NL"/>
        </w:rPr>
        <w:t>)?</w:t>
      </w:r>
    </w:p>
    <w:p w14:paraId="32B76C11" w14:textId="77777777" w:rsidR="008C6C8C" w:rsidRPr="00F74F3A" w:rsidRDefault="00670844" w:rsidP="008C6C8C">
      <w:pPr>
        <w:rPr>
          <w:sz w:val="20"/>
        </w:rPr>
      </w:pPr>
      <w:r w:rsidRPr="00670844">
        <w:rPr>
          <w:sz w:val="20"/>
          <w:lang w:val="nl-NL"/>
        </w:rPr>
        <w:t>Kalender:</w:t>
      </w:r>
      <w:r w:rsidR="008C6C8C" w:rsidRPr="00F74F3A">
        <w:rPr>
          <w:sz w:val="20"/>
        </w:rPr>
        <w:t xml:space="preserve"> </w:t>
      </w:r>
      <w:r w:rsidR="008C6C8C" w:rsidRPr="00F74F3A">
        <w:rPr>
          <w:sz w:val="20"/>
        </w:rPr>
        <w:tab/>
      </w:r>
    </w:p>
    <w:p w14:paraId="41B98E75" w14:textId="77777777" w:rsidR="008C6C8C" w:rsidRPr="001519F8" w:rsidRDefault="00670844" w:rsidP="00670844">
      <w:pPr>
        <w:numPr>
          <w:ilvl w:val="0"/>
          <w:numId w:val="41"/>
        </w:numPr>
        <w:rPr>
          <w:sz w:val="20"/>
          <w:lang w:val="nl-NL"/>
        </w:rPr>
      </w:pPr>
      <w:r w:rsidRPr="00670844">
        <w:rPr>
          <w:sz w:val="20"/>
          <w:lang w:val="nl-NL"/>
        </w:rPr>
        <w:t>Hoe zijn de nummers verdeeld over de kubussen?</w:t>
      </w:r>
    </w:p>
    <w:p w14:paraId="069B06E2" w14:textId="77777777" w:rsidR="008C6C8C" w:rsidRPr="001519F8" w:rsidRDefault="00670844" w:rsidP="00670844">
      <w:pPr>
        <w:numPr>
          <w:ilvl w:val="0"/>
          <w:numId w:val="41"/>
        </w:numPr>
        <w:rPr>
          <w:sz w:val="20"/>
          <w:lang w:val="nl-NL"/>
        </w:rPr>
      </w:pPr>
      <w:r w:rsidRPr="00670844">
        <w:rPr>
          <w:sz w:val="20"/>
          <w:lang w:val="nl-NL"/>
        </w:rPr>
        <w:t>Kunt u een schema tekenen en de kubus maken?</w:t>
      </w:r>
    </w:p>
    <w:p w14:paraId="0463C08E" w14:textId="77777777" w:rsidR="008C6C8C" w:rsidRPr="001519F8" w:rsidRDefault="00670844" w:rsidP="00670844">
      <w:pPr>
        <w:numPr>
          <w:ilvl w:val="0"/>
          <w:numId w:val="41"/>
        </w:numPr>
        <w:rPr>
          <w:sz w:val="20"/>
          <w:lang w:val="nl-NL"/>
        </w:rPr>
      </w:pPr>
      <w:r w:rsidRPr="00670844">
        <w:rPr>
          <w:sz w:val="20"/>
          <w:lang w:val="nl-NL"/>
        </w:rPr>
        <w:t>Welke onmogelijke datums kunnen gemaakt worden met deze kubussen?</w:t>
      </w:r>
    </w:p>
    <w:p w14:paraId="01DEC0C3" w14:textId="77777777" w:rsidR="008C6C8C" w:rsidRPr="00F74F3A" w:rsidRDefault="00670844" w:rsidP="008C6C8C">
      <w:pPr>
        <w:rPr>
          <w:sz w:val="20"/>
        </w:rPr>
      </w:pPr>
      <w:r w:rsidRPr="00670844">
        <w:rPr>
          <w:sz w:val="20"/>
          <w:lang w:val="nl-NL"/>
        </w:rPr>
        <w:t>Stapel tonnen</w:t>
      </w:r>
      <w:r w:rsidR="00640E68">
        <w:rPr>
          <w:sz w:val="20"/>
          <w:lang w:val="nl-NL"/>
        </w:rPr>
        <w:t>:</w:t>
      </w:r>
    </w:p>
    <w:p w14:paraId="59959CA8" w14:textId="77777777" w:rsidR="008C6C8C" w:rsidRPr="001519F8" w:rsidRDefault="00670844" w:rsidP="00670844">
      <w:pPr>
        <w:numPr>
          <w:ilvl w:val="0"/>
          <w:numId w:val="42"/>
        </w:numPr>
        <w:rPr>
          <w:sz w:val="20"/>
          <w:lang w:val="nl-NL"/>
        </w:rPr>
      </w:pPr>
      <w:r w:rsidRPr="00670844">
        <w:rPr>
          <w:sz w:val="20"/>
          <w:lang w:val="nl-NL"/>
        </w:rPr>
        <w:t>Hoeveel tonnen zijn er in de stapel?</w:t>
      </w:r>
    </w:p>
    <w:p w14:paraId="5BA7AC21" w14:textId="77777777" w:rsidR="008C6C8C" w:rsidRPr="0053754F" w:rsidRDefault="00670844" w:rsidP="0053754F">
      <w:pPr>
        <w:numPr>
          <w:ilvl w:val="0"/>
          <w:numId w:val="42"/>
        </w:numPr>
        <w:rPr>
          <w:sz w:val="20"/>
        </w:rPr>
      </w:pPr>
      <w:r w:rsidRPr="0053754F">
        <w:rPr>
          <w:sz w:val="20"/>
          <w:lang w:val="nl-NL"/>
        </w:rPr>
        <w:t>Als u een grotere stapel maakt 4,5, …</w:t>
      </w:r>
      <w:r w:rsidR="008C6C8C" w:rsidRPr="001519F8">
        <w:rPr>
          <w:sz w:val="20"/>
          <w:lang w:val="nl-NL"/>
        </w:rPr>
        <w:t xml:space="preserve">  </w:t>
      </w:r>
      <w:r w:rsidR="00640E68">
        <w:rPr>
          <w:sz w:val="20"/>
          <w:lang w:val="nl-NL"/>
        </w:rPr>
        <w:t>t</w:t>
      </w:r>
      <w:r w:rsidRPr="0053754F">
        <w:rPr>
          <w:sz w:val="20"/>
          <w:lang w:val="nl-NL"/>
        </w:rPr>
        <w:t>onnen hoog, hoeveel tonnen heeft u dan nodig?</w:t>
      </w:r>
      <w:r w:rsidR="008C6C8C" w:rsidRPr="001519F8">
        <w:rPr>
          <w:sz w:val="20"/>
          <w:lang w:val="nl-NL"/>
        </w:rPr>
        <w:t xml:space="preserve"> </w:t>
      </w:r>
      <w:r w:rsidRPr="0053754F">
        <w:rPr>
          <w:sz w:val="20"/>
          <w:lang w:val="nl-NL"/>
        </w:rPr>
        <w:t>Conclusie?</w:t>
      </w:r>
    </w:p>
    <w:p w14:paraId="4A834953" w14:textId="77777777" w:rsidR="008C6C8C" w:rsidRPr="001519F8" w:rsidRDefault="0053754F" w:rsidP="0053754F">
      <w:pPr>
        <w:numPr>
          <w:ilvl w:val="0"/>
          <w:numId w:val="42"/>
        </w:numPr>
        <w:rPr>
          <w:sz w:val="20"/>
          <w:lang w:val="nl-NL"/>
        </w:rPr>
      </w:pPr>
      <w:r w:rsidRPr="0053754F">
        <w:rPr>
          <w:sz w:val="20"/>
          <w:lang w:val="nl-NL"/>
        </w:rPr>
        <w:t>Hoe zou u deze tonnen nog meer kunnen stapelen?</w:t>
      </w:r>
      <w:r w:rsidR="008C6C8C" w:rsidRPr="001519F8">
        <w:rPr>
          <w:sz w:val="20"/>
          <w:lang w:val="nl-NL"/>
        </w:rPr>
        <w:t xml:space="preserve"> </w:t>
      </w:r>
      <w:r w:rsidRPr="0053754F">
        <w:rPr>
          <w:sz w:val="20"/>
          <w:lang w:val="nl-NL"/>
        </w:rPr>
        <w:t>Welke piramides zijn verder mogelijk?</w:t>
      </w:r>
    </w:p>
    <w:p w14:paraId="29A0DF1A" w14:textId="77777777" w:rsidR="008C6C8C" w:rsidRPr="00F74F3A" w:rsidRDefault="0053754F" w:rsidP="008C6C8C">
      <w:pPr>
        <w:rPr>
          <w:sz w:val="20"/>
        </w:rPr>
      </w:pPr>
      <w:r w:rsidRPr="0053754F">
        <w:rPr>
          <w:sz w:val="20"/>
          <w:lang w:val="nl-NL"/>
        </w:rPr>
        <w:t>Een stoep in Duitsland</w:t>
      </w:r>
      <w:r w:rsidR="00640E68">
        <w:rPr>
          <w:sz w:val="20"/>
          <w:lang w:val="nl-NL"/>
        </w:rPr>
        <w:t>:</w:t>
      </w:r>
    </w:p>
    <w:p w14:paraId="1B9BBC25" w14:textId="77777777" w:rsidR="008C6C8C" w:rsidRPr="001519F8" w:rsidRDefault="0053754F" w:rsidP="0053754F">
      <w:pPr>
        <w:numPr>
          <w:ilvl w:val="0"/>
          <w:numId w:val="43"/>
        </w:numPr>
        <w:rPr>
          <w:sz w:val="20"/>
          <w:lang w:val="nl-NL"/>
        </w:rPr>
      </w:pPr>
      <w:r w:rsidRPr="0053754F">
        <w:rPr>
          <w:sz w:val="20"/>
          <w:lang w:val="nl-NL"/>
        </w:rPr>
        <w:t>Zijn alle stoeptegels identiek?</w:t>
      </w:r>
      <w:r w:rsidR="008C6C8C" w:rsidRPr="001519F8">
        <w:rPr>
          <w:sz w:val="20"/>
          <w:lang w:val="nl-NL"/>
        </w:rPr>
        <w:t xml:space="preserve"> </w:t>
      </w:r>
      <w:r w:rsidRPr="0053754F">
        <w:rPr>
          <w:sz w:val="20"/>
          <w:lang w:val="nl-NL"/>
        </w:rPr>
        <w:t>Welke vorm hebben zij?</w:t>
      </w:r>
      <w:r w:rsidR="008C6C8C" w:rsidRPr="001519F8">
        <w:rPr>
          <w:sz w:val="20"/>
          <w:lang w:val="nl-NL"/>
        </w:rPr>
        <w:t xml:space="preserve"> </w:t>
      </w:r>
      <w:r w:rsidRPr="0053754F">
        <w:rPr>
          <w:sz w:val="20"/>
          <w:lang w:val="nl-NL"/>
        </w:rPr>
        <w:t>Kunt u er een hoek uithalen?</w:t>
      </w:r>
    </w:p>
    <w:p w14:paraId="408D86CC" w14:textId="77777777" w:rsidR="008C6C8C" w:rsidRPr="001519F8" w:rsidRDefault="0053754F" w:rsidP="0053754F">
      <w:pPr>
        <w:numPr>
          <w:ilvl w:val="0"/>
          <w:numId w:val="43"/>
        </w:numPr>
        <w:rPr>
          <w:sz w:val="20"/>
          <w:lang w:val="nl-NL"/>
        </w:rPr>
      </w:pPr>
      <w:r w:rsidRPr="0053754F">
        <w:rPr>
          <w:sz w:val="20"/>
          <w:lang w:val="nl-NL"/>
        </w:rPr>
        <w:t>Kunt u één van de tegels accuraat natekenen?</w:t>
      </w:r>
    </w:p>
    <w:p w14:paraId="10791229" w14:textId="77777777" w:rsidR="008C6C8C" w:rsidRPr="001519F8" w:rsidRDefault="0053754F" w:rsidP="0053754F">
      <w:pPr>
        <w:numPr>
          <w:ilvl w:val="0"/>
          <w:numId w:val="43"/>
        </w:numPr>
        <w:rPr>
          <w:sz w:val="20"/>
          <w:lang w:val="nl-NL"/>
        </w:rPr>
      </w:pPr>
      <w:r w:rsidRPr="0053754F">
        <w:rPr>
          <w:sz w:val="20"/>
          <w:lang w:val="nl-NL"/>
        </w:rPr>
        <w:t xml:space="preserve">Kunt u andere </w:t>
      </w:r>
      <w:r w:rsidR="00997887">
        <w:rPr>
          <w:sz w:val="20"/>
          <w:lang w:val="nl-NL"/>
        </w:rPr>
        <w:t>vijfhoeken</w:t>
      </w:r>
      <w:r w:rsidRPr="0053754F">
        <w:rPr>
          <w:sz w:val="20"/>
          <w:lang w:val="nl-NL"/>
        </w:rPr>
        <w:t xml:space="preserve"> vinden </w:t>
      </w:r>
      <w:r w:rsidR="004F7601">
        <w:rPr>
          <w:sz w:val="20"/>
          <w:lang w:val="nl-NL"/>
        </w:rPr>
        <w:t>in</w:t>
      </w:r>
      <w:r w:rsidRPr="0053754F">
        <w:rPr>
          <w:sz w:val="20"/>
          <w:lang w:val="nl-NL"/>
        </w:rPr>
        <w:t xml:space="preserve"> het mozaïek </w:t>
      </w:r>
      <w:r w:rsidR="004F7601">
        <w:rPr>
          <w:sz w:val="20"/>
          <w:lang w:val="nl-NL"/>
        </w:rPr>
        <w:t>vin</w:t>
      </w:r>
      <w:r w:rsidRPr="0053754F">
        <w:rPr>
          <w:sz w:val="20"/>
          <w:lang w:val="nl-NL"/>
        </w:rPr>
        <w:t>den?</w:t>
      </w:r>
    </w:p>
    <w:p w14:paraId="0FBA5E67" w14:textId="77777777" w:rsidR="008C6C8C" w:rsidRPr="00F74F3A" w:rsidRDefault="0053754F" w:rsidP="008C6C8C">
      <w:pPr>
        <w:rPr>
          <w:sz w:val="20"/>
        </w:rPr>
      </w:pPr>
      <w:r w:rsidRPr="0053754F">
        <w:rPr>
          <w:sz w:val="20"/>
          <w:lang w:val="nl-NL"/>
        </w:rPr>
        <w:t>Driewieler met vierkante wielen</w:t>
      </w:r>
      <w:r w:rsidR="00640E68">
        <w:rPr>
          <w:sz w:val="20"/>
          <w:lang w:val="nl-NL"/>
        </w:rPr>
        <w:t>:</w:t>
      </w:r>
    </w:p>
    <w:p w14:paraId="7BC44F09" w14:textId="77777777" w:rsidR="008C6C8C" w:rsidRPr="001519F8" w:rsidRDefault="0053754F" w:rsidP="0053754F">
      <w:pPr>
        <w:numPr>
          <w:ilvl w:val="0"/>
          <w:numId w:val="44"/>
        </w:numPr>
        <w:rPr>
          <w:sz w:val="20"/>
          <w:lang w:val="nl-NL"/>
        </w:rPr>
      </w:pPr>
      <w:r w:rsidRPr="0053754F">
        <w:rPr>
          <w:sz w:val="20"/>
          <w:lang w:val="nl-NL"/>
        </w:rPr>
        <w:t>Doet de driewieler het probleemloos?</w:t>
      </w:r>
      <w:r w:rsidR="008C6C8C" w:rsidRPr="001519F8">
        <w:rPr>
          <w:sz w:val="20"/>
          <w:lang w:val="nl-NL"/>
        </w:rPr>
        <w:t xml:space="preserve"> </w:t>
      </w:r>
      <w:r w:rsidR="00640E68">
        <w:rPr>
          <w:sz w:val="20"/>
          <w:lang w:val="nl-NL"/>
        </w:rPr>
        <w:t>Kunt u een vereenvoudigd</w:t>
      </w:r>
      <w:r w:rsidRPr="0053754F">
        <w:rPr>
          <w:sz w:val="20"/>
          <w:lang w:val="nl-NL"/>
        </w:rPr>
        <w:t xml:space="preserve"> model maken?</w:t>
      </w:r>
      <w:r w:rsidR="008C6C8C" w:rsidRPr="001519F8">
        <w:rPr>
          <w:sz w:val="20"/>
          <w:lang w:val="nl-NL"/>
        </w:rPr>
        <w:t xml:space="preserve"> </w:t>
      </w:r>
    </w:p>
    <w:p w14:paraId="35190042" w14:textId="77777777" w:rsidR="008C6C8C" w:rsidRPr="001519F8" w:rsidRDefault="0053754F" w:rsidP="0053754F">
      <w:pPr>
        <w:numPr>
          <w:ilvl w:val="0"/>
          <w:numId w:val="44"/>
        </w:numPr>
        <w:rPr>
          <w:sz w:val="20"/>
          <w:lang w:val="nl-NL"/>
        </w:rPr>
      </w:pPr>
      <w:r w:rsidRPr="0053754F">
        <w:rPr>
          <w:sz w:val="20"/>
          <w:lang w:val="nl-NL"/>
        </w:rPr>
        <w:t>Wat is de hoogte van elke ‘hobbel’ op het traject?</w:t>
      </w:r>
    </w:p>
    <w:p w14:paraId="1B2BC4B6" w14:textId="77777777" w:rsidR="008C6C8C" w:rsidRPr="001519F8" w:rsidRDefault="0053754F" w:rsidP="0053754F">
      <w:pPr>
        <w:numPr>
          <w:ilvl w:val="0"/>
          <w:numId w:val="44"/>
        </w:numPr>
        <w:rPr>
          <w:sz w:val="20"/>
          <w:lang w:val="nl-NL"/>
        </w:rPr>
      </w:pPr>
      <w:r w:rsidRPr="0053754F">
        <w:rPr>
          <w:sz w:val="20"/>
          <w:lang w:val="nl-NL"/>
        </w:rPr>
        <w:t>Kunt u de vorm van de ‘hobbelige weg’ accuraat tekenen?</w:t>
      </w:r>
    </w:p>
    <w:p w14:paraId="792640B2" w14:textId="77777777" w:rsidR="008C6C8C" w:rsidRPr="001519F8" w:rsidRDefault="00B04F13" w:rsidP="00B04F13">
      <w:pPr>
        <w:numPr>
          <w:ilvl w:val="0"/>
          <w:numId w:val="44"/>
        </w:numPr>
        <w:rPr>
          <w:sz w:val="20"/>
          <w:lang w:val="nl-NL"/>
        </w:rPr>
      </w:pPr>
      <w:r w:rsidRPr="00B04F13">
        <w:rPr>
          <w:sz w:val="20"/>
          <w:lang w:val="nl-NL"/>
        </w:rPr>
        <w:t>Wat zou er gebeuren indien u driehoekige of zeshoekige wielen zou hebben?</w:t>
      </w:r>
    </w:p>
    <w:p w14:paraId="4B8CF0EA" w14:textId="77777777" w:rsidR="008C6C8C" w:rsidRPr="00F74F3A" w:rsidRDefault="00B04F13" w:rsidP="008C6C8C">
      <w:pPr>
        <w:rPr>
          <w:sz w:val="20"/>
        </w:rPr>
      </w:pPr>
      <w:r w:rsidRPr="00B04F13">
        <w:rPr>
          <w:sz w:val="20"/>
          <w:lang w:val="nl-NL"/>
        </w:rPr>
        <w:t>Matroesjka’s</w:t>
      </w:r>
      <w:r w:rsidR="00640E68">
        <w:rPr>
          <w:sz w:val="20"/>
          <w:lang w:val="nl-NL"/>
        </w:rPr>
        <w:t>:</w:t>
      </w:r>
    </w:p>
    <w:p w14:paraId="79030B69" w14:textId="77777777" w:rsidR="008C6C8C" w:rsidRPr="00B04F13" w:rsidRDefault="00B04F13" w:rsidP="00B04F13">
      <w:pPr>
        <w:numPr>
          <w:ilvl w:val="0"/>
          <w:numId w:val="45"/>
        </w:numPr>
        <w:rPr>
          <w:sz w:val="20"/>
        </w:rPr>
      </w:pPr>
      <w:r w:rsidRPr="00B04F13">
        <w:rPr>
          <w:sz w:val="20"/>
          <w:lang w:val="nl-NL"/>
        </w:rPr>
        <w:t>Ligt de bovenkant van de hoofden op een rechte lijn?</w:t>
      </w:r>
      <w:r w:rsidR="008C6C8C" w:rsidRPr="001519F8">
        <w:rPr>
          <w:sz w:val="20"/>
          <w:lang w:val="nl-NL"/>
        </w:rPr>
        <w:t xml:space="preserve"> </w:t>
      </w:r>
      <w:r w:rsidRPr="00B04F13">
        <w:rPr>
          <w:sz w:val="20"/>
          <w:lang w:val="nl-NL"/>
        </w:rPr>
        <w:t>Wat vertelt dit u?</w:t>
      </w:r>
    </w:p>
    <w:p w14:paraId="04D9A326" w14:textId="77777777" w:rsidR="008C6C8C" w:rsidRPr="001519F8" w:rsidRDefault="00B04F13" w:rsidP="00B04F13">
      <w:pPr>
        <w:numPr>
          <w:ilvl w:val="0"/>
          <w:numId w:val="45"/>
        </w:numPr>
        <w:rPr>
          <w:sz w:val="20"/>
          <w:lang w:val="nl-NL"/>
        </w:rPr>
      </w:pPr>
      <w:r w:rsidRPr="00B04F13">
        <w:rPr>
          <w:sz w:val="20"/>
          <w:lang w:val="nl-NL"/>
        </w:rPr>
        <w:t>Indien u grotere poppen aan deze set toe zou willen voegen – hoe groot zouden zij dan moeten zijn?</w:t>
      </w:r>
    </w:p>
    <w:p w14:paraId="2C54A0C7" w14:textId="77777777" w:rsidR="008C6C8C" w:rsidRPr="001519F8" w:rsidRDefault="008C6C8C" w:rsidP="008C6C8C">
      <w:pPr>
        <w:rPr>
          <w:sz w:val="20"/>
          <w:lang w:val="nl-NL"/>
        </w:rPr>
      </w:pPr>
    </w:p>
    <w:p w14:paraId="45A8C012" w14:textId="77777777" w:rsidR="008C6C8C" w:rsidRPr="001519F8" w:rsidRDefault="00B04F13" w:rsidP="008C6C8C">
      <w:pPr>
        <w:rPr>
          <w:sz w:val="20"/>
          <w:lang w:val="nl-NL"/>
        </w:rPr>
      </w:pPr>
      <w:r w:rsidRPr="00B04F13">
        <w:rPr>
          <w:lang w:val="nl-NL"/>
        </w:rPr>
        <w:t>Vraag docenten om hun eigen foto’s mee te nemen naar een vervolgsessie en daar vragen bij te maken.</w:t>
      </w:r>
      <w:r w:rsidR="008C6C8C" w:rsidRPr="001519F8">
        <w:rPr>
          <w:lang w:val="nl-NL"/>
        </w:rPr>
        <w:t xml:space="preserve"> </w:t>
      </w:r>
      <w:r w:rsidRPr="00B04F13">
        <w:rPr>
          <w:lang w:val="nl-NL"/>
        </w:rPr>
        <w:t>Het maken van vragen is een zeer belangrijk onderdeel van onderzoekend leren.</w:t>
      </w:r>
      <w:r w:rsidR="008C6C8C" w:rsidRPr="001519F8">
        <w:rPr>
          <w:lang w:val="nl-NL"/>
        </w:rPr>
        <w:t xml:space="preserve"> </w:t>
      </w:r>
      <w:r w:rsidRPr="00B04F13">
        <w:rPr>
          <w:lang w:val="nl-NL"/>
        </w:rPr>
        <w:t>We zullen in een latere sessie zien hoe leerlingen aangemoedigd kunnen worden om hun eigen onderzoekende houding te ontwikkelen.</w:t>
      </w:r>
    </w:p>
    <w:p w14:paraId="75DD3AD8" w14:textId="77777777" w:rsidR="008C6C8C" w:rsidRPr="001519F8" w:rsidRDefault="00B04F13" w:rsidP="008C6C8C">
      <w:pPr>
        <w:pStyle w:val="Kop3"/>
        <w:rPr>
          <w:lang w:val="nl-NL"/>
        </w:rPr>
      </w:pPr>
      <w:r w:rsidRPr="00B04F13">
        <w:rPr>
          <w:lang w:val="nl-NL"/>
        </w:rPr>
        <w:lastRenderedPageBreak/>
        <w:t>Hand-out 3:</w:t>
      </w:r>
      <w:r w:rsidR="00F54930" w:rsidRPr="001519F8">
        <w:rPr>
          <w:lang w:val="nl-NL"/>
        </w:rPr>
        <w:t xml:space="preserve"> </w:t>
      </w:r>
      <w:r w:rsidRPr="00B04F13">
        <w:rPr>
          <w:lang w:val="nl-NL"/>
        </w:rPr>
        <w:t>Foto’s om te bestuderen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943"/>
        <w:gridCol w:w="4293"/>
      </w:tblGrid>
      <w:tr w:rsidR="008C6C8C" w:rsidRPr="00EA1C07" w14:paraId="5CC7BEB2" w14:textId="77777777" w:rsidTr="00B04F13">
        <w:trPr>
          <w:trHeight w:val="4124"/>
        </w:trPr>
        <w:tc>
          <w:tcPr>
            <w:tcW w:w="4618" w:type="dxa"/>
          </w:tcPr>
          <w:p w14:paraId="4327552C" w14:textId="77777777" w:rsidR="008C6C8C" w:rsidRDefault="00B04F13" w:rsidP="008C6C8C">
            <w:pPr>
              <w:pStyle w:val="Kop4"/>
              <w:outlineLvl w:val="3"/>
            </w:pPr>
            <w:r w:rsidRPr="00B04F13">
              <w:rPr>
                <w:lang w:val="nl-NL"/>
              </w:rPr>
              <w:t>Domino’s</w:t>
            </w:r>
          </w:p>
          <w:p w14:paraId="56FB579E" w14:textId="3A5DACE5" w:rsidR="008C6C8C" w:rsidRDefault="00A86211" w:rsidP="008C6C8C">
            <w:pPr>
              <w:pStyle w:val="Kop4"/>
              <w:jc w:val="center"/>
              <w:outlineLvl w:val="3"/>
            </w:pPr>
            <w:r>
              <w:rPr>
                <w:noProof/>
                <w:lang w:val="nl-NL" w:eastAsia="nl-NL"/>
              </w:rPr>
              <w:drawing>
                <wp:inline distT="0" distB="0" distL="0" distR="0" wp14:anchorId="1E8061FF" wp14:editId="20716C8A">
                  <wp:extent cx="2677160" cy="1776095"/>
                  <wp:effectExtent l="0" t="0" r="0" b="1905"/>
                  <wp:docPr id="3" name="Afbeelding 3" descr="Dom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ino2"/>
                          <pic:cNvPicPr>
                            <a:picLocks noChangeAspect="1" noChangeArrowheads="1"/>
                          </pic:cNvPicPr>
                        </pic:nvPicPr>
                        <pic:blipFill>
                          <a:blip r:embed="rId11">
                            <a:extLst>
                              <a:ext uri="{28A0092B-C50C-407E-A947-70E740481C1C}">
                                <a14:useLocalDpi xmlns:a14="http://schemas.microsoft.com/office/drawing/2010/main" val="0"/>
                              </a:ext>
                            </a:extLst>
                          </a:blip>
                          <a:srcRect b="11392"/>
                          <a:stretch>
                            <a:fillRect/>
                          </a:stretch>
                        </pic:blipFill>
                        <pic:spPr bwMode="auto">
                          <a:xfrm>
                            <a:off x="0" y="0"/>
                            <a:ext cx="2677160" cy="1776095"/>
                          </a:xfrm>
                          <a:prstGeom prst="rect">
                            <a:avLst/>
                          </a:prstGeom>
                          <a:noFill/>
                          <a:ln>
                            <a:noFill/>
                          </a:ln>
                        </pic:spPr>
                      </pic:pic>
                    </a:graphicData>
                  </a:graphic>
                </wp:inline>
              </w:drawing>
            </w:r>
          </w:p>
        </w:tc>
        <w:tc>
          <w:tcPr>
            <w:tcW w:w="4618" w:type="dxa"/>
          </w:tcPr>
          <w:p w14:paraId="035D320D" w14:textId="77777777" w:rsidR="008C6C8C" w:rsidRDefault="00B04F13" w:rsidP="008C6C8C">
            <w:pPr>
              <w:pStyle w:val="Kop4"/>
              <w:outlineLvl w:val="3"/>
            </w:pPr>
            <w:r w:rsidRPr="00B04F13">
              <w:rPr>
                <w:lang w:val="nl-NL"/>
              </w:rPr>
              <w:t>Kalender</w:t>
            </w:r>
          </w:p>
          <w:p w14:paraId="2955D48C" w14:textId="605BCE9A" w:rsidR="008C6C8C" w:rsidRDefault="00A86211" w:rsidP="008C6C8C">
            <w:pPr>
              <w:pStyle w:val="Kop4"/>
              <w:jc w:val="center"/>
              <w:outlineLvl w:val="3"/>
            </w:pPr>
            <w:r w:rsidRPr="00F74F3A">
              <w:rPr>
                <w:noProof/>
                <w:lang w:val="nl-NL" w:eastAsia="nl-NL"/>
              </w:rPr>
              <w:drawing>
                <wp:inline distT="0" distB="0" distL="0" distR="0" wp14:anchorId="3E3C35B9" wp14:editId="58AF83B0">
                  <wp:extent cx="2173605" cy="1828800"/>
                  <wp:effectExtent l="0" t="0" r="10795" b="0"/>
                  <wp:docPr id="4" name="Afbeelding 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3605" cy="1828800"/>
                          </a:xfrm>
                          <a:prstGeom prst="rect">
                            <a:avLst/>
                          </a:prstGeom>
                          <a:noFill/>
                          <a:ln>
                            <a:noFill/>
                          </a:ln>
                        </pic:spPr>
                      </pic:pic>
                    </a:graphicData>
                  </a:graphic>
                </wp:inline>
              </w:drawing>
            </w:r>
          </w:p>
        </w:tc>
      </w:tr>
      <w:tr w:rsidR="008C6C8C" w:rsidRPr="00EA1C07" w14:paraId="7C2009D5" w14:textId="77777777" w:rsidTr="00B04F13">
        <w:trPr>
          <w:trHeight w:val="4125"/>
        </w:trPr>
        <w:tc>
          <w:tcPr>
            <w:tcW w:w="4618" w:type="dxa"/>
          </w:tcPr>
          <w:p w14:paraId="75EBA993" w14:textId="77777777" w:rsidR="008C6C8C" w:rsidRDefault="00B04F13" w:rsidP="008C6C8C">
            <w:pPr>
              <w:pStyle w:val="Kop4"/>
              <w:outlineLvl w:val="3"/>
            </w:pPr>
            <w:r w:rsidRPr="00B04F13">
              <w:rPr>
                <w:lang w:val="nl-NL"/>
              </w:rPr>
              <w:t>Tonnen</w:t>
            </w:r>
          </w:p>
          <w:p w14:paraId="6CD5505B" w14:textId="5F7F3429" w:rsidR="008C6C8C" w:rsidRDefault="00A86211" w:rsidP="008C6C8C">
            <w:pPr>
              <w:pStyle w:val="Kop4"/>
              <w:jc w:val="center"/>
              <w:outlineLvl w:val="3"/>
            </w:pPr>
            <w:r>
              <w:rPr>
                <w:noProof/>
                <w:lang w:val="nl-NL" w:eastAsia="nl-NL"/>
              </w:rPr>
              <w:drawing>
                <wp:inline distT="0" distB="0" distL="0" distR="0" wp14:anchorId="26E5DBFE" wp14:editId="137736D5">
                  <wp:extent cx="1762760" cy="2093595"/>
                  <wp:effectExtent l="0" t="0" r="0" b="0"/>
                  <wp:docPr id="5" name="Afbeelding 5" descr="Barr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rel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760" cy="2093595"/>
                          </a:xfrm>
                          <a:prstGeom prst="rect">
                            <a:avLst/>
                          </a:prstGeom>
                          <a:noFill/>
                          <a:ln>
                            <a:noFill/>
                          </a:ln>
                        </pic:spPr>
                      </pic:pic>
                    </a:graphicData>
                  </a:graphic>
                </wp:inline>
              </w:drawing>
            </w:r>
          </w:p>
        </w:tc>
        <w:tc>
          <w:tcPr>
            <w:tcW w:w="4618" w:type="dxa"/>
          </w:tcPr>
          <w:p w14:paraId="4E7898E3" w14:textId="77777777" w:rsidR="008C6C8C" w:rsidRDefault="00B04F13" w:rsidP="008C6C8C">
            <w:pPr>
              <w:pStyle w:val="Kop4"/>
              <w:outlineLvl w:val="3"/>
            </w:pPr>
            <w:r w:rsidRPr="00B04F13">
              <w:rPr>
                <w:lang w:val="nl-NL"/>
              </w:rPr>
              <w:t>Een stoep in Duitsland</w:t>
            </w:r>
          </w:p>
          <w:p w14:paraId="038E109D" w14:textId="2D26D1C2" w:rsidR="008C6C8C" w:rsidRDefault="00A86211" w:rsidP="008C6C8C">
            <w:pPr>
              <w:pStyle w:val="Kop4"/>
              <w:outlineLvl w:val="3"/>
            </w:pPr>
            <w:r w:rsidRPr="00F74F3A">
              <w:rPr>
                <w:noProof/>
                <w:lang w:val="nl-NL" w:eastAsia="nl-NL"/>
              </w:rPr>
              <w:drawing>
                <wp:inline distT="0" distB="0" distL="0" distR="0" wp14:anchorId="5B355452" wp14:editId="78F01371">
                  <wp:extent cx="2610485" cy="1948180"/>
                  <wp:effectExtent l="0" t="0" r="5715" b="7620"/>
                  <wp:docPr id="6" name="Afbeelding 6" descr="Pave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vement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0485" cy="1948180"/>
                          </a:xfrm>
                          <a:prstGeom prst="rect">
                            <a:avLst/>
                          </a:prstGeom>
                          <a:noFill/>
                          <a:ln>
                            <a:noFill/>
                          </a:ln>
                        </pic:spPr>
                      </pic:pic>
                    </a:graphicData>
                  </a:graphic>
                </wp:inline>
              </w:drawing>
            </w:r>
          </w:p>
        </w:tc>
      </w:tr>
      <w:tr w:rsidR="008C6C8C" w:rsidRPr="00EA1C07" w14:paraId="1CC5242A" w14:textId="77777777" w:rsidTr="00B04F13">
        <w:trPr>
          <w:trHeight w:val="4125"/>
        </w:trPr>
        <w:tc>
          <w:tcPr>
            <w:tcW w:w="4618" w:type="dxa"/>
          </w:tcPr>
          <w:p w14:paraId="7426366C" w14:textId="77777777" w:rsidR="008C6C8C" w:rsidRDefault="00B04F13" w:rsidP="008C6C8C">
            <w:pPr>
              <w:pStyle w:val="Kop4"/>
              <w:outlineLvl w:val="3"/>
            </w:pPr>
            <w:r w:rsidRPr="00B04F13">
              <w:rPr>
                <w:lang w:val="nl-NL"/>
              </w:rPr>
              <w:t>Driewieler met vierkante wielen</w:t>
            </w:r>
          </w:p>
          <w:p w14:paraId="7902CBC9" w14:textId="5A8CE538" w:rsidR="008C6C8C" w:rsidRDefault="00A86211" w:rsidP="008C6C8C">
            <w:pPr>
              <w:pStyle w:val="Kop4"/>
              <w:outlineLvl w:val="3"/>
            </w:pPr>
            <w:r>
              <w:rPr>
                <w:noProof/>
                <w:lang w:val="nl-NL" w:eastAsia="nl-NL"/>
              </w:rPr>
              <w:drawing>
                <wp:inline distT="0" distB="0" distL="0" distR="0" wp14:anchorId="27F0BEB5" wp14:editId="3F5C7F50">
                  <wp:extent cx="3021330" cy="1828800"/>
                  <wp:effectExtent l="0" t="0" r="1270" b="0"/>
                  <wp:docPr id="7" name="Afbeelding 7" descr="Bike with square whe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ke with square wheels2"/>
                          <pic:cNvPicPr>
                            <a:picLocks noChangeAspect="1" noChangeArrowheads="1"/>
                          </pic:cNvPicPr>
                        </pic:nvPicPr>
                        <pic:blipFill>
                          <a:blip r:embed="rId15">
                            <a:extLst>
                              <a:ext uri="{28A0092B-C50C-407E-A947-70E740481C1C}">
                                <a14:useLocalDpi xmlns:a14="http://schemas.microsoft.com/office/drawing/2010/main" val="0"/>
                              </a:ext>
                            </a:extLst>
                          </a:blip>
                          <a:srcRect t="8574" r="12007" b="17683"/>
                          <a:stretch>
                            <a:fillRect/>
                          </a:stretch>
                        </pic:blipFill>
                        <pic:spPr bwMode="auto">
                          <a:xfrm>
                            <a:off x="0" y="0"/>
                            <a:ext cx="3021330" cy="1828800"/>
                          </a:xfrm>
                          <a:prstGeom prst="rect">
                            <a:avLst/>
                          </a:prstGeom>
                          <a:noFill/>
                          <a:ln>
                            <a:noFill/>
                          </a:ln>
                        </pic:spPr>
                      </pic:pic>
                    </a:graphicData>
                  </a:graphic>
                </wp:inline>
              </w:drawing>
            </w:r>
          </w:p>
        </w:tc>
        <w:tc>
          <w:tcPr>
            <w:tcW w:w="4618" w:type="dxa"/>
          </w:tcPr>
          <w:p w14:paraId="7B50D647" w14:textId="77777777" w:rsidR="008C6C8C" w:rsidRDefault="00B04F13" w:rsidP="008C6C8C">
            <w:pPr>
              <w:pStyle w:val="Kop4"/>
              <w:outlineLvl w:val="3"/>
            </w:pPr>
            <w:r w:rsidRPr="00B04F13">
              <w:rPr>
                <w:lang w:val="nl-NL"/>
              </w:rPr>
              <w:t>Matroesjka’s</w:t>
            </w:r>
          </w:p>
          <w:p w14:paraId="67395029" w14:textId="4C1AE0CD" w:rsidR="008C6C8C" w:rsidRDefault="00A86211" w:rsidP="008C6C8C">
            <w:pPr>
              <w:pStyle w:val="Kop4"/>
              <w:outlineLvl w:val="3"/>
            </w:pPr>
            <w:r w:rsidRPr="00F74F3A">
              <w:rPr>
                <w:noProof/>
                <w:lang w:val="nl-NL" w:eastAsia="nl-NL"/>
              </w:rPr>
              <w:drawing>
                <wp:inline distT="0" distB="0" distL="0" distR="0" wp14:anchorId="59D0F554" wp14:editId="19F0F605">
                  <wp:extent cx="2557780" cy="1828800"/>
                  <wp:effectExtent l="0" t="0" r="7620" b="0"/>
                  <wp:docPr id="8" name="Afbeelding 8" descr="Prag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gue2"/>
                          <pic:cNvPicPr>
                            <a:picLocks noChangeAspect="1" noChangeArrowheads="1"/>
                          </pic:cNvPicPr>
                        </pic:nvPicPr>
                        <pic:blipFill>
                          <a:blip r:embed="rId16">
                            <a:extLst>
                              <a:ext uri="{28A0092B-C50C-407E-A947-70E740481C1C}">
                                <a14:useLocalDpi xmlns:a14="http://schemas.microsoft.com/office/drawing/2010/main" val="0"/>
                              </a:ext>
                            </a:extLst>
                          </a:blip>
                          <a:srcRect l="7138" r="4674" b="25015"/>
                          <a:stretch>
                            <a:fillRect/>
                          </a:stretch>
                        </pic:blipFill>
                        <pic:spPr bwMode="auto">
                          <a:xfrm>
                            <a:off x="0" y="0"/>
                            <a:ext cx="2557780" cy="1828800"/>
                          </a:xfrm>
                          <a:prstGeom prst="rect">
                            <a:avLst/>
                          </a:prstGeom>
                          <a:noFill/>
                          <a:ln>
                            <a:noFill/>
                          </a:ln>
                        </pic:spPr>
                      </pic:pic>
                    </a:graphicData>
                  </a:graphic>
                </wp:inline>
              </w:drawing>
            </w:r>
          </w:p>
        </w:tc>
      </w:tr>
    </w:tbl>
    <w:p w14:paraId="52092EFB" w14:textId="77777777" w:rsidR="008C6C8C" w:rsidRDefault="008C6C8C" w:rsidP="008C6C8C">
      <w:pPr>
        <w:pStyle w:val="Kop3"/>
      </w:pPr>
    </w:p>
    <w:p w14:paraId="455C3736" w14:textId="77777777" w:rsidR="008C6C8C" w:rsidRPr="001519F8" w:rsidRDefault="008C6C8C" w:rsidP="008C6C8C">
      <w:pPr>
        <w:pStyle w:val="Kop2"/>
        <w:rPr>
          <w:lang w:val="nl-NL"/>
        </w:rPr>
      </w:pPr>
      <w:r w:rsidRPr="001519F8">
        <w:rPr>
          <w:lang w:val="nl-NL"/>
        </w:rPr>
        <w:br w:type="page"/>
      </w:r>
      <w:bookmarkStart w:id="4" w:name="_Toc138321787"/>
      <w:r w:rsidR="00B04F13" w:rsidRPr="00B04F13">
        <w:rPr>
          <w:lang w:val="nl-NL"/>
        </w:rPr>
        <w:lastRenderedPageBreak/>
        <w:t>ACTIVITEIT C:</w:t>
      </w:r>
      <w:bookmarkEnd w:id="4"/>
      <w:r w:rsidR="00392A1A" w:rsidRPr="001519F8">
        <w:rPr>
          <w:lang w:val="nl-NL"/>
        </w:rPr>
        <w:t xml:space="preserve"> </w:t>
      </w:r>
      <w:r w:rsidR="00B04F13" w:rsidRPr="00CD05E5">
        <w:rPr>
          <w:lang w:val="nl-NL"/>
        </w:rPr>
        <w:t>Observeer en analyseer een les</w:t>
      </w:r>
    </w:p>
    <w:p w14:paraId="7DBEFF43" w14:textId="77777777" w:rsidR="008C6C8C" w:rsidRPr="001519F8" w:rsidRDefault="00CD05E5" w:rsidP="008C6C8C">
      <w:pPr>
        <w:pStyle w:val="Kop4"/>
        <w:rPr>
          <w:lang w:val="nl-NL"/>
        </w:rPr>
      </w:pPr>
      <w:r w:rsidRPr="00CD05E5">
        <w:rPr>
          <w:lang w:val="nl-NL"/>
        </w:rPr>
        <w:t>Benodigde tijd:</w:t>
      </w:r>
      <w:r w:rsidR="008C6C8C" w:rsidRPr="001519F8">
        <w:rPr>
          <w:lang w:val="nl-NL"/>
        </w:rPr>
        <w:t xml:space="preserve"> </w:t>
      </w:r>
      <w:r w:rsidR="00997887">
        <w:rPr>
          <w:lang w:val="nl-NL"/>
        </w:rPr>
        <w:t>30 minuten</w:t>
      </w:r>
      <w:r w:rsidR="008C6C8C" w:rsidRPr="001519F8">
        <w:rPr>
          <w:lang w:val="nl-NL"/>
        </w:rPr>
        <w:t xml:space="preserve">  </w:t>
      </w:r>
    </w:p>
    <w:p w14:paraId="235395B8" w14:textId="77777777" w:rsidR="008C6C8C" w:rsidRPr="001519F8" w:rsidRDefault="003968F6" w:rsidP="008C6C8C">
      <w:pPr>
        <w:rPr>
          <w:lang w:val="nl-NL"/>
        </w:rPr>
      </w:pPr>
      <w:r w:rsidRPr="003968F6">
        <w:rPr>
          <w:lang w:val="nl-NL"/>
        </w:rPr>
        <w:t>We hebben twee video's van lessen voor docenten om te bekijken.</w:t>
      </w:r>
      <w:r w:rsidR="008C6C8C" w:rsidRPr="001519F8">
        <w:rPr>
          <w:lang w:val="nl-NL"/>
        </w:rPr>
        <w:t xml:space="preserve"> </w:t>
      </w:r>
    </w:p>
    <w:p w14:paraId="58A3685E" w14:textId="77777777" w:rsidR="008C6C8C" w:rsidRPr="001519F8" w:rsidRDefault="003968F6" w:rsidP="008C6C8C">
      <w:pPr>
        <w:rPr>
          <w:lang w:val="nl-NL"/>
        </w:rPr>
      </w:pPr>
      <w:r w:rsidRPr="003968F6">
        <w:rPr>
          <w:lang w:val="nl-NL"/>
        </w:rPr>
        <w:t>Kies één van beide.</w:t>
      </w:r>
      <w:r w:rsidR="008C6C8C" w:rsidRPr="001519F8">
        <w:rPr>
          <w:lang w:val="nl-NL"/>
        </w:rPr>
        <w:t xml:space="preserve"> </w:t>
      </w:r>
    </w:p>
    <w:p w14:paraId="0FE7C4A7" w14:textId="77777777" w:rsidR="008C6C8C" w:rsidRPr="001519F8" w:rsidRDefault="003968F6" w:rsidP="008C6C8C">
      <w:pPr>
        <w:rPr>
          <w:lang w:val="nl-NL"/>
        </w:rPr>
      </w:pPr>
      <w:r w:rsidRPr="003968F6">
        <w:rPr>
          <w:lang w:val="nl-NL"/>
        </w:rPr>
        <w:t>Één video gaat over het Spirolateral probleem van Activiteit A.</w:t>
      </w:r>
    </w:p>
    <w:p w14:paraId="497000BA" w14:textId="77777777" w:rsidR="008C6C8C" w:rsidRPr="001519F8" w:rsidRDefault="003968F6" w:rsidP="008C6C8C">
      <w:pPr>
        <w:rPr>
          <w:lang w:val="nl-NL"/>
        </w:rPr>
      </w:pPr>
      <w:r w:rsidRPr="003968F6">
        <w:rPr>
          <w:lang w:val="nl-NL"/>
        </w:rPr>
        <w:t xml:space="preserve">Één video maakt gebruik van de </w:t>
      </w:r>
      <w:r w:rsidR="00997887">
        <w:rPr>
          <w:lang w:val="nl-NL"/>
        </w:rPr>
        <w:t>‘bouw een s</w:t>
      </w:r>
      <w:r w:rsidRPr="003968F6">
        <w:rPr>
          <w:lang w:val="nl-NL"/>
        </w:rPr>
        <w:t>chool</w:t>
      </w:r>
      <w:r w:rsidR="00997887">
        <w:rPr>
          <w:lang w:val="nl-NL"/>
        </w:rPr>
        <w:t>’</w:t>
      </w:r>
      <w:r w:rsidRPr="003968F6">
        <w:rPr>
          <w:lang w:val="nl-NL"/>
        </w:rPr>
        <w:t xml:space="preserve"> foto’s hier tegenover.</w:t>
      </w:r>
      <w:r w:rsidR="008C6C8C" w:rsidRPr="001519F8">
        <w:rPr>
          <w:lang w:val="nl-NL"/>
        </w:rPr>
        <w:t xml:space="preserve">  </w:t>
      </w:r>
    </w:p>
    <w:p w14:paraId="68D8B30A" w14:textId="77777777" w:rsidR="008C6C8C" w:rsidRPr="001519F8" w:rsidRDefault="003968F6" w:rsidP="008C6C8C">
      <w:pPr>
        <w:rPr>
          <w:lang w:val="nl-NL"/>
        </w:rPr>
      </w:pPr>
      <w:r w:rsidRPr="003968F6">
        <w:rPr>
          <w:lang w:val="nl-NL"/>
        </w:rPr>
        <w:t>Elke video duurt ongeveer 10 minuten.</w:t>
      </w:r>
      <w:r w:rsidR="008C6C8C" w:rsidRPr="001519F8">
        <w:rPr>
          <w:lang w:val="nl-NL"/>
        </w:rPr>
        <w:t xml:space="preserve"> </w:t>
      </w:r>
    </w:p>
    <w:p w14:paraId="5C596DCF" w14:textId="77777777" w:rsidR="008C6C8C" w:rsidRPr="001519F8" w:rsidRDefault="008C6C8C" w:rsidP="008C6C8C">
      <w:pPr>
        <w:rPr>
          <w:lang w:val="nl-NL"/>
        </w:rPr>
      </w:pPr>
    </w:p>
    <w:tbl>
      <w:tblPr>
        <w:tblW w:w="0" w:type="auto"/>
        <w:tblBorders>
          <w:top w:val="single" w:sz="4" w:space="0" w:color="auto"/>
          <w:left w:val="single" w:sz="4" w:space="0" w:color="auto"/>
          <w:bottom w:val="single" w:sz="4" w:space="0" w:color="auto"/>
          <w:right w:val="single" w:sz="4" w:space="0" w:color="auto"/>
        </w:tblBorders>
        <w:shd w:val="clear" w:color="auto" w:fill="E3F3FF"/>
        <w:tblLayout w:type="fixed"/>
        <w:tblLook w:val="00BF" w:firstRow="1" w:lastRow="0" w:firstColumn="1" w:lastColumn="0" w:noHBand="0" w:noVBand="0"/>
      </w:tblPr>
      <w:tblGrid>
        <w:gridCol w:w="9236"/>
      </w:tblGrid>
      <w:tr w:rsidR="008C6C8C" w:rsidRPr="001519F8" w14:paraId="55E5B7F3" w14:textId="77777777" w:rsidTr="008B5C9D">
        <w:tc>
          <w:tcPr>
            <w:tcW w:w="9236" w:type="dxa"/>
            <w:shd w:val="clear" w:color="auto" w:fill="E3F3FF"/>
          </w:tcPr>
          <w:p w14:paraId="6DD67C9B" w14:textId="77777777" w:rsidR="008C6C8C" w:rsidRPr="001519F8" w:rsidRDefault="008C6C8C" w:rsidP="008C6C8C">
            <w:pPr>
              <w:rPr>
                <w:lang w:val="nl-NL" w:bidi="ar-SA"/>
              </w:rPr>
            </w:pPr>
          </w:p>
          <w:p w14:paraId="5877416A" w14:textId="77777777" w:rsidR="008C6C8C" w:rsidRPr="001519F8" w:rsidRDefault="003968F6" w:rsidP="008C6C8C">
            <w:pPr>
              <w:pStyle w:val="Boxqns"/>
              <w:rPr>
                <w:lang w:val="nl-NL"/>
              </w:rPr>
            </w:pPr>
            <w:r w:rsidRPr="003968F6">
              <w:rPr>
                <w:lang w:val="nl-NL"/>
              </w:rPr>
              <w:t>Vraag uzelf het volgende af terwijl u een les bekijkt:</w:t>
            </w:r>
            <w:r w:rsidR="008C6C8C" w:rsidRPr="001519F8">
              <w:rPr>
                <w:lang w:val="nl-NL"/>
              </w:rPr>
              <w:t xml:space="preserve"> </w:t>
            </w:r>
          </w:p>
          <w:p w14:paraId="72156A21" w14:textId="77777777" w:rsidR="008C6C8C" w:rsidRPr="001519F8" w:rsidRDefault="003968F6" w:rsidP="003968F6">
            <w:pPr>
              <w:pStyle w:val="Boxqns"/>
              <w:numPr>
                <w:ilvl w:val="0"/>
                <w:numId w:val="5"/>
              </w:numPr>
              <w:rPr>
                <w:lang w:val="nl-NL"/>
              </w:rPr>
            </w:pPr>
            <w:r w:rsidRPr="003968F6">
              <w:rPr>
                <w:lang w:val="nl-NL"/>
              </w:rPr>
              <w:t>Welke ontwikkeling zie ik in het werk van deze leerlingen?</w:t>
            </w:r>
            <w:r w:rsidR="008C6C8C" w:rsidRPr="001519F8">
              <w:rPr>
                <w:lang w:val="nl-NL"/>
              </w:rPr>
              <w:t xml:space="preserve"> </w:t>
            </w:r>
          </w:p>
          <w:p w14:paraId="3A956009" w14:textId="77777777" w:rsidR="008C6C8C" w:rsidRDefault="003968F6" w:rsidP="003968F6">
            <w:pPr>
              <w:pStyle w:val="Boxqns"/>
              <w:numPr>
                <w:ilvl w:val="0"/>
                <w:numId w:val="5"/>
              </w:numPr>
            </w:pPr>
            <w:r w:rsidRPr="003968F6">
              <w:rPr>
                <w:lang w:val="nl-NL"/>
              </w:rPr>
              <w:t>Ziet u hen:</w:t>
            </w:r>
          </w:p>
          <w:p w14:paraId="0F92106A" w14:textId="77777777" w:rsidR="008C6C8C" w:rsidRPr="001519F8" w:rsidRDefault="003968F6" w:rsidP="00235C7B">
            <w:pPr>
              <w:pStyle w:val="Boxqns"/>
              <w:numPr>
                <w:ilvl w:val="1"/>
                <w:numId w:val="5"/>
              </w:numPr>
              <w:rPr>
                <w:lang w:val="nl-NL"/>
              </w:rPr>
            </w:pPr>
            <w:r w:rsidRPr="00235C7B">
              <w:rPr>
                <w:lang w:val="nl-NL"/>
              </w:rPr>
              <w:t>De situatie ver</w:t>
            </w:r>
            <w:r w:rsidR="00757468">
              <w:rPr>
                <w:lang w:val="nl-NL"/>
              </w:rPr>
              <w:t>eenvoudigen</w:t>
            </w:r>
            <w:r w:rsidRPr="00235C7B">
              <w:rPr>
                <w:lang w:val="nl-NL"/>
              </w:rPr>
              <w:t xml:space="preserve"> en </w:t>
            </w:r>
            <w:r w:rsidR="00BA3824">
              <w:rPr>
                <w:lang w:val="nl-NL"/>
              </w:rPr>
              <w:t>schematiser</w:t>
            </w:r>
            <w:r w:rsidR="00BA3824" w:rsidRPr="00235C7B">
              <w:rPr>
                <w:lang w:val="nl-NL"/>
              </w:rPr>
              <w:t>en</w:t>
            </w:r>
            <w:r w:rsidRPr="00235C7B">
              <w:rPr>
                <w:lang w:val="nl-NL"/>
              </w:rPr>
              <w:t>?</w:t>
            </w:r>
            <w:r w:rsidR="008C6C8C" w:rsidRPr="001519F8">
              <w:rPr>
                <w:lang w:val="nl-NL"/>
              </w:rPr>
              <w:t xml:space="preserve">  </w:t>
            </w:r>
          </w:p>
          <w:p w14:paraId="718C6F7F" w14:textId="77777777" w:rsidR="008C6C8C" w:rsidRPr="001519F8" w:rsidRDefault="00235C7B" w:rsidP="00235C7B">
            <w:pPr>
              <w:pStyle w:val="Boxqns"/>
              <w:numPr>
                <w:ilvl w:val="2"/>
                <w:numId w:val="5"/>
              </w:numPr>
              <w:rPr>
                <w:lang w:val="nl-NL"/>
              </w:rPr>
            </w:pPr>
            <w:r w:rsidRPr="00235C7B">
              <w:rPr>
                <w:lang w:val="nl-NL"/>
              </w:rPr>
              <w:t>Welke vragen hebben zij gemaakt?</w:t>
            </w:r>
            <w:r w:rsidR="008C6C8C" w:rsidRPr="001519F8">
              <w:rPr>
                <w:lang w:val="nl-NL"/>
              </w:rPr>
              <w:t xml:space="preserve"> </w:t>
            </w:r>
          </w:p>
          <w:p w14:paraId="339E55CC" w14:textId="77777777" w:rsidR="008C6C8C" w:rsidRPr="001519F8" w:rsidRDefault="00235C7B" w:rsidP="00235C7B">
            <w:pPr>
              <w:pStyle w:val="Boxqns"/>
              <w:numPr>
                <w:ilvl w:val="2"/>
                <w:numId w:val="5"/>
              </w:numPr>
              <w:rPr>
                <w:lang w:val="nl-NL"/>
              </w:rPr>
            </w:pPr>
            <w:r w:rsidRPr="00235C7B">
              <w:rPr>
                <w:lang w:val="nl-NL"/>
              </w:rPr>
              <w:t xml:space="preserve">Welke vereenvoudigingen en </w:t>
            </w:r>
            <w:r w:rsidR="00123F07">
              <w:rPr>
                <w:lang w:val="nl-NL"/>
              </w:rPr>
              <w:t>representaties</w:t>
            </w:r>
            <w:r w:rsidR="00123F07" w:rsidRPr="00235C7B">
              <w:rPr>
                <w:lang w:val="nl-NL"/>
              </w:rPr>
              <w:t xml:space="preserve"> </w:t>
            </w:r>
            <w:r w:rsidRPr="00235C7B">
              <w:rPr>
                <w:lang w:val="nl-NL"/>
              </w:rPr>
              <w:t>gebruikten zij?</w:t>
            </w:r>
            <w:r w:rsidR="008C6C8C" w:rsidRPr="001519F8">
              <w:rPr>
                <w:lang w:val="nl-NL"/>
              </w:rPr>
              <w:t xml:space="preserve"> </w:t>
            </w:r>
          </w:p>
          <w:p w14:paraId="5C4E33EC" w14:textId="77777777" w:rsidR="008C6C8C" w:rsidRPr="001519F8" w:rsidRDefault="00235C7B" w:rsidP="00235C7B">
            <w:pPr>
              <w:pStyle w:val="Boxqns"/>
              <w:numPr>
                <w:ilvl w:val="2"/>
                <w:numId w:val="5"/>
              </w:numPr>
              <w:rPr>
                <w:lang w:val="nl-NL"/>
              </w:rPr>
            </w:pPr>
            <w:r w:rsidRPr="00235C7B">
              <w:rPr>
                <w:lang w:val="nl-NL"/>
              </w:rPr>
              <w:t>Welke keuzes maakten zij in methodes, informatie en instrumenten?</w:t>
            </w:r>
          </w:p>
          <w:p w14:paraId="3F2AC325" w14:textId="77777777" w:rsidR="008C6C8C" w:rsidRPr="001519F8" w:rsidRDefault="00235C7B" w:rsidP="00235C7B">
            <w:pPr>
              <w:pStyle w:val="Boxqns"/>
              <w:numPr>
                <w:ilvl w:val="1"/>
                <w:numId w:val="5"/>
              </w:numPr>
              <w:rPr>
                <w:lang w:val="nl-NL"/>
              </w:rPr>
            </w:pPr>
            <w:r w:rsidRPr="00235C7B">
              <w:rPr>
                <w:lang w:val="nl-NL"/>
              </w:rPr>
              <w:t xml:space="preserve">Het model dat zij gemaakt hebben </w:t>
            </w:r>
            <w:r w:rsidR="00BA3824">
              <w:rPr>
                <w:lang w:val="nl-NL"/>
              </w:rPr>
              <w:t>opstellen</w:t>
            </w:r>
            <w:r w:rsidR="00BA3824" w:rsidRPr="00235C7B">
              <w:rPr>
                <w:lang w:val="nl-NL"/>
              </w:rPr>
              <w:t xml:space="preserve"> </w:t>
            </w:r>
            <w:r w:rsidRPr="00235C7B">
              <w:rPr>
                <w:lang w:val="nl-NL"/>
              </w:rPr>
              <w:t xml:space="preserve">en </w:t>
            </w:r>
            <w:r w:rsidR="00BA3824">
              <w:rPr>
                <w:lang w:val="nl-NL"/>
              </w:rPr>
              <w:t>gebruik</w:t>
            </w:r>
            <w:r w:rsidR="00BA3824" w:rsidRPr="00235C7B">
              <w:rPr>
                <w:lang w:val="nl-NL"/>
              </w:rPr>
              <w:t>en</w:t>
            </w:r>
            <w:r w:rsidRPr="00235C7B">
              <w:rPr>
                <w:lang w:val="nl-NL"/>
              </w:rPr>
              <w:t>?</w:t>
            </w:r>
          </w:p>
          <w:p w14:paraId="668D372F" w14:textId="77777777" w:rsidR="008C6C8C" w:rsidRPr="001519F8" w:rsidRDefault="00235C7B" w:rsidP="00235C7B">
            <w:pPr>
              <w:pStyle w:val="Boxqns"/>
              <w:numPr>
                <w:ilvl w:val="2"/>
                <w:numId w:val="5"/>
              </w:numPr>
              <w:rPr>
                <w:lang w:val="nl-NL"/>
              </w:rPr>
            </w:pPr>
            <w:r w:rsidRPr="00235C7B">
              <w:rPr>
                <w:lang w:val="nl-NL"/>
              </w:rPr>
              <w:t>Welke variabelen hebben zij bedacht?</w:t>
            </w:r>
            <w:r w:rsidR="008C6C8C" w:rsidRPr="001519F8">
              <w:rPr>
                <w:lang w:val="nl-NL"/>
              </w:rPr>
              <w:t xml:space="preserve"> </w:t>
            </w:r>
          </w:p>
          <w:p w14:paraId="528AF09F" w14:textId="77777777" w:rsidR="008C6C8C" w:rsidRPr="001519F8" w:rsidRDefault="008B5C9D" w:rsidP="008B5C9D">
            <w:pPr>
              <w:pStyle w:val="Boxqns"/>
              <w:numPr>
                <w:ilvl w:val="2"/>
                <w:numId w:val="5"/>
              </w:numPr>
              <w:rPr>
                <w:lang w:val="nl-NL"/>
              </w:rPr>
            </w:pPr>
            <w:r w:rsidRPr="008B5C9D">
              <w:rPr>
                <w:lang w:val="nl-NL"/>
              </w:rPr>
              <w:t>Welke informatie hebben zij verzameld of geraden?</w:t>
            </w:r>
            <w:r w:rsidR="008C6C8C" w:rsidRPr="001519F8">
              <w:rPr>
                <w:lang w:val="nl-NL"/>
              </w:rPr>
              <w:t xml:space="preserve"> </w:t>
            </w:r>
          </w:p>
          <w:p w14:paraId="373DE8D7" w14:textId="77777777" w:rsidR="008C6C8C" w:rsidRPr="001519F8" w:rsidRDefault="008B5C9D" w:rsidP="008B5C9D">
            <w:pPr>
              <w:pStyle w:val="Boxqns"/>
              <w:numPr>
                <w:ilvl w:val="2"/>
                <w:numId w:val="5"/>
              </w:numPr>
              <w:rPr>
                <w:lang w:val="nl-NL"/>
              </w:rPr>
            </w:pPr>
            <w:r w:rsidRPr="008B5C9D">
              <w:rPr>
                <w:lang w:val="nl-NL"/>
              </w:rPr>
              <w:t>Welke verbanden hebben zij gelegd?</w:t>
            </w:r>
          </w:p>
          <w:p w14:paraId="5D1A5B38" w14:textId="77777777" w:rsidR="008C6C8C" w:rsidRPr="001519F8" w:rsidRDefault="008B5C9D" w:rsidP="008B5C9D">
            <w:pPr>
              <w:pStyle w:val="Boxqns"/>
              <w:numPr>
                <w:ilvl w:val="2"/>
                <w:numId w:val="5"/>
              </w:numPr>
              <w:rPr>
                <w:lang w:val="nl-NL"/>
              </w:rPr>
            </w:pPr>
            <w:r w:rsidRPr="008B5C9D">
              <w:rPr>
                <w:lang w:val="nl-NL"/>
              </w:rPr>
              <w:t>Welke berekeningen hebben zij gemaakt?</w:t>
            </w:r>
          </w:p>
          <w:p w14:paraId="572A4863" w14:textId="77777777" w:rsidR="008C6C8C" w:rsidRPr="001519F8" w:rsidRDefault="00757468" w:rsidP="008B5C9D">
            <w:pPr>
              <w:pStyle w:val="Boxqns"/>
              <w:numPr>
                <w:ilvl w:val="1"/>
                <w:numId w:val="5"/>
              </w:numPr>
              <w:rPr>
                <w:lang w:val="nl-NL"/>
              </w:rPr>
            </w:pPr>
            <w:r>
              <w:rPr>
                <w:lang w:val="nl-NL"/>
              </w:rPr>
              <w:t>D</w:t>
            </w:r>
            <w:r w:rsidRPr="008B5C9D">
              <w:rPr>
                <w:lang w:val="nl-NL"/>
              </w:rPr>
              <w:t xml:space="preserve">e resultaten </w:t>
            </w:r>
            <w:r w:rsidR="008B5C9D" w:rsidRPr="008B5C9D">
              <w:rPr>
                <w:lang w:val="nl-NL"/>
              </w:rPr>
              <w:t>interpreteren en evalueren?</w:t>
            </w:r>
          </w:p>
          <w:p w14:paraId="0C27DE07" w14:textId="77777777" w:rsidR="008C6C8C" w:rsidRPr="001519F8" w:rsidRDefault="008B5C9D" w:rsidP="008B5C9D">
            <w:pPr>
              <w:pStyle w:val="Boxqns"/>
              <w:numPr>
                <w:ilvl w:val="2"/>
                <w:numId w:val="5"/>
              </w:numPr>
              <w:rPr>
                <w:lang w:val="nl-NL"/>
              </w:rPr>
            </w:pPr>
            <w:r w:rsidRPr="008B5C9D">
              <w:rPr>
                <w:lang w:val="nl-NL"/>
              </w:rPr>
              <w:t>Wat hebben ze geleerd over de situatie?</w:t>
            </w:r>
            <w:r w:rsidR="008C6C8C" w:rsidRPr="001519F8">
              <w:rPr>
                <w:lang w:val="nl-NL"/>
              </w:rPr>
              <w:t xml:space="preserve"> </w:t>
            </w:r>
          </w:p>
          <w:p w14:paraId="707D60C5" w14:textId="77777777" w:rsidR="008C6C8C" w:rsidRDefault="008B5C9D" w:rsidP="008B5C9D">
            <w:pPr>
              <w:pStyle w:val="Boxqns"/>
              <w:numPr>
                <w:ilvl w:val="2"/>
                <w:numId w:val="5"/>
              </w:numPr>
            </w:pPr>
            <w:r w:rsidRPr="008B5C9D">
              <w:rPr>
                <w:lang w:val="nl-NL"/>
              </w:rPr>
              <w:t>Waren hun resultaten aannemelijk?</w:t>
            </w:r>
          </w:p>
          <w:p w14:paraId="14F6688B" w14:textId="77777777" w:rsidR="008C6C8C" w:rsidRPr="001519F8" w:rsidRDefault="008B5C9D" w:rsidP="008B5C9D">
            <w:pPr>
              <w:pStyle w:val="Boxqns"/>
              <w:numPr>
                <w:ilvl w:val="1"/>
                <w:numId w:val="5"/>
              </w:numPr>
              <w:rPr>
                <w:lang w:val="nl-NL"/>
              </w:rPr>
            </w:pPr>
            <w:r w:rsidRPr="008B5C9D">
              <w:rPr>
                <w:lang w:val="nl-NL"/>
              </w:rPr>
              <w:t xml:space="preserve">Communiceren en reflecteren </w:t>
            </w:r>
            <w:r w:rsidR="00BA3824">
              <w:rPr>
                <w:lang w:val="nl-NL"/>
              </w:rPr>
              <w:t>van</w:t>
            </w:r>
            <w:r w:rsidR="00BA3824" w:rsidRPr="008B5C9D">
              <w:rPr>
                <w:lang w:val="nl-NL"/>
              </w:rPr>
              <w:t xml:space="preserve"> </w:t>
            </w:r>
            <w:r w:rsidRPr="008B5C9D">
              <w:rPr>
                <w:lang w:val="nl-NL"/>
              </w:rPr>
              <w:t>de bevindingen?</w:t>
            </w:r>
            <w:r w:rsidR="008C6C8C" w:rsidRPr="001519F8">
              <w:rPr>
                <w:lang w:val="nl-NL"/>
              </w:rPr>
              <w:t xml:space="preserve"> </w:t>
            </w:r>
          </w:p>
          <w:p w14:paraId="4C156374" w14:textId="77777777" w:rsidR="008C6C8C" w:rsidRPr="001519F8" w:rsidRDefault="008B5C9D" w:rsidP="008B5C9D">
            <w:pPr>
              <w:pStyle w:val="Boxqns"/>
              <w:numPr>
                <w:ilvl w:val="2"/>
                <w:numId w:val="5"/>
              </w:numPr>
              <w:rPr>
                <w:lang w:val="nl-NL"/>
              </w:rPr>
            </w:pPr>
            <w:r w:rsidRPr="008B5C9D">
              <w:rPr>
                <w:lang w:val="nl-NL"/>
              </w:rPr>
              <w:t xml:space="preserve">Hoe verklaarden zij hun </w:t>
            </w:r>
            <w:r w:rsidR="00BA3824">
              <w:rPr>
                <w:lang w:val="nl-NL"/>
              </w:rPr>
              <w:t>bevindingen</w:t>
            </w:r>
            <w:r w:rsidRPr="008B5C9D">
              <w:rPr>
                <w:lang w:val="nl-NL"/>
              </w:rPr>
              <w:t>?</w:t>
            </w:r>
            <w:r w:rsidR="008C6C8C" w:rsidRPr="001519F8">
              <w:rPr>
                <w:lang w:val="nl-NL"/>
              </w:rPr>
              <w:t xml:space="preserve"> </w:t>
            </w:r>
          </w:p>
          <w:p w14:paraId="6B953380" w14:textId="77777777" w:rsidR="008C6C8C" w:rsidRPr="001519F8" w:rsidRDefault="008B5C9D" w:rsidP="00BA3824">
            <w:pPr>
              <w:pStyle w:val="Boxqns"/>
              <w:numPr>
                <w:ilvl w:val="2"/>
                <w:numId w:val="5"/>
              </w:numPr>
              <w:pBdr>
                <w:top w:val="none" w:sz="0" w:space="2" w:color="C0C0C0" w:shadow="1"/>
                <w:left w:val="none" w:sz="0" w:space="2" w:color="C0C0C0" w:shadow="1"/>
                <w:bottom w:val="none" w:sz="0" w:space="2" w:color="C0C0C0" w:shadow="1"/>
                <w:right w:val="none" w:sz="0" w:space="2" w:color="C0C0C0" w:shadow="1"/>
              </w:pBdr>
              <w:rPr>
                <w:lang w:val="nl-NL"/>
              </w:rPr>
            </w:pPr>
            <w:r w:rsidRPr="008B5C9D">
              <w:rPr>
                <w:lang w:val="nl-NL"/>
              </w:rPr>
              <w:t xml:space="preserve">Welke verbanden zagen zij </w:t>
            </w:r>
            <w:r w:rsidR="00BA3824">
              <w:rPr>
                <w:lang w:val="nl-NL"/>
              </w:rPr>
              <w:t>met</w:t>
            </w:r>
            <w:r w:rsidRPr="008B5C9D">
              <w:rPr>
                <w:lang w:val="nl-NL"/>
              </w:rPr>
              <w:t xml:space="preserve"> </w:t>
            </w:r>
            <w:r w:rsidR="00BA3824">
              <w:rPr>
                <w:lang w:val="nl-NL"/>
              </w:rPr>
              <w:t>meer bekende</w:t>
            </w:r>
            <w:r w:rsidRPr="008B5C9D">
              <w:rPr>
                <w:lang w:val="nl-NL"/>
              </w:rPr>
              <w:t xml:space="preserve"> </w:t>
            </w:r>
            <w:r w:rsidR="00BA3824">
              <w:rPr>
                <w:lang w:val="nl-NL"/>
              </w:rPr>
              <w:t xml:space="preserve">wiskundige </w:t>
            </w:r>
            <w:r w:rsidRPr="008B5C9D">
              <w:rPr>
                <w:lang w:val="nl-NL"/>
              </w:rPr>
              <w:t>problemen?</w:t>
            </w:r>
            <w:r w:rsidR="00746048" w:rsidRPr="001519F8">
              <w:rPr>
                <w:lang w:val="nl-NL"/>
              </w:rPr>
              <w:t xml:space="preserve"> </w:t>
            </w:r>
            <w:r w:rsidR="008C6C8C" w:rsidRPr="001519F8">
              <w:rPr>
                <w:lang w:val="nl-NL"/>
              </w:rPr>
              <w:br/>
            </w:r>
          </w:p>
        </w:tc>
      </w:tr>
    </w:tbl>
    <w:p w14:paraId="68CEC841" w14:textId="77777777" w:rsidR="008C6C8C" w:rsidRPr="001519F8" w:rsidRDefault="008C6C8C" w:rsidP="008C6C8C">
      <w:pPr>
        <w:pStyle w:val="body"/>
        <w:rPr>
          <w:lang w:val="nl-NL"/>
        </w:rPr>
      </w:pPr>
    </w:p>
    <w:p w14:paraId="5FE563CA" w14:textId="77777777" w:rsidR="008C6C8C" w:rsidRPr="001519F8" w:rsidRDefault="008C6C8C" w:rsidP="008C6C8C">
      <w:pPr>
        <w:pStyle w:val="Kop3"/>
        <w:rPr>
          <w:color w:val="auto"/>
          <w:sz w:val="22"/>
          <w:lang w:val="nl-NL"/>
        </w:rPr>
      </w:pPr>
      <w:r w:rsidRPr="001519F8">
        <w:rPr>
          <w:lang w:val="nl-NL"/>
        </w:rPr>
        <w:br w:type="page"/>
      </w:r>
      <w:r w:rsidR="008B5C9D" w:rsidRPr="008B5C9D">
        <w:rPr>
          <w:lang w:val="nl-NL"/>
        </w:rPr>
        <w:lastRenderedPageBreak/>
        <w:t>Hand-out 4:</w:t>
      </w:r>
      <w:r w:rsidR="00F54930" w:rsidRPr="001519F8">
        <w:rPr>
          <w:lang w:val="nl-NL"/>
        </w:rPr>
        <w:t xml:space="preserve"> </w:t>
      </w:r>
      <w:r w:rsidR="00942925" w:rsidRPr="001519F8">
        <w:rPr>
          <w:lang w:val="nl-NL"/>
        </w:rPr>
        <w:t>E</w:t>
      </w:r>
      <w:r w:rsidR="008B5C9D" w:rsidRPr="008B5C9D">
        <w:rPr>
          <w:lang w:val="nl-NL"/>
        </w:rPr>
        <w:t xml:space="preserve">en school </w:t>
      </w:r>
      <w:r w:rsidR="00942925">
        <w:rPr>
          <w:lang w:val="nl-NL"/>
        </w:rPr>
        <w:t xml:space="preserve">bouwen </w:t>
      </w:r>
      <w:r w:rsidR="00827BB5">
        <w:rPr>
          <w:lang w:val="nl-NL"/>
        </w:rPr>
        <w:t xml:space="preserve">met flessen </w:t>
      </w:r>
      <w:r w:rsidR="008B5C9D" w:rsidRPr="008B5C9D">
        <w:rPr>
          <w:lang w:val="nl-NL"/>
        </w:rPr>
        <w:t>in Honduras</w:t>
      </w:r>
      <w:r w:rsidR="001A6452" w:rsidRPr="001A6452">
        <w:rPr>
          <w:lang w:val="nl-NL"/>
        </w:rPr>
        <w:t xml:space="preserve"> </w:t>
      </w:r>
    </w:p>
    <w:tbl>
      <w:tblPr>
        <w:tblW w:w="97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190"/>
        <w:gridCol w:w="4798"/>
      </w:tblGrid>
      <w:tr w:rsidR="008C6C8C" w14:paraId="4B6A0B5B" w14:textId="77777777">
        <w:trPr>
          <w:trHeight w:val="6818"/>
        </w:trPr>
        <w:tc>
          <w:tcPr>
            <w:tcW w:w="4962" w:type="dxa"/>
            <w:tcBorders>
              <w:top w:val="single" w:sz="8" w:space="0" w:color="auto"/>
              <w:left w:val="single" w:sz="8" w:space="0" w:color="auto"/>
              <w:bottom w:val="single" w:sz="8" w:space="0" w:color="auto"/>
              <w:right w:val="single" w:sz="8" w:space="0" w:color="auto"/>
            </w:tcBorders>
          </w:tcPr>
          <w:p w14:paraId="7E323816" w14:textId="43A631AA" w:rsidR="008C6C8C" w:rsidRDefault="00A86211" w:rsidP="008C6C8C">
            <w:pPr>
              <w:pStyle w:val="Kop3"/>
              <w:outlineLvl w:val="2"/>
            </w:pPr>
            <w:r>
              <w:rPr>
                <w:noProof/>
                <w:lang w:val="nl-NL" w:eastAsia="nl-NL"/>
              </w:rPr>
              <w:drawing>
                <wp:inline distT="0" distB="0" distL="0" distR="0" wp14:anchorId="40606D9C" wp14:editId="1845AA62">
                  <wp:extent cx="3154045" cy="4293870"/>
                  <wp:effectExtent l="0" t="0" r="0" b="0"/>
                  <wp:docPr id="9" name="Afbeelding 9" descr="PRIM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S_1"/>
                          <pic:cNvPicPr>
                            <a:picLocks noChangeAspect="1" noChangeArrowheads="1"/>
                          </pic:cNvPicPr>
                        </pic:nvPicPr>
                        <pic:blipFill>
                          <a:blip r:embed="rId17">
                            <a:extLst>
                              <a:ext uri="{28A0092B-C50C-407E-A947-70E740481C1C}">
                                <a14:useLocalDpi xmlns:a14="http://schemas.microsoft.com/office/drawing/2010/main" val="0"/>
                              </a:ext>
                            </a:extLst>
                          </a:blip>
                          <a:srcRect l="10149" t="8754" r="12865" b="16464"/>
                          <a:stretch>
                            <a:fillRect/>
                          </a:stretch>
                        </pic:blipFill>
                        <pic:spPr bwMode="auto">
                          <a:xfrm>
                            <a:off x="0" y="0"/>
                            <a:ext cx="3154045" cy="4293870"/>
                          </a:xfrm>
                          <a:prstGeom prst="rect">
                            <a:avLst/>
                          </a:prstGeom>
                          <a:noFill/>
                          <a:ln>
                            <a:noFill/>
                          </a:ln>
                          <a:effectLst/>
                        </pic:spPr>
                      </pic:pic>
                    </a:graphicData>
                  </a:graphic>
                </wp:inline>
              </w:drawing>
            </w:r>
          </w:p>
        </w:tc>
        <w:tc>
          <w:tcPr>
            <w:tcW w:w="4816" w:type="dxa"/>
            <w:tcBorders>
              <w:top w:val="single" w:sz="8" w:space="0" w:color="auto"/>
              <w:left w:val="single" w:sz="8" w:space="0" w:color="auto"/>
              <w:bottom w:val="single" w:sz="8" w:space="0" w:color="auto"/>
              <w:right w:val="single" w:sz="8" w:space="0" w:color="auto"/>
            </w:tcBorders>
          </w:tcPr>
          <w:p w14:paraId="679E9FEC" w14:textId="317163C8" w:rsidR="008C6C8C" w:rsidRDefault="00A86211" w:rsidP="008C6C8C">
            <w:pPr>
              <w:pStyle w:val="Kop3"/>
              <w:outlineLvl w:val="2"/>
            </w:pPr>
            <w:r>
              <w:rPr>
                <w:noProof/>
                <w:lang w:val="nl-NL" w:eastAsia="nl-NL"/>
              </w:rPr>
              <w:drawing>
                <wp:inline distT="0" distB="0" distL="0" distR="0" wp14:anchorId="4E59C832" wp14:editId="5893996A">
                  <wp:extent cx="2915285" cy="4227195"/>
                  <wp:effectExtent l="0" t="0" r="5715" b="0"/>
                  <wp:docPr id="10" name="Afbeelding 10" descr="PRIMA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AS_2"/>
                          <pic:cNvPicPr>
                            <a:picLocks noChangeAspect="1" noChangeArrowheads="1"/>
                          </pic:cNvPicPr>
                        </pic:nvPicPr>
                        <pic:blipFill>
                          <a:blip r:embed="rId18">
                            <a:extLst>
                              <a:ext uri="{28A0092B-C50C-407E-A947-70E740481C1C}">
                                <a14:useLocalDpi xmlns:a14="http://schemas.microsoft.com/office/drawing/2010/main" val="0"/>
                              </a:ext>
                            </a:extLst>
                          </a:blip>
                          <a:srcRect l="10912" t="8452" r="9338" b="9563"/>
                          <a:stretch>
                            <a:fillRect/>
                          </a:stretch>
                        </pic:blipFill>
                        <pic:spPr bwMode="auto">
                          <a:xfrm>
                            <a:off x="0" y="0"/>
                            <a:ext cx="2915285" cy="4227195"/>
                          </a:xfrm>
                          <a:prstGeom prst="rect">
                            <a:avLst/>
                          </a:prstGeom>
                          <a:noFill/>
                          <a:ln>
                            <a:noFill/>
                          </a:ln>
                        </pic:spPr>
                      </pic:pic>
                    </a:graphicData>
                  </a:graphic>
                </wp:inline>
              </w:drawing>
            </w:r>
          </w:p>
        </w:tc>
      </w:tr>
    </w:tbl>
    <w:p w14:paraId="3E428E1B" w14:textId="77777777" w:rsidR="008C6C8C" w:rsidRPr="001519F8" w:rsidRDefault="008B5C9D" w:rsidP="008C6C8C">
      <w:pPr>
        <w:pStyle w:val="Kop3"/>
        <w:rPr>
          <w:lang w:val="nl-NL"/>
        </w:rPr>
      </w:pPr>
      <w:r w:rsidRPr="008B5C9D">
        <w:rPr>
          <w:lang w:val="nl-NL"/>
        </w:rPr>
        <w:t>Hand-out 5: De modelcyclus toegepast op de “bouw een school” opdracht.</w:t>
      </w:r>
    </w:p>
    <w:p w14:paraId="1A5278CE" w14:textId="0E407EE0" w:rsidR="008C6C8C" w:rsidRDefault="00A86211" w:rsidP="008C6C8C">
      <w:pPr>
        <w:pStyle w:val="Kop3"/>
      </w:pPr>
      <w:r>
        <w:rPr>
          <w:noProof/>
          <w:lang w:val="nl-NL" w:eastAsia="nl-NL"/>
        </w:rPr>
        <w:drawing>
          <wp:inline distT="0" distB="0" distL="0" distR="0" wp14:anchorId="65620DCA" wp14:editId="15AC4E32">
            <wp:extent cx="2305685" cy="3100705"/>
            <wp:effectExtent l="25400" t="25400" r="31115" b="23495"/>
            <wp:docPr id="11" name="Afbeelding 11" descr="Handou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out 5"/>
                    <pic:cNvPicPr>
                      <a:picLocks noChangeAspect="1" noChangeArrowheads="1"/>
                    </pic:cNvPicPr>
                  </pic:nvPicPr>
                  <pic:blipFill>
                    <a:blip r:embed="rId19">
                      <a:extLst>
                        <a:ext uri="{28A0092B-C50C-407E-A947-70E740481C1C}">
                          <a14:useLocalDpi xmlns:a14="http://schemas.microsoft.com/office/drawing/2010/main" val="0"/>
                        </a:ext>
                      </a:extLst>
                    </a:blip>
                    <a:srcRect l="10501" t="9247" r="7735" b="12074"/>
                    <a:stretch>
                      <a:fillRect/>
                    </a:stretch>
                  </pic:blipFill>
                  <pic:spPr bwMode="auto">
                    <a:xfrm>
                      <a:off x="0" y="0"/>
                      <a:ext cx="2305685" cy="3100705"/>
                    </a:xfrm>
                    <a:prstGeom prst="rect">
                      <a:avLst/>
                    </a:prstGeom>
                    <a:noFill/>
                    <a:ln w="12700" cmpd="sng">
                      <a:solidFill>
                        <a:srgbClr val="000000"/>
                      </a:solidFill>
                      <a:miter lim="800000"/>
                      <a:headEnd/>
                      <a:tailEnd/>
                    </a:ln>
                    <a:effectLst/>
                  </pic:spPr>
                </pic:pic>
              </a:graphicData>
            </a:graphic>
          </wp:inline>
        </w:drawing>
      </w:r>
      <w:bookmarkEnd w:id="1"/>
    </w:p>
    <w:p w14:paraId="68F125E4" w14:textId="77777777" w:rsidR="008C6C8C" w:rsidRPr="001519F8" w:rsidRDefault="008B5C9D" w:rsidP="008C6C8C">
      <w:pPr>
        <w:pStyle w:val="Kop2"/>
        <w:rPr>
          <w:lang w:val="nl-NL"/>
        </w:rPr>
      </w:pPr>
      <w:bookmarkStart w:id="5" w:name="_Toc138321788"/>
      <w:r w:rsidRPr="008B5C9D">
        <w:rPr>
          <w:lang w:val="nl-NL"/>
        </w:rPr>
        <w:lastRenderedPageBreak/>
        <w:t>ACTIVITEIT D:</w:t>
      </w:r>
      <w:bookmarkEnd w:id="5"/>
      <w:r w:rsidR="00392A1A" w:rsidRPr="001519F8">
        <w:rPr>
          <w:lang w:val="nl-NL"/>
        </w:rPr>
        <w:t xml:space="preserve"> </w:t>
      </w:r>
      <w:r w:rsidRPr="008B5C9D">
        <w:rPr>
          <w:lang w:val="nl-NL"/>
        </w:rPr>
        <w:t>maak een les, geef de les en reflecteer op de uitkomst</w:t>
      </w:r>
      <w:r w:rsidR="00392A1A">
        <w:rPr>
          <w:lang w:val="nl-NL"/>
        </w:rPr>
        <w:t>en</w:t>
      </w:r>
      <w:r w:rsidR="008C6C8C" w:rsidRPr="001519F8">
        <w:rPr>
          <w:lang w:val="nl-NL"/>
        </w:rPr>
        <w:tab/>
      </w:r>
    </w:p>
    <w:p w14:paraId="0647785E" w14:textId="77777777" w:rsidR="008C6C8C" w:rsidRDefault="008B5C9D" w:rsidP="008C6C8C">
      <w:pPr>
        <w:pStyle w:val="Kop4"/>
      </w:pPr>
      <w:r w:rsidRPr="008B5C9D">
        <w:rPr>
          <w:lang w:val="nl-NL"/>
        </w:rPr>
        <w:t>Benodigde tijd:</w:t>
      </w:r>
      <w:r w:rsidR="008C6C8C">
        <w:t xml:space="preserve"> </w:t>
      </w:r>
    </w:p>
    <w:p w14:paraId="7EE16E22" w14:textId="77777777" w:rsidR="008C6C8C" w:rsidRPr="008B5C9D" w:rsidRDefault="008B5C9D" w:rsidP="008B5C9D">
      <w:pPr>
        <w:pStyle w:val="body"/>
        <w:numPr>
          <w:ilvl w:val="0"/>
          <w:numId w:val="23"/>
        </w:numPr>
        <w:rPr>
          <w:b/>
          <w:i/>
        </w:rPr>
      </w:pPr>
      <w:r w:rsidRPr="008B5C9D">
        <w:rPr>
          <w:b/>
          <w:i/>
          <w:lang w:val="nl-NL"/>
        </w:rPr>
        <w:t>15 minuten bespreking voor</w:t>
      </w:r>
      <w:r w:rsidR="00696BA6">
        <w:rPr>
          <w:b/>
          <w:i/>
          <w:lang w:val="nl-NL"/>
        </w:rPr>
        <w:t>af</w:t>
      </w:r>
    </w:p>
    <w:p w14:paraId="294B1333" w14:textId="77777777" w:rsidR="008C6C8C" w:rsidRPr="008B5C9D" w:rsidRDefault="008B5C9D" w:rsidP="008B5C9D">
      <w:pPr>
        <w:pStyle w:val="body"/>
        <w:numPr>
          <w:ilvl w:val="0"/>
          <w:numId w:val="23"/>
        </w:numPr>
        <w:rPr>
          <w:b/>
          <w:i/>
        </w:rPr>
      </w:pPr>
      <w:r w:rsidRPr="008B5C9D">
        <w:rPr>
          <w:b/>
          <w:i/>
          <w:lang w:val="nl-NL"/>
        </w:rPr>
        <w:t>1 uur voor de les</w:t>
      </w:r>
    </w:p>
    <w:p w14:paraId="402C6751" w14:textId="77777777" w:rsidR="008C6C8C" w:rsidRDefault="008B5C9D" w:rsidP="008B5C9D">
      <w:pPr>
        <w:pStyle w:val="body"/>
        <w:numPr>
          <w:ilvl w:val="0"/>
          <w:numId w:val="23"/>
        </w:numPr>
      </w:pPr>
      <w:r w:rsidRPr="008B5C9D">
        <w:rPr>
          <w:b/>
          <w:i/>
          <w:lang w:val="nl-NL"/>
        </w:rPr>
        <w:t>15 minuten na de les</w:t>
      </w:r>
      <w:r w:rsidR="008C6C8C" w:rsidRPr="008B5C9D">
        <w:rPr>
          <w:b/>
          <w:i/>
        </w:rPr>
        <w:t xml:space="preserve">  </w:t>
      </w:r>
      <w:r w:rsidR="008C6C8C">
        <w:t xml:space="preserve"> </w:t>
      </w:r>
    </w:p>
    <w:p w14:paraId="02845576" w14:textId="77777777" w:rsidR="008C6C8C" w:rsidRDefault="008C6C8C" w:rsidP="008C6C8C">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14:paraId="752ECD06" w14:textId="77777777" w:rsidTr="005B54EC">
        <w:tc>
          <w:tcPr>
            <w:tcW w:w="9236" w:type="dxa"/>
            <w:shd w:val="solid" w:color="E3F3FF" w:fill="E3F3FF"/>
          </w:tcPr>
          <w:p w14:paraId="29CF4AD6" w14:textId="77777777" w:rsidR="008C6C8C" w:rsidRDefault="008C6C8C" w:rsidP="008C6C8C">
            <w:pPr>
              <w:pStyle w:val="Boxqns"/>
            </w:pPr>
          </w:p>
          <w:p w14:paraId="1076CBB7" w14:textId="77777777" w:rsidR="008C6C8C" w:rsidRPr="001519F8" w:rsidRDefault="008B5C9D" w:rsidP="008C6C8C">
            <w:pPr>
              <w:pStyle w:val="Boxqns"/>
              <w:rPr>
                <w:lang w:val="nl-NL"/>
              </w:rPr>
            </w:pPr>
            <w:r w:rsidRPr="008B5C9D">
              <w:rPr>
                <w:lang w:val="nl-NL"/>
              </w:rPr>
              <w:t xml:space="preserve">Nu is het uw beurt om een les te maken waarbij u gebruik maakt van de </w:t>
            </w:r>
            <w:r w:rsidR="00F512E2">
              <w:rPr>
                <w:i/>
                <w:lang w:val="nl-NL"/>
              </w:rPr>
              <w:t>b</w:t>
            </w:r>
            <w:r w:rsidRPr="008B5C9D">
              <w:rPr>
                <w:i/>
                <w:lang w:val="nl-NL"/>
              </w:rPr>
              <w:t>o</w:t>
            </w:r>
            <w:r w:rsidR="00F512E2">
              <w:rPr>
                <w:i/>
                <w:lang w:val="nl-NL"/>
              </w:rPr>
              <w:t>uw een s</w:t>
            </w:r>
            <w:r w:rsidRPr="008B5C9D">
              <w:rPr>
                <w:i/>
                <w:lang w:val="nl-NL"/>
              </w:rPr>
              <w:t>chool</w:t>
            </w:r>
            <w:r w:rsidRPr="008B5C9D">
              <w:rPr>
                <w:lang w:val="nl-NL"/>
              </w:rPr>
              <w:t xml:space="preserve"> of de </w:t>
            </w:r>
            <w:r w:rsidR="00F512E2">
              <w:rPr>
                <w:i/>
                <w:lang w:val="nl-NL"/>
              </w:rPr>
              <w:t>s</w:t>
            </w:r>
            <w:r w:rsidRPr="008B5C9D">
              <w:rPr>
                <w:i/>
                <w:lang w:val="nl-NL"/>
              </w:rPr>
              <w:t>pirolateral</w:t>
            </w:r>
            <w:r w:rsidRPr="008B5C9D">
              <w:rPr>
                <w:lang w:val="nl-NL"/>
              </w:rPr>
              <w:t xml:space="preserve"> situatie van Activiteit C.</w:t>
            </w:r>
          </w:p>
          <w:p w14:paraId="3871D90A" w14:textId="77777777" w:rsidR="008C6C8C" w:rsidRDefault="008B5C9D" w:rsidP="008C6C8C">
            <w:pPr>
              <w:pStyle w:val="Boxqns"/>
            </w:pPr>
            <w:r w:rsidRPr="008B5C9D">
              <w:rPr>
                <w:lang w:val="nl-NL"/>
              </w:rPr>
              <w:t>Bespreek hoe u:</w:t>
            </w:r>
          </w:p>
          <w:p w14:paraId="02A018E6" w14:textId="77777777" w:rsidR="008C6C8C" w:rsidRPr="001519F8" w:rsidRDefault="008B5C9D" w:rsidP="008B5C9D">
            <w:pPr>
              <w:pStyle w:val="Boxqns"/>
              <w:numPr>
                <w:ilvl w:val="0"/>
                <w:numId w:val="46"/>
              </w:numPr>
              <w:rPr>
                <w:lang w:val="nl-NL"/>
              </w:rPr>
            </w:pPr>
            <w:r w:rsidRPr="008B5C9D">
              <w:rPr>
                <w:lang w:val="nl-NL"/>
              </w:rPr>
              <w:t>De situatie zal introduceren bij uw leerlingen;</w:t>
            </w:r>
          </w:p>
          <w:p w14:paraId="52E7CEE0" w14:textId="77777777" w:rsidR="008C6C8C" w:rsidRPr="001519F8" w:rsidRDefault="00395D16" w:rsidP="008B5C9D">
            <w:pPr>
              <w:pStyle w:val="Boxqns"/>
              <w:numPr>
                <w:ilvl w:val="0"/>
                <w:numId w:val="46"/>
              </w:numPr>
              <w:rPr>
                <w:lang w:val="nl-NL"/>
              </w:rPr>
            </w:pPr>
            <w:r>
              <w:rPr>
                <w:lang w:val="nl-NL"/>
              </w:rPr>
              <w:t>h</w:t>
            </w:r>
            <w:r w:rsidR="008B5C9D" w:rsidRPr="008B5C9D">
              <w:rPr>
                <w:lang w:val="nl-NL"/>
              </w:rPr>
              <w:t>et idee van de modelcyclus zal introduceren;</w:t>
            </w:r>
          </w:p>
          <w:p w14:paraId="21F83E5F" w14:textId="77777777" w:rsidR="008C6C8C" w:rsidRPr="001519F8" w:rsidRDefault="00395D16" w:rsidP="008B5C9D">
            <w:pPr>
              <w:pStyle w:val="Boxqns"/>
              <w:numPr>
                <w:ilvl w:val="0"/>
                <w:numId w:val="46"/>
              </w:numPr>
              <w:rPr>
                <w:lang w:val="nl-NL"/>
              </w:rPr>
            </w:pPr>
            <w:r>
              <w:rPr>
                <w:lang w:val="nl-NL"/>
              </w:rPr>
              <w:t>h</w:t>
            </w:r>
            <w:r w:rsidR="008B5C9D" w:rsidRPr="008B5C9D">
              <w:rPr>
                <w:lang w:val="nl-NL"/>
              </w:rPr>
              <w:t>et lokaal en de benodigde hulpmiddelen zal organiseren;</w:t>
            </w:r>
          </w:p>
          <w:p w14:paraId="4B7D8892" w14:textId="77777777" w:rsidR="008C6C8C" w:rsidRPr="001519F8" w:rsidRDefault="00395D16" w:rsidP="008B5C9D">
            <w:pPr>
              <w:pStyle w:val="Boxqns"/>
              <w:numPr>
                <w:ilvl w:val="0"/>
                <w:numId w:val="46"/>
              </w:numPr>
              <w:rPr>
                <w:lang w:val="nl-NL"/>
              </w:rPr>
            </w:pPr>
            <w:r>
              <w:rPr>
                <w:lang w:val="nl-NL"/>
              </w:rPr>
              <w:t>d</w:t>
            </w:r>
            <w:r w:rsidR="008B5C9D" w:rsidRPr="008B5C9D">
              <w:rPr>
                <w:lang w:val="nl-NL"/>
              </w:rPr>
              <w:t>e vraag “waarom doen we dit?” zal beantwoorden;</w:t>
            </w:r>
          </w:p>
          <w:p w14:paraId="29ED1C83" w14:textId="77777777" w:rsidR="008C6C8C" w:rsidRPr="001519F8" w:rsidRDefault="00395D16" w:rsidP="005B54EC">
            <w:pPr>
              <w:pStyle w:val="Boxqns"/>
              <w:numPr>
                <w:ilvl w:val="0"/>
                <w:numId w:val="46"/>
              </w:numPr>
              <w:rPr>
                <w:lang w:val="nl-NL"/>
              </w:rPr>
            </w:pPr>
            <w:r>
              <w:rPr>
                <w:lang w:val="nl-NL"/>
              </w:rPr>
              <w:t>d</w:t>
            </w:r>
            <w:r w:rsidR="008B5C9D" w:rsidRPr="005B54EC">
              <w:rPr>
                <w:lang w:val="nl-NL"/>
              </w:rPr>
              <w:t xml:space="preserve">e les zal afronden op een manier </w:t>
            </w:r>
            <w:r w:rsidR="005B54EC" w:rsidRPr="005B54EC">
              <w:rPr>
                <w:lang w:val="nl-NL"/>
              </w:rPr>
              <w:t>dat</w:t>
            </w:r>
            <w:r w:rsidR="008B5C9D" w:rsidRPr="005B54EC">
              <w:rPr>
                <w:lang w:val="nl-NL"/>
              </w:rPr>
              <w:t xml:space="preserve"> de leerlingen </w:t>
            </w:r>
            <w:r w:rsidR="005B54EC" w:rsidRPr="005B54EC">
              <w:rPr>
                <w:lang w:val="nl-NL"/>
              </w:rPr>
              <w:t xml:space="preserve">beter </w:t>
            </w:r>
            <w:r w:rsidR="008B5C9D" w:rsidRPr="005B54EC">
              <w:rPr>
                <w:lang w:val="nl-NL"/>
              </w:rPr>
              <w:t>de</w:t>
            </w:r>
            <w:r w:rsidR="005B54EC" w:rsidRPr="005B54EC">
              <w:rPr>
                <w:lang w:val="nl-NL"/>
              </w:rPr>
              <w:t xml:space="preserve"> kern van de gebruikte wetenschappelijke methodes </w:t>
            </w:r>
            <w:r w:rsidR="00BA3824">
              <w:rPr>
                <w:lang w:val="nl-NL"/>
              </w:rPr>
              <w:t xml:space="preserve">en attitude </w:t>
            </w:r>
            <w:r w:rsidR="005B54EC" w:rsidRPr="005B54EC">
              <w:rPr>
                <w:lang w:val="nl-NL"/>
              </w:rPr>
              <w:t>begrijpen.</w:t>
            </w:r>
          </w:p>
          <w:p w14:paraId="086B8E68" w14:textId="77777777" w:rsidR="008C6C8C" w:rsidRPr="001519F8" w:rsidRDefault="008C6C8C" w:rsidP="008C6C8C">
            <w:pPr>
              <w:rPr>
                <w:lang w:val="nl-NL"/>
              </w:rPr>
            </w:pPr>
            <w:r w:rsidRPr="001519F8">
              <w:rPr>
                <w:lang w:val="nl-NL"/>
              </w:rPr>
              <w:br/>
            </w:r>
            <w:r w:rsidR="00283075" w:rsidRPr="005B54EC">
              <w:rPr>
                <w:lang w:val="nl-NL"/>
              </w:rPr>
              <w:t>Vergelijk</w:t>
            </w:r>
            <w:r w:rsidR="00283075">
              <w:rPr>
                <w:lang w:val="nl-NL"/>
              </w:rPr>
              <w:t>,</w:t>
            </w:r>
            <w:r w:rsidR="00283075" w:rsidRPr="005B54EC">
              <w:rPr>
                <w:lang w:val="nl-NL"/>
              </w:rPr>
              <w:t xml:space="preserve"> nadat u uw les gemaakt heeft</w:t>
            </w:r>
            <w:r w:rsidR="00283075">
              <w:rPr>
                <w:lang w:val="nl-NL"/>
              </w:rPr>
              <w:t>,</w:t>
            </w:r>
            <w:r w:rsidR="00283075" w:rsidRPr="005B54EC">
              <w:rPr>
                <w:lang w:val="nl-NL"/>
              </w:rPr>
              <w:t xml:space="preserve"> </w:t>
            </w:r>
            <w:r w:rsidR="005B54EC" w:rsidRPr="005B54EC">
              <w:rPr>
                <w:lang w:val="nl-NL"/>
              </w:rPr>
              <w:t>uw plan met het lesplan op Hand-out 6.</w:t>
            </w:r>
          </w:p>
          <w:p w14:paraId="2142E3D4" w14:textId="77777777" w:rsidR="008C6C8C" w:rsidRDefault="005B54EC" w:rsidP="008C6C8C">
            <w:r w:rsidRPr="005B54EC">
              <w:rPr>
                <w:lang w:val="nl-NL"/>
              </w:rPr>
              <w:t>Bespreek de verschillen.</w:t>
            </w:r>
            <w:r w:rsidR="008C6C8C">
              <w:t xml:space="preserve"> </w:t>
            </w:r>
          </w:p>
          <w:p w14:paraId="1E2B10C3" w14:textId="77777777" w:rsidR="008C6C8C" w:rsidRPr="003014E9" w:rsidRDefault="008C6C8C" w:rsidP="008C6C8C">
            <w:pPr>
              <w:pStyle w:val="Boxqns"/>
            </w:pPr>
          </w:p>
        </w:tc>
      </w:tr>
    </w:tbl>
    <w:p w14:paraId="1F7C4443" w14:textId="77777777" w:rsidR="008C6C8C" w:rsidRPr="003014E9" w:rsidRDefault="008C6C8C" w:rsidP="008C6C8C"/>
    <w:p w14:paraId="7D537329" w14:textId="77777777" w:rsidR="008C6C8C" w:rsidRPr="001519F8" w:rsidRDefault="005B54EC" w:rsidP="008C6C8C">
      <w:pPr>
        <w:rPr>
          <w:lang w:val="nl-NL"/>
        </w:rPr>
      </w:pPr>
      <w:r w:rsidRPr="005B54EC">
        <w:rPr>
          <w:lang w:val="nl-NL"/>
        </w:rPr>
        <w:t>Het is nuttig om de les te geven met behulp van een beamer.</w:t>
      </w:r>
      <w:r w:rsidR="008C6C8C" w:rsidRPr="001519F8">
        <w:rPr>
          <w:lang w:val="nl-NL"/>
        </w:rPr>
        <w:t xml:space="preserve"> </w:t>
      </w:r>
      <w:r w:rsidRPr="005B54EC">
        <w:rPr>
          <w:lang w:val="nl-NL"/>
        </w:rPr>
        <w:t>Bovendien is het verstandig om een aantal van de volgende dingen beschikbaar te hebben om eventuele problemen op te kunnen lossen:</w:t>
      </w:r>
    </w:p>
    <w:p w14:paraId="0575EE46" w14:textId="77777777" w:rsidR="008C6C8C" w:rsidRPr="001519F8" w:rsidRDefault="008C6C8C" w:rsidP="008C6C8C">
      <w:pPr>
        <w:rPr>
          <w:lang w:val="nl-NL"/>
        </w:rPr>
      </w:pPr>
    </w:p>
    <w:p w14:paraId="1842A902" w14:textId="77777777" w:rsidR="008C6C8C" w:rsidRPr="001519F8" w:rsidRDefault="005B54EC" w:rsidP="005B54EC">
      <w:pPr>
        <w:numPr>
          <w:ilvl w:val="0"/>
          <w:numId w:val="47"/>
        </w:numPr>
        <w:rPr>
          <w:lang w:val="nl-NL"/>
        </w:rPr>
      </w:pPr>
      <w:r w:rsidRPr="005B54EC">
        <w:rPr>
          <w:lang w:val="nl-NL"/>
        </w:rPr>
        <w:t>Een aantal plastic flessen van 1 liter als proefmateriaal</w:t>
      </w:r>
      <w:r w:rsidR="00E772C1">
        <w:rPr>
          <w:lang w:val="nl-NL"/>
        </w:rPr>
        <w:t>,</w:t>
      </w:r>
    </w:p>
    <w:p w14:paraId="505A6055" w14:textId="77777777" w:rsidR="008C6C8C" w:rsidRDefault="005B54EC" w:rsidP="005B54EC">
      <w:pPr>
        <w:numPr>
          <w:ilvl w:val="0"/>
          <w:numId w:val="47"/>
        </w:numPr>
      </w:pPr>
      <w:r w:rsidRPr="005B54EC">
        <w:rPr>
          <w:lang w:val="nl-NL"/>
        </w:rPr>
        <w:t>Linialen of meetlint,</w:t>
      </w:r>
      <w:r w:rsidR="008C6C8C">
        <w:t xml:space="preserve"> </w:t>
      </w:r>
    </w:p>
    <w:p w14:paraId="362E75F8" w14:textId="77777777" w:rsidR="008C6C8C" w:rsidRPr="001519F8" w:rsidRDefault="005B54EC" w:rsidP="005B54EC">
      <w:pPr>
        <w:numPr>
          <w:ilvl w:val="0"/>
          <w:numId w:val="47"/>
        </w:numPr>
        <w:rPr>
          <w:lang w:val="nl-NL"/>
        </w:rPr>
      </w:pPr>
      <w:r w:rsidRPr="005B54EC">
        <w:rPr>
          <w:lang w:val="nl-NL"/>
        </w:rPr>
        <w:t>Ronde fiches of munten (om te achterhalen hoe flessen een eenheid vormen),</w:t>
      </w:r>
      <w:r w:rsidR="008C6C8C" w:rsidRPr="001519F8">
        <w:rPr>
          <w:lang w:val="nl-NL"/>
        </w:rPr>
        <w:t xml:space="preserve"> </w:t>
      </w:r>
    </w:p>
    <w:p w14:paraId="2F7083CF" w14:textId="77777777" w:rsidR="008C6C8C" w:rsidRPr="001519F8" w:rsidRDefault="005B54EC" w:rsidP="005B54EC">
      <w:pPr>
        <w:numPr>
          <w:ilvl w:val="0"/>
          <w:numId w:val="47"/>
        </w:numPr>
        <w:rPr>
          <w:lang w:val="nl-NL"/>
        </w:rPr>
      </w:pPr>
      <w:r w:rsidRPr="005B54EC">
        <w:rPr>
          <w:lang w:val="nl-NL"/>
        </w:rPr>
        <w:t>Isometrisch stippenpapier (om te</w:t>
      </w:r>
      <w:r w:rsidR="00E772C1">
        <w:rPr>
          <w:lang w:val="nl-NL"/>
        </w:rPr>
        <w:t xml:space="preserve"> helpen met tekenen en rekenen),</w:t>
      </w:r>
    </w:p>
    <w:p w14:paraId="0A7D7871" w14:textId="77777777" w:rsidR="008C6C8C" w:rsidRPr="001519F8" w:rsidRDefault="005B54EC" w:rsidP="005B54EC">
      <w:pPr>
        <w:numPr>
          <w:ilvl w:val="0"/>
          <w:numId w:val="47"/>
        </w:numPr>
        <w:rPr>
          <w:lang w:val="nl-NL"/>
        </w:rPr>
      </w:pPr>
      <w:r w:rsidRPr="005B54EC">
        <w:rPr>
          <w:lang w:val="nl-NL"/>
        </w:rPr>
        <w:t>Een aantal kopietjes van hand-out 3 voor leerlingen om te gebruiken en te bespreken.</w:t>
      </w:r>
      <w:r w:rsidR="008C6C8C" w:rsidRPr="001519F8">
        <w:rPr>
          <w:lang w:val="nl-NL"/>
        </w:rPr>
        <w:t xml:space="preserve"> </w:t>
      </w:r>
    </w:p>
    <w:p w14:paraId="0A822B2B" w14:textId="77777777" w:rsidR="008C6C8C" w:rsidRPr="001519F8" w:rsidRDefault="008C6C8C" w:rsidP="008C6C8C">
      <w:pPr>
        <w:rPr>
          <w:lang w:val="nl-NL"/>
        </w:rPr>
      </w:pPr>
    </w:p>
    <w:p w14:paraId="3EBED93A" w14:textId="77777777" w:rsidR="008C6C8C" w:rsidRPr="001519F8" w:rsidRDefault="008C6C8C" w:rsidP="008C6C8C">
      <w:pPr>
        <w:pStyle w:val="body"/>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rsidRPr="001519F8" w14:paraId="78848484" w14:textId="77777777" w:rsidTr="000A7958">
        <w:tc>
          <w:tcPr>
            <w:tcW w:w="9236" w:type="dxa"/>
            <w:shd w:val="solid" w:color="E3F3FF" w:fill="E3F3FF"/>
          </w:tcPr>
          <w:p w14:paraId="3AA06049" w14:textId="77777777" w:rsidR="008C6C8C" w:rsidRPr="001519F8" w:rsidRDefault="008C6C8C" w:rsidP="008C6C8C">
            <w:pPr>
              <w:pStyle w:val="Boxqns"/>
              <w:rPr>
                <w:lang w:val="nl-NL"/>
              </w:rPr>
            </w:pPr>
          </w:p>
          <w:p w14:paraId="359A9EAC" w14:textId="77777777" w:rsidR="008C6C8C" w:rsidRPr="001519F8" w:rsidRDefault="000A7958" w:rsidP="008C6C8C">
            <w:pPr>
              <w:pStyle w:val="Boxqns"/>
              <w:rPr>
                <w:lang w:val="nl-NL"/>
              </w:rPr>
            </w:pPr>
            <w:r w:rsidRPr="000A7958">
              <w:rPr>
                <w:lang w:val="nl-NL"/>
              </w:rPr>
              <w:t>Nadat u de les gegeven hebt, neemt u wat tijd om te reflecteren op wat er gebeurd is en welke werkwijzen er gebruikt zijn.</w:t>
            </w:r>
            <w:r w:rsidR="008C6C8C" w:rsidRPr="001519F8">
              <w:rPr>
                <w:lang w:val="nl-NL"/>
              </w:rPr>
              <w:t xml:space="preserve"> </w:t>
            </w:r>
          </w:p>
          <w:p w14:paraId="07C5F146" w14:textId="77777777" w:rsidR="008C6C8C" w:rsidRPr="001519F8" w:rsidRDefault="008C6C8C" w:rsidP="008C6C8C">
            <w:pPr>
              <w:pStyle w:val="Boxqns"/>
              <w:rPr>
                <w:lang w:val="nl-NL"/>
              </w:rPr>
            </w:pPr>
          </w:p>
          <w:p w14:paraId="4FC5B42A" w14:textId="77777777" w:rsidR="008C6C8C" w:rsidRDefault="000A7958" w:rsidP="000A7958">
            <w:pPr>
              <w:pStyle w:val="Boxqns"/>
              <w:numPr>
                <w:ilvl w:val="0"/>
                <w:numId w:val="48"/>
              </w:numPr>
            </w:pPr>
            <w:r w:rsidRPr="000A7958">
              <w:rPr>
                <w:lang w:val="nl-NL"/>
              </w:rPr>
              <w:t>Welke vragen werden vastgesteld?</w:t>
            </w:r>
          </w:p>
          <w:p w14:paraId="6E9D8FC3" w14:textId="77777777" w:rsidR="008C6C8C" w:rsidRPr="001519F8" w:rsidRDefault="000A7958" w:rsidP="000A7958">
            <w:pPr>
              <w:pStyle w:val="Boxqns"/>
              <w:numPr>
                <w:ilvl w:val="0"/>
                <w:numId w:val="48"/>
              </w:numPr>
              <w:rPr>
                <w:lang w:val="nl-NL"/>
              </w:rPr>
            </w:pPr>
            <w:r w:rsidRPr="000A7958">
              <w:rPr>
                <w:lang w:val="nl-NL"/>
              </w:rPr>
              <w:t>Gebruikten de leerlingen meerdere representaties?</w:t>
            </w:r>
            <w:r w:rsidR="008C6C8C" w:rsidRPr="001519F8">
              <w:rPr>
                <w:lang w:val="nl-NL"/>
              </w:rPr>
              <w:t xml:space="preserve">  </w:t>
            </w:r>
          </w:p>
          <w:p w14:paraId="2DA12A3F" w14:textId="77777777" w:rsidR="008C6C8C" w:rsidRPr="001519F8" w:rsidRDefault="000A7958" w:rsidP="000A7958">
            <w:pPr>
              <w:pStyle w:val="Boxqns"/>
              <w:numPr>
                <w:ilvl w:val="0"/>
                <w:numId w:val="48"/>
              </w:numPr>
              <w:rPr>
                <w:lang w:val="nl-NL"/>
              </w:rPr>
            </w:pPr>
            <w:r w:rsidRPr="000A7958">
              <w:rPr>
                <w:lang w:val="nl-NL"/>
              </w:rPr>
              <w:t>Welke verbanden vonden zij binnen de situatie?</w:t>
            </w:r>
          </w:p>
          <w:p w14:paraId="1ADE76D9" w14:textId="77777777" w:rsidR="008C6C8C" w:rsidRPr="001519F8" w:rsidRDefault="000A7958" w:rsidP="000A7958">
            <w:pPr>
              <w:pStyle w:val="Boxqns"/>
              <w:numPr>
                <w:ilvl w:val="0"/>
                <w:numId w:val="48"/>
              </w:numPr>
              <w:rPr>
                <w:lang w:val="nl-NL"/>
              </w:rPr>
            </w:pPr>
            <w:r w:rsidRPr="000A7958">
              <w:rPr>
                <w:lang w:val="nl-NL"/>
              </w:rPr>
              <w:t>Welke berekeningen hebben zij gemaakt?</w:t>
            </w:r>
            <w:r w:rsidR="008C6C8C" w:rsidRPr="001519F8">
              <w:rPr>
                <w:lang w:val="nl-NL"/>
              </w:rPr>
              <w:t xml:space="preserve"> </w:t>
            </w:r>
            <w:r w:rsidRPr="000A7958">
              <w:rPr>
                <w:lang w:val="nl-NL"/>
              </w:rPr>
              <w:t>Konden zij de betekenis hiervan interpreteren?</w:t>
            </w:r>
          </w:p>
          <w:p w14:paraId="63823301" w14:textId="77777777" w:rsidR="008C6C8C" w:rsidRPr="001519F8" w:rsidRDefault="000A7958" w:rsidP="000A7958">
            <w:pPr>
              <w:pStyle w:val="Boxqns"/>
              <w:numPr>
                <w:ilvl w:val="0"/>
                <w:numId w:val="48"/>
              </w:numPr>
              <w:rPr>
                <w:lang w:val="nl-NL"/>
              </w:rPr>
            </w:pPr>
            <w:r w:rsidRPr="000A7958">
              <w:rPr>
                <w:lang w:val="nl-NL"/>
              </w:rPr>
              <w:t>Waren zij in staat om hun conclusies doelgericht over te brengen?</w:t>
            </w:r>
          </w:p>
          <w:p w14:paraId="14EB94D8" w14:textId="77777777" w:rsidR="008C6C8C" w:rsidRPr="001519F8" w:rsidRDefault="000A7958" w:rsidP="000A7958">
            <w:pPr>
              <w:pStyle w:val="Boxqns"/>
              <w:numPr>
                <w:ilvl w:val="0"/>
                <w:numId w:val="48"/>
              </w:numPr>
              <w:rPr>
                <w:lang w:val="nl-NL"/>
              </w:rPr>
            </w:pPr>
            <w:r w:rsidRPr="000A7958">
              <w:rPr>
                <w:lang w:val="nl-NL"/>
              </w:rPr>
              <w:t xml:space="preserve">Hadden uw leerlingen het gevoel dat </w:t>
            </w:r>
            <w:r w:rsidR="00A70FB2">
              <w:rPr>
                <w:lang w:val="nl-NL"/>
              </w:rPr>
              <w:t>deze les</w:t>
            </w:r>
            <w:r w:rsidRPr="000A7958">
              <w:rPr>
                <w:lang w:val="nl-NL"/>
              </w:rPr>
              <w:t xml:space="preserve"> anders was dan een reguliere les?</w:t>
            </w:r>
            <w:r w:rsidR="008C6C8C" w:rsidRPr="001519F8">
              <w:rPr>
                <w:lang w:val="nl-NL"/>
              </w:rPr>
              <w:t xml:space="preserve"> </w:t>
            </w:r>
          </w:p>
          <w:p w14:paraId="2CB9D007" w14:textId="77777777" w:rsidR="008C6C8C" w:rsidRPr="001519F8" w:rsidRDefault="000A7958" w:rsidP="000A7958">
            <w:pPr>
              <w:pStyle w:val="Boxqns"/>
              <w:numPr>
                <w:ilvl w:val="0"/>
                <w:numId w:val="48"/>
              </w:numPr>
              <w:rPr>
                <w:lang w:val="nl-NL"/>
              </w:rPr>
            </w:pPr>
            <w:r w:rsidRPr="000A7958">
              <w:rPr>
                <w:lang w:val="nl-NL"/>
              </w:rPr>
              <w:t xml:space="preserve">Beginnen zij nu in te zien hoe de methodes die zij bestuderen op school ook toegepast kunnen worden </w:t>
            </w:r>
            <w:r w:rsidR="00A70FB2">
              <w:rPr>
                <w:lang w:val="nl-NL"/>
              </w:rPr>
              <w:t>in</w:t>
            </w:r>
            <w:r w:rsidRPr="000A7958">
              <w:rPr>
                <w:lang w:val="nl-NL"/>
              </w:rPr>
              <w:t xml:space="preserve"> onbekende situaties?</w:t>
            </w:r>
            <w:r w:rsidR="008C6C8C" w:rsidRPr="001519F8">
              <w:rPr>
                <w:lang w:val="nl-NL"/>
              </w:rPr>
              <w:t xml:space="preserve"> </w:t>
            </w:r>
          </w:p>
          <w:p w14:paraId="6F6E60CD" w14:textId="77777777" w:rsidR="008C6C8C" w:rsidRPr="001519F8" w:rsidRDefault="008C6C8C" w:rsidP="008C6C8C">
            <w:pPr>
              <w:pStyle w:val="Boxqns"/>
              <w:rPr>
                <w:lang w:val="nl-NL"/>
              </w:rPr>
            </w:pPr>
          </w:p>
        </w:tc>
      </w:tr>
    </w:tbl>
    <w:p w14:paraId="0EDCB976" w14:textId="77777777" w:rsidR="008C6C8C" w:rsidRPr="001519F8" w:rsidRDefault="008C6C8C" w:rsidP="008C6C8C">
      <w:pPr>
        <w:rPr>
          <w:lang w:val="nl-NL"/>
        </w:rPr>
      </w:pPr>
    </w:p>
    <w:p w14:paraId="44C3A0EF" w14:textId="77777777" w:rsidR="008C6C8C" w:rsidRPr="001519F8" w:rsidRDefault="008C6C8C" w:rsidP="008C6C8C">
      <w:pPr>
        <w:rPr>
          <w:lang w:val="nl-NL"/>
        </w:rPr>
      </w:pPr>
    </w:p>
    <w:p w14:paraId="2001CC17" w14:textId="77777777" w:rsidR="008C6C8C" w:rsidRPr="001519F8" w:rsidRDefault="008C6C8C" w:rsidP="008C6C8C">
      <w:pPr>
        <w:rPr>
          <w:lang w:val="nl-NL"/>
        </w:rPr>
      </w:pPr>
    </w:p>
    <w:p w14:paraId="7FFF4AF8" w14:textId="77777777" w:rsidR="008C6C8C" w:rsidRDefault="000A7958" w:rsidP="008C6C8C">
      <w:pPr>
        <w:pStyle w:val="Kop3"/>
      </w:pPr>
      <w:r w:rsidRPr="000A7958">
        <w:rPr>
          <w:lang w:val="nl-NL"/>
        </w:rPr>
        <w:lastRenderedPageBreak/>
        <w:t>Hand-out 6:</w:t>
      </w:r>
      <w:r w:rsidR="00F54930">
        <w:t xml:space="preserve"> </w:t>
      </w:r>
      <w:r w:rsidRPr="000A7958">
        <w:rPr>
          <w:lang w:val="nl-NL"/>
        </w:rPr>
        <w:t>Een voorbeeld lesplan</w:t>
      </w:r>
    </w:p>
    <w:p w14:paraId="7FEC0A45" w14:textId="792144F7" w:rsidR="008C6C8C" w:rsidRDefault="00A86211" w:rsidP="008C6C8C">
      <w:pPr>
        <w:pStyle w:val="Kop3"/>
      </w:pPr>
      <w:r>
        <w:rPr>
          <w:noProof/>
          <w:lang w:val="nl-NL" w:eastAsia="nl-NL"/>
        </w:rPr>
        <w:drawing>
          <wp:inline distT="0" distB="0" distL="0" distR="0" wp14:anchorId="7DB7E03C" wp14:editId="6A8B329B">
            <wp:extent cx="4425950" cy="5751195"/>
            <wp:effectExtent l="25400" t="25400" r="19050" b="14605"/>
            <wp:docPr id="12" name="Afbeelding 12" descr="Handou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ndout 6"/>
                    <pic:cNvPicPr>
                      <a:picLocks noChangeAspect="1" noChangeArrowheads="1"/>
                    </pic:cNvPicPr>
                  </pic:nvPicPr>
                  <pic:blipFill>
                    <a:blip r:embed="rId20">
                      <a:extLst>
                        <a:ext uri="{28A0092B-C50C-407E-A947-70E740481C1C}">
                          <a14:useLocalDpi xmlns:a14="http://schemas.microsoft.com/office/drawing/2010/main" val="0"/>
                        </a:ext>
                      </a:extLst>
                    </a:blip>
                    <a:srcRect l="8809" t="8191" r="7553" b="14360"/>
                    <a:stretch>
                      <a:fillRect/>
                    </a:stretch>
                  </pic:blipFill>
                  <pic:spPr bwMode="auto">
                    <a:xfrm>
                      <a:off x="0" y="0"/>
                      <a:ext cx="4425950" cy="5751195"/>
                    </a:xfrm>
                    <a:prstGeom prst="rect">
                      <a:avLst/>
                    </a:prstGeom>
                    <a:noFill/>
                    <a:ln w="12700" cmpd="sng">
                      <a:solidFill>
                        <a:srgbClr val="000000"/>
                      </a:solidFill>
                      <a:miter lim="800000"/>
                      <a:headEnd/>
                      <a:tailEnd/>
                    </a:ln>
                    <a:effectLst/>
                  </pic:spPr>
                </pic:pic>
              </a:graphicData>
            </a:graphic>
          </wp:inline>
        </w:drawing>
      </w:r>
    </w:p>
    <w:p w14:paraId="1D52F4C7" w14:textId="77777777" w:rsidR="008C6C8C" w:rsidRDefault="008C6C8C" w:rsidP="008C6C8C">
      <w:pPr>
        <w:pStyle w:val="Kop3"/>
      </w:pPr>
    </w:p>
    <w:p w14:paraId="12852593" w14:textId="77777777" w:rsidR="008C6C8C" w:rsidRDefault="008C6C8C" w:rsidP="008C6C8C">
      <w:pPr>
        <w:pStyle w:val="Kop3"/>
      </w:pPr>
    </w:p>
    <w:p w14:paraId="18FF437C" w14:textId="77777777" w:rsidR="008C6C8C" w:rsidRDefault="008C6C8C" w:rsidP="008C6C8C"/>
    <w:p w14:paraId="13CC9FAD" w14:textId="77777777" w:rsidR="008C6C8C" w:rsidRPr="001519F8" w:rsidRDefault="008C6C8C" w:rsidP="008C6C8C">
      <w:pPr>
        <w:pStyle w:val="Kop2"/>
        <w:rPr>
          <w:lang w:val="nl-NL"/>
        </w:rPr>
      </w:pPr>
      <w:r w:rsidRPr="001519F8">
        <w:rPr>
          <w:lang w:val="nl-NL"/>
        </w:rPr>
        <w:br w:type="page"/>
      </w:r>
      <w:r w:rsidR="000A7958" w:rsidRPr="000A7958">
        <w:rPr>
          <w:lang w:val="nl-NL"/>
        </w:rPr>
        <w:lastRenderedPageBreak/>
        <w:t>Aanbevolen literatuurlijst</w:t>
      </w:r>
    </w:p>
    <w:p w14:paraId="2C166918" w14:textId="77777777" w:rsidR="008C6C8C" w:rsidRPr="001519F8" w:rsidRDefault="0011224B" w:rsidP="008C6C8C">
      <w:pPr>
        <w:ind w:left="720" w:hanging="720"/>
        <w:rPr>
          <w:lang w:val="nl-NL"/>
        </w:rPr>
      </w:pPr>
      <w:r w:rsidRPr="0011224B">
        <w:rPr>
          <w:i/>
          <w:lang w:val="nl-NL"/>
        </w:rPr>
        <w:t>Het leren van wiskunde met behulp van situaties binnen een context.</w:t>
      </w:r>
    </w:p>
    <w:p w14:paraId="72CA8EDD" w14:textId="77777777" w:rsidR="008C6C8C" w:rsidRDefault="000A7958" w:rsidP="008C6C8C">
      <w:pPr>
        <w:rPr>
          <w:lang w:val="en-GB"/>
        </w:rPr>
      </w:pPr>
      <w:r w:rsidRPr="001519F8">
        <w:t xml:space="preserve">Boaler J. (1993) ‘The Role of Contexts in the Mathematics Classroom’, </w:t>
      </w:r>
      <w:r w:rsidRPr="001519F8">
        <w:rPr>
          <w:i/>
        </w:rPr>
        <w:t xml:space="preserve">For the Learning of Mathematics </w:t>
      </w:r>
      <w:r w:rsidRPr="001519F8">
        <w:t>13(2)</w:t>
      </w:r>
    </w:p>
    <w:p w14:paraId="5FD7A99F" w14:textId="77777777" w:rsidR="008C6C8C" w:rsidRDefault="008C6C8C" w:rsidP="008C6C8C">
      <w:pPr>
        <w:rPr>
          <w:lang w:val="en-GB"/>
        </w:rPr>
      </w:pPr>
    </w:p>
    <w:p w14:paraId="6F9323FB" w14:textId="77777777" w:rsidR="008C6C8C" w:rsidRPr="001519F8" w:rsidRDefault="0011224B" w:rsidP="008C6C8C">
      <w:pPr>
        <w:rPr>
          <w:i/>
          <w:lang w:val="nl-NL"/>
        </w:rPr>
      </w:pPr>
      <w:r w:rsidRPr="0011224B">
        <w:rPr>
          <w:i/>
          <w:lang w:val="nl-NL"/>
        </w:rPr>
        <w:t>Kijken naar het model van leerlingschap als leermethode</w:t>
      </w:r>
    </w:p>
    <w:p w14:paraId="7AD8519C" w14:textId="77777777" w:rsidR="008C6C8C" w:rsidRDefault="000A7958" w:rsidP="008C6C8C">
      <w:pPr>
        <w:pStyle w:val="body"/>
        <w:rPr>
          <w:lang w:val="en-GB"/>
        </w:rPr>
      </w:pPr>
      <w:r w:rsidRPr="001519F8">
        <w:t>Brown, J. S., Collins, A. and Duguid, P. (1989) ‘Situated cognition and the Culture of Learning’, Educational Researcher, 18 (1), pp 32-42.</w:t>
      </w:r>
    </w:p>
    <w:p w14:paraId="57BFD092" w14:textId="77777777" w:rsidR="008C6C8C" w:rsidRDefault="008C6C8C" w:rsidP="008C6C8C">
      <w:pPr>
        <w:pStyle w:val="body"/>
      </w:pPr>
    </w:p>
    <w:p w14:paraId="74B15777" w14:textId="77777777" w:rsidR="008C6C8C" w:rsidRPr="001519F8" w:rsidRDefault="0011224B" w:rsidP="008C6C8C">
      <w:pPr>
        <w:pStyle w:val="body"/>
        <w:rPr>
          <w:i/>
          <w:lang w:val="nl-NL"/>
        </w:rPr>
      </w:pPr>
      <w:r w:rsidRPr="0011224B">
        <w:rPr>
          <w:i/>
          <w:lang w:val="nl-NL"/>
        </w:rPr>
        <w:t>Op een andere manier de lesstof van de onderbouw bekijken</w:t>
      </w:r>
    </w:p>
    <w:p w14:paraId="527555AF" w14:textId="77777777" w:rsidR="008C6C8C" w:rsidRDefault="000A7958" w:rsidP="008C6C8C">
      <w:pPr>
        <w:pStyle w:val="body"/>
        <w:rPr>
          <w:lang w:val="en-GB" w:eastAsia="en-GB"/>
        </w:rPr>
      </w:pPr>
      <w:r w:rsidRPr="001519F8">
        <w:t xml:space="preserve">Carter, C. (2008) ‘A different way’, </w:t>
      </w:r>
      <w:r w:rsidRPr="001519F8">
        <w:rPr>
          <w:i/>
          <w:color w:val="000000"/>
          <w:lang w:eastAsia="en-GB"/>
        </w:rPr>
        <w:t>Mathematics Teaching</w:t>
      </w:r>
      <w:r w:rsidRPr="001519F8">
        <w:rPr>
          <w:i/>
          <w:lang w:eastAsia="en-GB"/>
        </w:rPr>
        <w:t xml:space="preserve">, </w:t>
      </w:r>
      <w:r w:rsidRPr="001519F8">
        <w:rPr>
          <w:lang w:eastAsia="en-GB"/>
        </w:rPr>
        <w:t>207, pp 38-40</w:t>
      </w:r>
    </w:p>
    <w:p w14:paraId="7A64F250" w14:textId="77777777" w:rsidR="008C6C8C" w:rsidRDefault="000A7958" w:rsidP="008C6C8C">
      <w:pPr>
        <w:rPr>
          <w:b/>
          <w:lang w:val="en"/>
        </w:rPr>
      </w:pPr>
      <w:hyperlink r:id="rId21" w:history="1">
        <w:r w:rsidRPr="001519F8">
          <w:rPr>
            <w:rStyle w:val="Hyperlink"/>
            <w:highlight w:val="yellow"/>
            <w:lang w:val="en-GB"/>
          </w:rPr>
          <w:t>http://www.atm.org.uk/mt/archive/mt207files/ATM-MT207-38-40-mo.pdf</w:t>
        </w:r>
      </w:hyperlink>
    </w:p>
    <w:p w14:paraId="0DB0DBCE" w14:textId="77777777" w:rsidR="008C6C8C" w:rsidRDefault="008C6C8C" w:rsidP="008C6C8C">
      <w:pPr>
        <w:rPr>
          <w:lang w:val="en"/>
        </w:rPr>
      </w:pPr>
    </w:p>
    <w:p w14:paraId="54ED2150" w14:textId="77777777" w:rsidR="008C6C8C" w:rsidRPr="001519F8" w:rsidRDefault="000A7958" w:rsidP="008C6C8C">
      <w:pPr>
        <w:pStyle w:val="body"/>
        <w:rPr>
          <w:i/>
          <w:lang w:val="nl-NL"/>
        </w:rPr>
      </w:pPr>
      <w:r w:rsidRPr="000A7958">
        <w:rPr>
          <w:i/>
          <w:lang w:val="nl-NL"/>
        </w:rPr>
        <w:t>Wat beschouwen leerlingen als wiskundig?</w:t>
      </w:r>
      <w:r w:rsidR="008C6C8C" w:rsidRPr="001519F8">
        <w:rPr>
          <w:i/>
          <w:lang w:val="nl-NL"/>
        </w:rPr>
        <w:t xml:space="preserve"> </w:t>
      </w:r>
      <w:r w:rsidRPr="000A7958">
        <w:rPr>
          <w:i/>
          <w:lang w:val="nl-NL"/>
        </w:rPr>
        <w:t>Heeft het te maken met cijfers?</w:t>
      </w:r>
    </w:p>
    <w:p w14:paraId="2823CBBC" w14:textId="77777777" w:rsidR="008C6C8C" w:rsidRDefault="000A7958" w:rsidP="008C6C8C">
      <w:pPr>
        <w:pStyle w:val="body"/>
        <w:rPr>
          <w:b/>
          <w:color w:val="000000"/>
          <w:lang w:val="en"/>
        </w:rPr>
      </w:pPr>
      <w:r w:rsidRPr="001519F8">
        <w:t>Mendick, H., Moreau, M. and Epstein D. (2007) ‘</w:t>
      </w:r>
      <w:hyperlink r:id="rId22" w:history="1">
        <w:r w:rsidRPr="001519F8">
          <w:rPr>
            <w:highlight w:val="yellow"/>
          </w:rPr>
          <w:t>Looking for mathematics</w:t>
        </w:r>
      </w:hyperlink>
      <w:r w:rsidRPr="001519F8">
        <w:t>’ in D. Kuchemann (Ed.)</w:t>
      </w:r>
      <w:r w:rsidR="008C6C8C">
        <w:rPr>
          <w:lang w:val="en-GB"/>
        </w:rPr>
        <w:t xml:space="preserve"> </w:t>
      </w:r>
      <w:r w:rsidRPr="001519F8">
        <w:t>Proceedings of the British Society for Research into Learning Mathematics 27 (1) pp 60 – 65</w:t>
      </w:r>
      <w:r w:rsidRPr="001519F8">
        <w:rPr>
          <w:i/>
        </w:rPr>
        <w:br/>
      </w:r>
      <w:hyperlink r:id="rId23" w:history="1">
        <w:r w:rsidRPr="001519F8">
          <w:rPr>
            <w:rStyle w:val="Hyperlink"/>
            <w:highlight w:val="yellow"/>
          </w:rPr>
          <w:t>http://www.bsrlm.org.uk/IPs/ip27-1/BSRLM-IP-27-1-11.pdf</w:t>
        </w:r>
      </w:hyperlink>
      <w:r w:rsidR="008C6C8C">
        <w:rPr>
          <w:b/>
          <w:color w:val="000000"/>
          <w:lang w:val="en"/>
        </w:rPr>
        <w:t xml:space="preserve"> </w:t>
      </w:r>
    </w:p>
    <w:p w14:paraId="004BC4B1" w14:textId="77777777" w:rsidR="008C6C8C" w:rsidRDefault="008C6C8C" w:rsidP="008C6C8C">
      <w:pPr>
        <w:pStyle w:val="body"/>
        <w:rPr>
          <w:b/>
          <w:color w:val="000000"/>
          <w:lang w:val="en"/>
        </w:rPr>
      </w:pPr>
    </w:p>
    <w:p w14:paraId="75C56229" w14:textId="77777777" w:rsidR="008C6C8C" w:rsidRPr="001519F8" w:rsidRDefault="000A7958" w:rsidP="008C6C8C">
      <w:pPr>
        <w:pStyle w:val="body"/>
        <w:rPr>
          <w:i/>
          <w:color w:val="000000"/>
          <w:lang w:val="nl-NL"/>
        </w:rPr>
      </w:pPr>
      <w:r w:rsidRPr="000A7958">
        <w:rPr>
          <w:i/>
          <w:color w:val="000000"/>
          <w:lang w:val="nl-NL"/>
        </w:rPr>
        <w:t>Een vergelijking van de wiskunde die mensen gebruiken binnen en buiten de school.</w:t>
      </w:r>
      <w:r w:rsidR="008C6C8C" w:rsidRPr="001519F8">
        <w:rPr>
          <w:i/>
          <w:color w:val="000000"/>
          <w:lang w:val="nl-NL"/>
        </w:rPr>
        <w:t xml:space="preserve"> </w:t>
      </w:r>
    </w:p>
    <w:p w14:paraId="3053B103" w14:textId="77777777" w:rsidR="008C6C8C" w:rsidRDefault="000A7958" w:rsidP="008C6C8C">
      <w:pPr>
        <w:pStyle w:val="body"/>
        <w:rPr>
          <w:i/>
          <w:color w:val="000000"/>
          <w:lang w:val="en"/>
        </w:rPr>
      </w:pPr>
      <w:r w:rsidRPr="001519F8">
        <w:rPr>
          <w:color w:val="000000"/>
        </w:rPr>
        <w:t>Nunes, T., Schliemann, A.D., Carraher, D.W.</w:t>
      </w:r>
      <w:r w:rsidR="008C6C8C">
        <w:rPr>
          <w:color w:val="000000"/>
          <w:lang w:val="en"/>
        </w:rPr>
        <w:t xml:space="preserve"> </w:t>
      </w:r>
      <w:r w:rsidRPr="001519F8">
        <w:rPr>
          <w:color w:val="000000"/>
        </w:rPr>
        <w:t xml:space="preserve">(1993), </w:t>
      </w:r>
      <w:r w:rsidRPr="001519F8">
        <w:rPr>
          <w:i/>
          <w:color w:val="000000"/>
        </w:rPr>
        <w:t xml:space="preserve">Street mathematics and school mathematics, </w:t>
      </w:r>
      <w:r w:rsidRPr="001519F8">
        <w:rPr>
          <w:color w:val="000000"/>
        </w:rPr>
        <w:t>Cambridge University Press</w:t>
      </w:r>
    </w:p>
    <w:p w14:paraId="15BA9A88" w14:textId="77777777" w:rsidR="008C6C8C" w:rsidRDefault="008C6C8C" w:rsidP="008C6C8C"/>
    <w:p w14:paraId="32C71019" w14:textId="77777777" w:rsidR="008C6C8C" w:rsidRPr="001519F8" w:rsidRDefault="00A70FB2" w:rsidP="008C6C8C">
      <w:pPr>
        <w:pStyle w:val="body"/>
        <w:rPr>
          <w:i/>
          <w:lang w:val="nl-NL"/>
        </w:rPr>
      </w:pPr>
      <w:r>
        <w:rPr>
          <w:i/>
          <w:lang w:val="nl-NL"/>
        </w:rPr>
        <w:t>Wat is belangrijk in w</w:t>
      </w:r>
      <w:r w:rsidR="000A7958" w:rsidRPr="000A7958">
        <w:rPr>
          <w:i/>
          <w:lang w:val="nl-NL"/>
        </w:rPr>
        <w:t>iskunde onderwijs?</w:t>
      </w:r>
    </w:p>
    <w:p w14:paraId="19C16DDE" w14:textId="77777777" w:rsidR="008C6C8C" w:rsidRDefault="000A7958" w:rsidP="008C6C8C">
      <w:pPr>
        <w:pStyle w:val="body"/>
      </w:pPr>
      <w:r w:rsidRPr="001519F8">
        <w:t>Polya G (2002) ‘The goals of mathematical education:</w:t>
      </w:r>
      <w:r w:rsidR="008C6C8C">
        <w:t xml:space="preserve"> </w:t>
      </w:r>
      <w:r w:rsidRPr="001519F8">
        <w:t xml:space="preserve">part 1 and part 2’ </w:t>
      </w:r>
      <w:r w:rsidRPr="001519F8">
        <w:rPr>
          <w:i/>
          <w:color w:val="000000"/>
          <w:lang w:eastAsia="en-GB"/>
        </w:rPr>
        <w:t>Mathematics Teaching</w:t>
      </w:r>
      <w:r w:rsidRPr="001519F8">
        <w:rPr>
          <w:i/>
          <w:lang w:eastAsia="en-GB"/>
        </w:rPr>
        <w:t xml:space="preserve">, </w:t>
      </w:r>
      <w:r w:rsidRPr="001519F8">
        <w:rPr>
          <w:lang w:eastAsia="en-GB"/>
        </w:rPr>
        <w:t>181, pp 6-7 and 42-44</w:t>
      </w:r>
    </w:p>
    <w:p w14:paraId="2CA0AEDF" w14:textId="77777777" w:rsidR="008C6C8C" w:rsidRPr="00E155DF" w:rsidRDefault="000A7958" w:rsidP="008C6C8C">
      <w:pPr>
        <w:pStyle w:val="body"/>
        <w:rPr>
          <w:highlight w:val="yellow"/>
        </w:rPr>
      </w:pPr>
      <w:hyperlink r:id="rId24" w:history="1">
        <w:r w:rsidRPr="001519F8">
          <w:rPr>
            <w:rStyle w:val="Hyperlink"/>
            <w:highlight w:val="yellow"/>
          </w:rPr>
          <w:t>http://www.atm.org.uk/mt/archive/mt181f</w:t>
        </w:r>
        <w:r w:rsidRPr="001519F8">
          <w:rPr>
            <w:rStyle w:val="Hyperlink"/>
            <w:highlight w:val="yellow"/>
          </w:rPr>
          <w:t>i</w:t>
        </w:r>
        <w:r w:rsidRPr="001519F8">
          <w:rPr>
            <w:rStyle w:val="Hyperlink"/>
            <w:highlight w:val="yellow"/>
          </w:rPr>
          <w:t>les/ATM-MT181-06-07.pdf</w:t>
        </w:r>
      </w:hyperlink>
    </w:p>
    <w:p w14:paraId="2B6176F5" w14:textId="77777777" w:rsidR="008C6C8C" w:rsidRDefault="000A7958" w:rsidP="008C6C8C">
      <w:pPr>
        <w:pStyle w:val="body"/>
      </w:pPr>
      <w:hyperlink r:id="rId25" w:history="1">
        <w:r w:rsidRPr="001519F8">
          <w:rPr>
            <w:rStyle w:val="Hyperlink"/>
            <w:highlight w:val="yellow"/>
          </w:rPr>
          <w:t>http://www.atm.org.uk/mt/archive/mt181files/ATM-MT181-42-44-mo.pdf</w:t>
        </w:r>
      </w:hyperlink>
    </w:p>
    <w:p w14:paraId="551D5597" w14:textId="77777777" w:rsidR="008C6C8C" w:rsidRDefault="008C6C8C">
      <w:pPr>
        <w:pStyle w:val="Kop5"/>
      </w:pPr>
    </w:p>
    <w:sectPr w:rsidR="008C6C8C">
      <w:headerReference w:type="even" r:id="rId26"/>
      <w:headerReference w:type="default" r:id="rId27"/>
      <w:footerReference w:type="even" r:id="rId28"/>
      <w:footerReference w:type="default" r:id="rId29"/>
      <w:headerReference w:type="first" r:id="rId30"/>
      <w:footerReference w:type="first" r:id="rId31"/>
      <w:type w:val="oddPage"/>
      <w:pgSz w:w="11900" w:h="16840"/>
      <w:pgMar w:top="1440" w:right="1440" w:bottom="1440" w:left="1440" w:header="708" w:footer="8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21F4B" w14:textId="77777777" w:rsidR="00E5409B" w:rsidRDefault="00E5409B">
      <w:r>
        <w:separator/>
      </w:r>
    </w:p>
  </w:endnote>
  <w:endnote w:type="continuationSeparator" w:id="0">
    <w:p w14:paraId="44389282" w14:textId="77777777" w:rsidR="00E5409B" w:rsidRDefault="00E5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DDA6B" w14:textId="77777777" w:rsidR="00BA3824" w:rsidRDefault="00BA3824" w:rsidP="008C6C8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4B0FCA8" w14:textId="77777777" w:rsidR="00BA3824" w:rsidRDefault="00BA3824">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766F1" w14:textId="77777777" w:rsidR="00BA3824" w:rsidRDefault="00BA3824" w:rsidP="008C6C8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86211">
      <w:rPr>
        <w:rStyle w:val="Paginanummer"/>
        <w:noProof/>
      </w:rPr>
      <w:t>1</w:t>
    </w:r>
    <w:r>
      <w:rPr>
        <w:rStyle w:val="Paginanummer"/>
      </w:rPr>
      <w:fldChar w:fldCharType="end"/>
    </w:r>
  </w:p>
  <w:p w14:paraId="6D2521EF" w14:textId="77777777" w:rsidR="00BA3824" w:rsidRDefault="00BA3824">
    <w:pPr>
      <w:pStyle w:val="Voettekst"/>
      <w:ind w:right="360"/>
    </w:pPr>
    <w:r>
      <w:t>(c) Centre for Research in Mathematics Education, University of Nottingham 2010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2F8" w14:textId="77777777" w:rsidR="00BA3824" w:rsidRDefault="00BA3824">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C05FB" w14:textId="77777777" w:rsidR="00E5409B" w:rsidRDefault="00E5409B">
      <w:r>
        <w:separator/>
      </w:r>
    </w:p>
  </w:footnote>
  <w:footnote w:type="continuationSeparator" w:id="0">
    <w:p w14:paraId="65CB5700" w14:textId="77777777" w:rsidR="00E5409B" w:rsidRDefault="00E540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C14A8" w14:textId="77777777" w:rsidR="00BA3824" w:rsidRDefault="00BA38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21007" w14:textId="1B30141D" w:rsidR="00BA3824" w:rsidRPr="00AC25A4" w:rsidRDefault="00A86211" w:rsidP="008C6C8C">
    <w:pPr>
      <w:pStyle w:val="Koptekst"/>
      <w:tabs>
        <w:tab w:val="clear" w:pos="9360"/>
        <w:tab w:val="right" w:pos="9020"/>
      </w:tabs>
      <w:rPr>
        <w:sz w:val="24"/>
      </w:rPr>
    </w:pPr>
    <w:r w:rsidRPr="005512DA">
      <w:rPr>
        <w:noProof/>
        <w:sz w:val="24"/>
        <w:lang w:val="nl-NL" w:eastAsia="nl-NL"/>
      </w:rPr>
      <w:drawing>
        <wp:inline distT="0" distB="0" distL="0" distR="0" wp14:anchorId="643D2383" wp14:editId="6DACD9E5">
          <wp:extent cx="742315" cy="278130"/>
          <wp:effectExtent l="0" t="0" r="0" b="127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278130"/>
                  </a:xfrm>
                  <a:prstGeom prst="rect">
                    <a:avLst/>
                  </a:prstGeom>
                  <a:noFill/>
                  <a:ln>
                    <a:noFill/>
                  </a:ln>
                </pic:spPr>
              </pic:pic>
            </a:graphicData>
          </a:graphic>
        </wp:inline>
      </w:drawing>
    </w:r>
    <w:r w:rsidR="00BA3824">
      <w:rPr>
        <w:sz w:val="24"/>
        <w:lang w:bidi="ar-SA"/>
      </w:rPr>
      <w:t xml:space="preserve"> </w:t>
    </w:r>
    <w:r w:rsidR="00BA3824" w:rsidRPr="00AC25A4">
      <w:rPr>
        <w:sz w:val="24"/>
      </w:rPr>
      <w:tab/>
    </w:r>
    <w:r w:rsidR="00BA3824">
      <w:rPr>
        <w:sz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34CE" w14:textId="77777777" w:rsidR="00BA3824" w:rsidRDefault="00BA3824">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0684430"/>
    <w:multiLevelType w:val="hybridMultilevel"/>
    <w:tmpl w:val="7346C61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33F24D4"/>
    <w:multiLevelType w:val="hybridMultilevel"/>
    <w:tmpl w:val="52C6C74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7880BF7"/>
    <w:multiLevelType w:val="hybridMultilevel"/>
    <w:tmpl w:val="84B8F0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7AE5A2D"/>
    <w:multiLevelType w:val="hybridMultilevel"/>
    <w:tmpl w:val="5476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615EE"/>
    <w:multiLevelType w:val="hybridMultilevel"/>
    <w:tmpl w:val="EDF8ED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125FCA"/>
    <w:multiLevelType w:val="hybridMultilevel"/>
    <w:tmpl w:val="3FD6645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B322FED"/>
    <w:multiLevelType w:val="hybridMultilevel"/>
    <w:tmpl w:val="87C89B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0DE415B8"/>
    <w:multiLevelType w:val="multilevel"/>
    <w:tmpl w:val="94CAB1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9B1634"/>
    <w:multiLevelType w:val="hybridMultilevel"/>
    <w:tmpl w:val="03BA3CD0"/>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1A808A0"/>
    <w:multiLevelType w:val="hybridMultilevel"/>
    <w:tmpl w:val="3CCCDE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2784388"/>
    <w:multiLevelType w:val="hybridMultilevel"/>
    <w:tmpl w:val="1AEC2D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7EC7067"/>
    <w:multiLevelType w:val="hybridMultilevel"/>
    <w:tmpl w:val="E9168F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8CA203B"/>
    <w:multiLevelType w:val="hybridMultilevel"/>
    <w:tmpl w:val="51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1D602CBA"/>
    <w:multiLevelType w:val="hybridMultilevel"/>
    <w:tmpl w:val="5326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80E5775"/>
    <w:multiLevelType w:val="hybridMultilevel"/>
    <w:tmpl w:val="C066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E3510A"/>
    <w:multiLevelType w:val="hybridMultilevel"/>
    <w:tmpl w:val="48B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AA0773"/>
    <w:multiLevelType w:val="hybridMultilevel"/>
    <w:tmpl w:val="EBA836E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32DC6A07"/>
    <w:multiLevelType w:val="hybridMultilevel"/>
    <w:tmpl w:val="C9DE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F225B"/>
    <w:multiLevelType w:val="hybridMultilevel"/>
    <w:tmpl w:val="55ACFA0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342E07CD"/>
    <w:multiLevelType w:val="hybridMultilevel"/>
    <w:tmpl w:val="FA24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F81006"/>
    <w:multiLevelType w:val="hybridMultilevel"/>
    <w:tmpl w:val="DB3AC5A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007167C"/>
    <w:multiLevelType w:val="hybridMultilevel"/>
    <w:tmpl w:val="8C3A014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46A01DEC"/>
    <w:multiLevelType w:val="hybridMultilevel"/>
    <w:tmpl w:val="2EFA929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
    <w:nsid w:val="4C7C0930"/>
    <w:multiLevelType w:val="hybridMultilevel"/>
    <w:tmpl w:val="29421C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4E4E4E09"/>
    <w:multiLevelType w:val="hybridMultilevel"/>
    <w:tmpl w:val="0CD806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4F7E6281"/>
    <w:multiLevelType w:val="hybridMultilevel"/>
    <w:tmpl w:val="71E875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16C5166"/>
    <w:multiLevelType w:val="hybridMultilevel"/>
    <w:tmpl w:val="E1284B3E"/>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
    <w:nsid w:val="534422ED"/>
    <w:multiLevelType w:val="hybridMultilevel"/>
    <w:tmpl w:val="69E044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54AC2029"/>
    <w:multiLevelType w:val="hybridMultilevel"/>
    <w:tmpl w:val="FFA615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56AC5EEF"/>
    <w:multiLevelType w:val="hybridMultilevel"/>
    <w:tmpl w:val="9662CD9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585C19E1"/>
    <w:multiLevelType w:val="hybridMultilevel"/>
    <w:tmpl w:val="FBB4EC2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59C22FF2"/>
    <w:multiLevelType w:val="hybridMultilevel"/>
    <w:tmpl w:val="493C0A52"/>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9">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193FFB"/>
    <w:multiLevelType w:val="hybridMultilevel"/>
    <w:tmpl w:val="8B24782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nsid w:val="6304656F"/>
    <w:multiLevelType w:val="hybridMultilevel"/>
    <w:tmpl w:val="4A7AC0F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E656DAC"/>
    <w:multiLevelType w:val="hybridMultilevel"/>
    <w:tmpl w:val="4728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082B7B"/>
    <w:multiLevelType w:val="hybridMultilevel"/>
    <w:tmpl w:val="94CAB18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6">
    <w:nsid w:val="7F6C22F8"/>
    <w:multiLevelType w:val="hybridMultilevel"/>
    <w:tmpl w:val="921EF86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7FD30F21"/>
    <w:multiLevelType w:val="hybridMultilevel"/>
    <w:tmpl w:val="5402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8"/>
  </w:num>
  <w:num w:numId="4">
    <w:abstractNumId w:val="12"/>
  </w:num>
  <w:num w:numId="5">
    <w:abstractNumId w:val="2"/>
  </w:num>
  <w:num w:numId="6">
    <w:abstractNumId w:val="32"/>
  </w:num>
  <w:num w:numId="7">
    <w:abstractNumId w:val="6"/>
  </w:num>
  <w:num w:numId="8">
    <w:abstractNumId w:val="28"/>
  </w:num>
  <w:num w:numId="9">
    <w:abstractNumId w:val="45"/>
  </w:num>
  <w:num w:numId="10">
    <w:abstractNumId w:val="18"/>
  </w:num>
  <w:num w:numId="11">
    <w:abstractNumId w:val="13"/>
  </w:num>
  <w:num w:numId="12">
    <w:abstractNumId w:val="41"/>
  </w:num>
  <w:num w:numId="13">
    <w:abstractNumId w:val="16"/>
  </w:num>
  <w:num w:numId="14">
    <w:abstractNumId w:val="36"/>
  </w:num>
  <w:num w:numId="15">
    <w:abstractNumId w:val="43"/>
  </w:num>
  <w:num w:numId="16">
    <w:abstractNumId w:val="5"/>
  </w:num>
  <w:num w:numId="17">
    <w:abstractNumId w:val="14"/>
  </w:num>
  <w:num w:numId="18">
    <w:abstractNumId w:val="46"/>
  </w:num>
  <w:num w:numId="19">
    <w:abstractNumId w:val="31"/>
  </w:num>
  <w:num w:numId="20">
    <w:abstractNumId w:val="30"/>
  </w:num>
  <w:num w:numId="21">
    <w:abstractNumId w:val="8"/>
  </w:num>
  <w:num w:numId="22">
    <w:abstractNumId w:val="3"/>
  </w:num>
  <w:num w:numId="23">
    <w:abstractNumId w:val="26"/>
  </w:num>
  <w:num w:numId="24">
    <w:abstractNumId w:val="7"/>
  </w:num>
  <w:num w:numId="25">
    <w:abstractNumId w:val="33"/>
  </w:num>
  <w:num w:numId="26">
    <w:abstractNumId w:val="9"/>
  </w:num>
  <w:num w:numId="27">
    <w:abstractNumId w:val="11"/>
  </w:num>
  <w:num w:numId="28">
    <w:abstractNumId w:val="1"/>
  </w:num>
  <w:num w:numId="29">
    <w:abstractNumId w:val="29"/>
  </w:num>
  <w:num w:numId="30">
    <w:abstractNumId w:val="34"/>
  </w:num>
  <w:num w:numId="31">
    <w:abstractNumId w:val="42"/>
  </w:num>
  <w:num w:numId="32">
    <w:abstractNumId w:val="27"/>
  </w:num>
  <w:num w:numId="33">
    <w:abstractNumId w:val="37"/>
  </w:num>
  <w:num w:numId="34">
    <w:abstractNumId w:val="25"/>
  </w:num>
  <w:num w:numId="35">
    <w:abstractNumId w:val="35"/>
  </w:num>
  <w:num w:numId="36">
    <w:abstractNumId w:val="10"/>
  </w:num>
  <w:num w:numId="37">
    <w:abstractNumId w:val="23"/>
  </w:num>
  <w:num w:numId="38">
    <w:abstractNumId w:val="44"/>
  </w:num>
  <w:num w:numId="39">
    <w:abstractNumId w:val="40"/>
  </w:num>
  <w:num w:numId="40">
    <w:abstractNumId w:val="15"/>
  </w:num>
  <w:num w:numId="41">
    <w:abstractNumId w:val="17"/>
  </w:num>
  <w:num w:numId="42">
    <w:abstractNumId w:val="20"/>
  </w:num>
  <w:num w:numId="43">
    <w:abstractNumId w:val="19"/>
  </w:num>
  <w:num w:numId="44">
    <w:abstractNumId w:val="24"/>
  </w:num>
  <w:num w:numId="45">
    <w:abstractNumId w:val="22"/>
  </w:num>
  <w:num w:numId="46">
    <w:abstractNumId w:val="47"/>
  </w:num>
  <w:num w:numId="47">
    <w:abstractNumId w:val="4"/>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en-US" w:vendorID="6" w:dllVersion="2" w:checkStyle="1"/>
  <w:activeWritingStyle w:appName="MSWord" w:lang="nl-BE"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C7"/>
    <w:rsid w:val="000000B7"/>
    <w:rsid w:val="000542C2"/>
    <w:rsid w:val="0006164E"/>
    <w:rsid w:val="000A7958"/>
    <w:rsid w:val="00100CFF"/>
    <w:rsid w:val="0011224B"/>
    <w:rsid w:val="00123F07"/>
    <w:rsid w:val="001519F8"/>
    <w:rsid w:val="001A6452"/>
    <w:rsid w:val="001D7105"/>
    <w:rsid w:val="001E7E83"/>
    <w:rsid w:val="00235C7B"/>
    <w:rsid w:val="00283075"/>
    <w:rsid w:val="002A2852"/>
    <w:rsid w:val="002B7664"/>
    <w:rsid w:val="00305A3F"/>
    <w:rsid w:val="0031124D"/>
    <w:rsid w:val="00364C3A"/>
    <w:rsid w:val="00392A1A"/>
    <w:rsid w:val="00395D16"/>
    <w:rsid w:val="003968F6"/>
    <w:rsid w:val="003B7D0B"/>
    <w:rsid w:val="0045234A"/>
    <w:rsid w:val="004C3716"/>
    <w:rsid w:val="004F7601"/>
    <w:rsid w:val="00526223"/>
    <w:rsid w:val="0053754F"/>
    <w:rsid w:val="005B54EC"/>
    <w:rsid w:val="00640E68"/>
    <w:rsid w:val="00670844"/>
    <w:rsid w:val="00696BA6"/>
    <w:rsid w:val="00746048"/>
    <w:rsid w:val="00757468"/>
    <w:rsid w:val="007D703C"/>
    <w:rsid w:val="00827BB5"/>
    <w:rsid w:val="0083246E"/>
    <w:rsid w:val="008443A0"/>
    <w:rsid w:val="00896B78"/>
    <w:rsid w:val="008B5C9D"/>
    <w:rsid w:val="008C6C8C"/>
    <w:rsid w:val="0093224A"/>
    <w:rsid w:val="009346EF"/>
    <w:rsid w:val="00942925"/>
    <w:rsid w:val="009776E1"/>
    <w:rsid w:val="00997887"/>
    <w:rsid w:val="009D063E"/>
    <w:rsid w:val="009F7D40"/>
    <w:rsid w:val="00A70FB2"/>
    <w:rsid w:val="00A86211"/>
    <w:rsid w:val="00AA4F89"/>
    <w:rsid w:val="00AB23B5"/>
    <w:rsid w:val="00B04F13"/>
    <w:rsid w:val="00B57105"/>
    <w:rsid w:val="00BA3824"/>
    <w:rsid w:val="00C150F7"/>
    <w:rsid w:val="00C814BA"/>
    <w:rsid w:val="00CD05E5"/>
    <w:rsid w:val="00CD3584"/>
    <w:rsid w:val="00CD4098"/>
    <w:rsid w:val="00DA1C99"/>
    <w:rsid w:val="00DD3822"/>
    <w:rsid w:val="00E02BCF"/>
    <w:rsid w:val="00E155DF"/>
    <w:rsid w:val="00E5409B"/>
    <w:rsid w:val="00E574B0"/>
    <w:rsid w:val="00E772C1"/>
    <w:rsid w:val="00EC35EF"/>
    <w:rsid w:val="00EF604F"/>
    <w:rsid w:val="00F270AA"/>
    <w:rsid w:val="00F512E2"/>
    <w:rsid w:val="00F54930"/>
    <w:rsid w:val="00FC1A1D"/>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F50919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character" w:default="1" w:styleId="Standaardalinea-lettertype">
    <w:name w:val="Default Paragraph Font"/>
  </w:style>
  <w:style w:type="table" w:default="1" w:styleId="Standaardtabel">
    <w:name w:val="Normal Table"/>
    <w:semiHidden/>
    <w:rsid w:val="005857C7"/>
    <w:rPr>
      <w:rFonts w:ascii="Calibri" w:hAnsi="Calibri"/>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basedOn w:val="Standaardalinea-lettertype"/>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basedOn w:val="Standaardalinea-lettertyp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basedOn w:val="Standaardalinea-lettertyp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6"/>
      </w:numPr>
      <w:tabs>
        <w:tab w:val="clear" w:pos="720"/>
        <w:tab w:val="left" w:pos="318"/>
      </w:tabs>
      <w:ind w:left="318" w:hanging="284"/>
    </w:pPr>
    <w:rPr>
      <w:rFonts w:ascii="Arial" w:eastAsia="Times" w:hAnsi="Arial"/>
      <w:lang w:val="en-GB"/>
    </w:rPr>
  </w:style>
  <w:style w:type="paragraph" w:customStyle="1" w:styleId="Boxqns">
    <w:name w:val="Boxqns"/>
    <w:basedOn w:val="Standaard"/>
    <w:rsid w:val="003014E9"/>
  </w:style>
  <w:style w:type="character" w:styleId="Hyperlink">
    <w:name w:val="Hyperlink"/>
    <w:basedOn w:val="Standaardalinea-lettertype"/>
    <w:rsid w:val="003014E9"/>
    <w:rPr>
      <w:color w:val="0000FF"/>
      <w:u w:val="single"/>
    </w:rPr>
  </w:style>
  <w:style w:type="character" w:styleId="Nadruk">
    <w:name w:val="Emphasis"/>
    <w:basedOn w:val="Standaardalinea-lettertype"/>
    <w:qFormat/>
    <w:rsid w:val="003014E9"/>
    <w:rPr>
      <w:i/>
      <w:iCs/>
    </w:rPr>
  </w:style>
  <w:style w:type="paragraph" w:customStyle="1" w:styleId="flowbullet">
    <w:name w:val="flow_bullet"/>
    <w:basedOn w:val="Standaard"/>
    <w:rsid w:val="006E30C5"/>
    <w:pPr>
      <w:numPr>
        <w:numId w:val="38"/>
      </w:numPr>
      <w:tabs>
        <w:tab w:val="clear" w:pos="720"/>
        <w:tab w:val="num" w:pos="142"/>
      </w:tabs>
      <w:ind w:left="154" w:hanging="154"/>
    </w:pPr>
    <w:rPr>
      <w:rFonts w:ascii="Arial" w:hAnsi="Arial"/>
      <w:sz w:val="20"/>
      <w:lang w:val="en-GB"/>
    </w:rPr>
  </w:style>
  <w:style w:type="paragraph" w:customStyle="1" w:styleId="flowheader">
    <w:name w:val="flow_header"/>
    <w:basedOn w:val="Standaard"/>
    <w:rsid w:val="006E30C5"/>
    <w:pPr>
      <w:spacing w:after="80"/>
    </w:pPr>
    <w:rPr>
      <w:rFonts w:ascii="Arial" w:hAnsi="Arial"/>
      <w:b/>
      <w:sz w:val="20"/>
      <w:lang w:val="en-GB"/>
    </w:rPr>
  </w:style>
  <w:style w:type="character" w:styleId="GevolgdeHyperlink">
    <w:name w:val="FollowedHyperlink"/>
    <w:basedOn w:val="Standaardalinea-lettertype"/>
    <w:uiPriority w:val="99"/>
    <w:semiHidden/>
    <w:unhideWhenUsed/>
    <w:rsid w:val="00123F0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hyperlink" Target="http://www.atm.org.uk/mt/archive/mt207files/ATM-MT207-38-40-mo.pdf" TargetMode="External"/><Relationship Id="rId22" Type="http://schemas.openxmlformats.org/officeDocument/2006/relationships/hyperlink" Target="http://www.bsrlm.org.uk/IPs/ip27-1/BSRLM-IP-27-1-11.pdf" TargetMode="External"/><Relationship Id="rId23" Type="http://schemas.openxmlformats.org/officeDocument/2006/relationships/hyperlink" Target="http://www.bsrlm.org.uk/IPs/ip27-1/BSRLM-IP-27-1-11.pdf" TargetMode="External"/><Relationship Id="rId24" Type="http://schemas.openxmlformats.org/officeDocument/2006/relationships/hyperlink" Target="http://www.atm.org.uk/mt/archive/mt181files/ATM-MT181-06-07.pdf" TargetMode="External"/><Relationship Id="rId25" Type="http://schemas.openxmlformats.org/officeDocument/2006/relationships/hyperlink" Target="http://www.atm.org.uk/mt/archive/mt181files/ATM-MT181-42-44-mo.pdf"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owlandmaths.org.uk" TargetMode="Externa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B94F2-F483-FB48-AA1F-2E4EBE07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10</Pages>
  <Words>1878</Words>
  <Characters>10334</Characters>
  <Application>Microsoft Macintosh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Learning Mathematics</vt:lpstr>
      <vt:lpstr>Learning Mathematics</vt:lpstr>
    </vt:vector>
  </TitlesOfParts>
  <Company>University of Nottingham</Company>
  <LinksUpToDate>false</LinksUpToDate>
  <CharactersWithSpaces>12188</CharactersWithSpaces>
  <SharedDoc>false</SharedDoc>
  <HLinks>
    <vt:vector size="36" baseType="variant">
      <vt:variant>
        <vt:i4>2818146</vt:i4>
      </vt:variant>
      <vt:variant>
        <vt:i4>15</vt:i4>
      </vt:variant>
      <vt:variant>
        <vt:i4>0</vt:i4>
      </vt:variant>
      <vt:variant>
        <vt:i4>5</vt:i4>
      </vt:variant>
      <vt:variant>
        <vt:lpwstr>http://www.atm.org.uk/mt/archive/mt181files/ATM-MT181-42-44-mo.pdf</vt:lpwstr>
      </vt:variant>
      <vt:variant>
        <vt:lpwstr/>
      </vt:variant>
      <vt:variant>
        <vt:i4>3473458</vt:i4>
      </vt:variant>
      <vt:variant>
        <vt:i4>12</vt:i4>
      </vt:variant>
      <vt:variant>
        <vt:i4>0</vt:i4>
      </vt:variant>
      <vt:variant>
        <vt:i4>5</vt:i4>
      </vt:variant>
      <vt:variant>
        <vt:lpwstr>http://www.atm.org.uk/mt/archive/mt181files/ATM-MT181-06-07.pdf</vt:lpwstr>
      </vt:variant>
      <vt:variant>
        <vt:lpwstr/>
      </vt:variant>
      <vt:variant>
        <vt:i4>6881316</vt:i4>
      </vt:variant>
      <vt:variant>
        <vt:i4>9</vt:i4>
      </vt:variant>
      <vt:variant>
        <vt:i4>0</vt:i4>
      </vt:variant>
      <vt:variant>
        <vt:i4>5</vt:i4>
      </vt:variant>
      <vt:variant>
        <vt:lpwstr>http://www.bsrlm.org.uk/IPs/ip27-1/BSRLM-IP-27-1-11.pdf</vt:lpwstr>
      </vt:variant>
      <vt:variant>
        <vt:lpwstr/>
      </vt:variant>
      <vt:variant>
        <vt:i4>6881316</vt:i4>
      </vt:variant>
      <vt:variant>
        <vt:i4>6</vt:i4>
      </vt:variant>
      <vt:variant>
        <vt:i4>0</vt:i4>
      </vt:variant>
      <vt:variant>
        <vt:i4>5</vt:i4>
      </vt:variant>
      <vt:variant>
        <vt:lpwstr>http://www.bsrlm.org.uk/IPs/ip27-1/BSRLM-IP-27-1-11.pdf</vt:lpwstr>
      </vt:variant>
      <vt:variant>
        <vt:lpwstr/>
      </vt:variant>
      <vt:variant>
        <vt:i4>2883692</vt:i4>
      </vt:variant>
      <vt:variant>
        <vt:i4>3</vt:i4>
      </vt:variant>
      <vt:variant>
        <vt:i4>0</vt:i4>
      </vt:variant>
      <vt:variant>
        <vt:i4>5</vt:i4>
      </vt:variant>
      <vt:variant>
        <vt:lpwstr>http://www.atm.org.uk/mt/archive/mt207files/ATM-MT207-38-40-mo.pdf</vt:lpwstr>
      </vt:variant>
      <vt:variant>
        <vt:lpwstr/>
      </vt:variant>
      <vt:variant>
        <vt:i4>2818090</vt:i4>
      </vt:variant>
      <vt:variant>
        <vt:i4>0</vt:i4>
      </vt:variant>
      <vt:variant>
        <vt:i4>0</vt:i4>
      </vt:variant>
      <vt:variant>
        <vt:i4>5</vt:i4>
      </vt:variant>
      <vt:variant>
        <vt:lpwstr>http://www.bowlandmaths.org.uk/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2010-12-01T10:00:00Z</cp:lastPrinted>
  <dcterms:created xsi:type="dcterms:W3CDTF">2017-11-18T10:45:00Z</dcterms:created>
  <dcterms:modified xsi:type="dcterms:W3CDTF">2017-11-18T10:45:00Z</dcterms:modified>
</cp:coreProperties>
</file>