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373CB5" w14:textId="77777777" w:rsidR="00C150EC" w:rsidRPr="00D20B5E" w:rsidRDefault="00D20B5E" w:rsidP="00A13434">
      <w:pPr>
        <w:pStyle w:val="Kop1"/>
        <w:tabs>
          <w:tab w:val="left" w:pos="5225"/>
        </w:tabs>
        <w:rPr>
          <w:lang w:val="nl-NL"/>
        </w:rPr>
      </w:pPr>
      <w:bookmarkStart w:id="0" w:name="_GoBack"/>
      <w:bookmarkEnd w:id="0"/>
      <w:r>
        <w:rPr>
          <w:lang w:val="nl-NL"/>
        </w:rPr>
        <w:t>LEERLING-GEstuurd</w:t>
      </w:r>
      <w:r w:rsidR="00EA2A48" w:rsidRPr="00AB5FD4">
        <w:rPr>
          <w:lang w:val="nl-NL"/>
        </w:rPr>
        <w:t xml:space="preserve"> </w:t>
      </w:r>
      <w:r>
        <w:rPr>
          <w:lang w:val="nl-NL"/>
        </w:rPr>
        <w:t>ONDERZOEK</w:t>
      </w:r>
    </w:p>
    <w:p w14:paraId="7B20CEF5" w14:textId="77777777" w:rsidR="00C150EC" w:rsidRPr="00D20B5E" w:rsidRDefault="00C150EC" w:rsidP="00A13434">
      <w:pPr>
        <w:pStyle w:val="Kop1"/>
        <w:tabs>
          <w:tab w:val="left" w:pos="5225"/>
        </w:tabs>
        <w:rPr>
          <w:lang w:val="nl-NL"/>
        </w:rPr>
      </w:pPr>
    </w:p>
    <w:p w14:paraId="34B079BA" w14:textId="77777777" w:rsidR="00C150EC" w:rsidRPr="00D20B5E" w:rsidRDefault="00AB5FD4" w:rsidP="00A13434">
      <w:pPr>
        <w:pStyle w:val="Kop1"/>
        <w:tabs>
          <w:tab w:val="left" w:pos="5225"/>
        </w:tabs>
        <w:rPr>
          <w:lang w:val="nl-NL"/>
        </w:rPr>
      </w:pPr>
      <w:r w:rsidRPr="00AB5FD4">
        <w:rPr>
          <w:b w:val="0"/>
          <w:caps w:val="0"/>
          <w:color w:val="auto"/>
          <w:spacing w:val="-4"/>
          <w:kern w:val="0"/>
          <w:sz w:val="22"/>
          <w:shd w:val="clear" w:color="auto" w:fill="auto"/>
          <w:lang w:val="nl-NL"/>
        </w:rPr>
        <w:t xml:space="preserve">Hoe kunnen leerlingen aangemoedigd worden om </w:t>
      </w:r>
      <w:r w:rsidR="00D20B5E">
        <w:rPr>
          <w:b w:val="0"/>
          <w:caps w:val="0"/>
          <w:color w:val="auto"/>
          <w:spacing w:val="-4"/>
          <w:kern w:val="0"/>
          <w:sz w:val="22"/>
          <w:shd w:val="clear" w:color="auto" w:fill="auto"/>
          <w:lang w:val="nl-NL"/>
        </w:rPr>
        <w:t>zelf onderzoek te doen</w:t>
      </w:r>
      <w:r w:rsidRPr="00AB5FD4">
        <w:rPr>
          <w:b w:val="0"/>
          <w:caps w:val="0"/>
          <w:color w:val="auto"/>
          <w:spacing w:val="-4"/>
          <w:kern w:val="0"/>
          <w:sz w:val="22"/>
          <w:shd w:val="clear" w:color="auto" w:fill="auto"/>
          <w:lang w:val="nl-NL"/>
        </w:rPr>
        <w:t>?</w:t>
      </w:r>
      <w:r w:rsidR="00126BF6" w:rsidRPr="00D20B5E">
        <w:rPr>
          <w:lang w:val="nl-NL"/>
        </w:rPr>
        <w:t xml:space="preserve"> </w:t>
      </w:r>
      <w:r w:rsidR="00C150EC" w:rsidRPr="00D20B5E">
        <w:rPr>
          <w:lang w:val="nl-NL"/>
        </w:rPr>
        <w:br/>
      </w:r>
    </w:p>
    <w:p w14:paraId="713A9D9F" w14:textId="77777777" w:rsidR="00C150EC" w:rsidRPr="00D20B5E" w:rsidRDefault="00C150EC" w:rsidP="000169C3">
      <w:pPr>
        <w:rPr>
          <w:lang w:val="nl-NL"/>
        </w:rPr>
      </w:pPr>
    </w:p>
    <w:p w14:paraId="70BDE0C8" w14:textId="77777777" w:rsidR="000169C3" w:rsidRPr="00D20B5E" w:rsidRDefault="000169C3" w:rsidP="000169C3">
      <w:pPr>
        <w:rPr>
          <w:lang w:val="nl-NL"/>
        </w:rPr>
      </w:pPr>
    </w:p>
    <w:p w14:paraId="3F655AF5" w14:textId="77777777" w:rsidR="000169C3" w:rsidRPr="00A13434" w:rsidRDefault="00AB5FD4" w:rsidP="000169C3">
      <w:pPr>
        <w:pStyle w:val="Kop5"/>
        <w:jc w:val="center"/>
        <w:rPr>
          <w:rFonts w:ascii="Calibri" w:hAnsi="Calibri"/>
        </w:rPr>
      </w:pPr>
      <w:r w:rsidRPr="00AB5FD4">
        <w:rPr>
          <w:rFonts w:ascii="Calibri" w:hAnsi="Calibri"/>
          <w:lang w:val="nl-NL"/>
        </w:rPr>
        <w:t>Hand-outs voor docenten</w:t>
      </w:r>
    </w:p>
    <w:p w14:paraId="2E5F3E0D" w14:textId="77777777" w:rsidR="000169C3" w:rsidRDefault="000169C3" w:rsidP="000169C3"/>
    <w:p w14:paraId="16DC326C" w14:textId="77777777" w:rsidR="000169C3" w:rsidRDefault="000169C3" w:rsidP="000169C3"/>
    <w:p w14:paraId="18870778" w14:textId="77777777" w:rsidR="000169C3" w:rsidRDefault="00AB5FD4" w:rsidP="000169C3">
      <w:pPr>
        <w:pStyle w:val="Kop3"/>
      </w:pPr>
      <w:r w:rsidRPr="00AB5FD4">
        <w:rPr>
          <w:lang w:val="nl-NL"/>
        </w:rPr>
        <w:t>Inhoud</w:t>
      </w:r>
    </w:p>
    <w:p w14:paraId="0F363CD8" w14:textId="77777777" w:rsidR="000169C3" w:rsidRPr="00A13434" w:rsidRDefault="000169C3" w:rsidP="000169C3"/>
    <w:p w14:paraId="2EC8F16D" w14:textId="77777777" w:rsidR="007A7609" w:rsidRPr="007A7609" w:rsidRDefault="007A7609" w:rsidP="007A7609">
      <w:pPr>
        <w:numPr>
          <w:ilvl w:val="0"/>
          <w:numId w:val="30"/>
        </w:numPr>
        <w:autoSpaceDE w:val="0"/>
        <w:autoSpaceDN w:val="0"/>
        <w:adjustRightInd w:val="0"/>
        <w:rPr>
          <w:rFonts w:cs="Calibri"/>
          <w:szCs w:val="22"/>
          <w:lang w:val="nl-NL" w:eastAsia="nl-NL"/>
        </w:rPr>
      </w:pPr>
      <w:bookmarkStart w:id="1" w:name="_Toc53200875"/>
      <w:bookmarkStart w:id="2" w:name="_Toc51831249"/>
      <w:bookmarkStart w:id="3" w:name="_Toc52960501"/>
      <w:bookmarkStart w:id="4" w:name="_Toc53200879"/>
      <w:bookmarkStart w:id="5" w:name="_Toc138319241"/>
      <w:r>
        <w:rPr>
          <w:rFonts w:cs="Calibri"/>
          <w:szCs w:val="22"/>
          <w:lang w:val="nl-NL" w:eastAsia="nl-NL"/>
        </w:rPr>
        <w:t>Te onderzoeken verschijnselen</w:t>
      </w:r>
      <w:r w:rsidRPr="007A7609">
        <w:rPr>
          <w:rFonts w:cs="Calibri"/>
          <w:szCs w:val="22"/>
          <w:lang w:val="nl-NL" w:eastAsia="nl-NL"/>
        </w:rPr>
        <w:t>................................................................</w:t>
      </w:r>
      <w:r>
        <w:rPr>
          <w:rFonts w:cs="Calibri"/>
          <w:szCs w:val="22"/>
          <w:lang w:val="nl-NL" w:eastAsia="nl-NL"/>
        </w:rPr>
        <w:t>..........................</w:t>
      </w:r>
      <w:r w:rsidRPr="007A7609">
        <w:rPr>
          <w:rFonts w:cs="Calibri"/>
          <w:szCs w:val="22"/>
          <w:lang w:val="nl-NL" w:eastAsia="nl-NL"/>
        </w:rPr>
        <w:t>2</w:t>
      </w:r>
    </w:p>
    <w:p w14:paraId="6DE2BCF5" w14:textId="77777777" w:rsidR="007A7609" w:rsidRPr="007A7609" w:rsidRDefault="007A7609" w:rsidP="007A7609">
      <w:pPr>
        <w:numPr>
          <w:ilvl w:val="0"/>
          <w:numId w:val="30"/>
        </w:numPr>
        <w:autoSpaceDE w:val="0"/>
        <w:autoSpaceDN w:val="0"/>
        <w:adjustRightInd w:val="0"/>
        <w:rPr>
          <w:rFonts w:cs="Calibri"/>
          <w:szCs w:val="22"/>
          <w:lang w:val="nl-NL" w:eastAsia="nl-NL"/>
        </w:rPr>
      </w:pPr>
      <w:r>
        <w:rPr>
          <w:rFonts w:cs="Calibri"/>
          <w:szCs w:val="22"/>
          <w:lang w:val="nl-NL" w:eastAsia="nl-NL"/>
        </w:rPr>
        <w:t>De modelcyclus……</w:t>
      </w:r>
      <w:r w:rsidRPr="007A7609">
        <w:rPr>
          <w:rFonts w:cs="Calibri"/>
          <w:szCs w:val="22"/>
          <w:lang w:val="nl-NL" w:eastAsia="nl-NL"/>
        </w:rPr>
        <w:t xml:space="preserve"> ...................................................................................</w:t>
      </w:r>
      <w:r>
        <w:rPr>
          <w:rFonts w:cs="Calibri"/>
          <w:szCs w:val="22"/>
          <w:lang w:val="nl-NL" w:eastAsia="nl-NL"/>
        </w:rPr>
        <w:t>.........................</w:t>
      </w:r>
      <w:r w:rsidRPr="007A7609">
        <w:rPr>
          <w:rFonts w:cs="Calibri"/>
          <w:szCs w:val="22"/>
          <w:lang w:val="nl-NL" w:eastAsia="nl-NL"/>
        </w:rPr>
        <w:t>3</w:t>
      </w:r>
    </w:p>
    <w:p w14:paraId="2E780575" w14:textId="77777777" w:rsidR="007A7609" w:rsidRPr="007A7609" w:rsidRDefault="007A7609" w:rsidP="007A7609">
      <w:pPr>
        <w:numPr>
          <w:ilvl w:val="0"/>
          <w:numId w:val="30"/>
        </w:numPr>
        <w:autoSpaceDE w:val="0"/>
        <w:autoSpaceDN w:val="0"/>
        <w:adjustRightInd w:val="0"/>
        <w:rPr>
          <w:rFonts w:cs="Calibri"/>
          <w:szCs w:val="22"/>
          <w:lang w:val="nl-NL" w:eastAsia="nl-NL"/>
        </w:rPr>
      </w:pPr>
      <w:r>
        <w:rPr>
          <w:rFonts w:cs="Calibri"/>
          <w:szCs w:val="22"/>
          <w:lang w:val="nl-NL" w:eastAsia="nl-NL"/>
        </w:rPr>
        <w:t>Foto’s om te bestuderen</w:t>
      </w:r>
      <w:r w:rsidRPr="007A7609">
        <w:rPr>
          <w:rFonts w:cs="Calibri"/>
          <w:szCs w:val="22"/>
          <w:lang w:val="nl-NL" w:eastAsia="nl-NL"/>
        </w:rPr>
        <w:t>..........................................................................</w:t>
      </w:r>
      <w:r>
        <w:rPr>
          <w:rFonts w:cs="Calibri"/>
          <w:szCs w:val="22"/>
          <w:lang w:val="nl-NL" w:eastAsia="nl-NL"/>
        </w:rPr>
        <w:t>..........................</w:t>
      </w:r>
      <w:r w:rsidRPr="007A7609">
        <w:rPr>
          <w:rFonts w:cs="Calibri"/>
          <w:szCs w:val="22"/>
          <w:lang w:val="nl-NL" w:eastAsia="nl-NL"/>
        </w:rPr>
        <w:t>5</w:t>
      </w:r>
    </w:p>
    <w:p w14:paraId="4D76161F" w14:textId="77777777" w:rsidR="007A7609" w:rsidRPr="007A7609" w:rsidRDefault="00DD1BFB" w:rsidP="007A7609">
      <w:pPr>
        <w:numPr>
          <w:ilvl w:val="0"/>
          <w:numId w:val="30"/>
        </w:numPr>
        <w:autoSpaceDE w:val="0"/>
        <w:autoSpaceDN w:val="0"/>
        <w:adjustRightInd w:val="0"/>
        <w:rPr>
          <w:rFonts w:cs="Calibri"/>
          <w:szCs w:val="22"/>
          <w:lang w:val="nl-NL" w:eastAsia="nl-NL"/>
        </w:rPr>
      </w:pPr>
      <w:r>
        <w:rPr>
          <w:rFonts w:cs="Calibri"/>
          <w:szCs w:val="22"/>
          <w:lang w:val="nl-NL" w:eastAsia="nl-NL"/>
        </w:rPr>
        <w:t xml:space="preserve">Een school bouwen met flessen in Honduras </w:t>
      </w:r>
      <w:r w:rsidR="007A7609" w:rsidRPr="007A7609">
        <w:rPr>
          <w:rFonts w:cs="Calibri"/>
          <w:szCs w:val="22"/>
          <w:lang w:val="nl-NL" w:eastAsia="nl-NL"/>
        </w:rPr>
        <w:t>...........................................</w:t>
      </w:r>
      <w:r w:rsidR="007A7609">
        <w:rPr>
          <w:rFonts w:cs="Calibri"/>
          <w:szCs w:val="22"/>
          <w:lang w:val="nl-NL" w:eastAsia="nl-NL"/>
        </w:rPr>
        <w:t>.........................</w:t>
      </w:r>
      <w:r w:rsidR="007A7609" w:rsidRPr="007A7609">
        <w:rPr>
          <w:rFonts w:cs="Calibri"/>
          <w:szCs w:val="22"/>
          <w:lang w:val="nl-NL" w:eastAsia="nl-NL"/>
        </w:rPr>
        <w:t>8</w:t>
      </w:r>
    </w:p>
    <w:p w14:paraId="463B7B14" w14:textId="77777777" w:rsidR="007A7609" w:rsidRPr="007A7609" w:rsidRDefault="00DD1BFB" w:rsidP="007A7609">
      <w:pPr>
        <w:numPr>
          <w:ilvl w:val="0"/>
          <w:numId w:val="30"/>
        </w:numPr>
        <w:autoSpaceDE w:val="0"/>
        <w:autoSpaceDN w:val="0"/>
        <w:adjustRightInd w:val="0"/>
        <w:rPr>
          <w:rFonts w:cs="Calibri"/>
          <w:szCs w:val="22"/>
          <w:lang w:val="nl-NL" w:eastAsia="nl-NL"/>
        </w:rPr>
      </w:pPr>
      <w:r>
        <w:rPr>
          <w:rFonts w:cs="Calibri"/>
          <w:szCs w:val="22"/>
          <w:lang w:val="nl-NL" w:eastAsia="nl-NL"/>
        </w:rPr>
        <w:t>Een school bouwen met flessen in Honduras</w:t>
      </w:r>
      <w:r w:rsidR="007A7609" w:rsidRPr="007A7609">
        <w:rPr>
          <w:rFonts w:cs="Calibri"/>
          <w:szCs w:val="22"/>
          <w:lang w:val="nl-NL" w:eastAsia="nl-NL"/>
        </w:rPr>
        <w:t xml:space="preserve">: </w:t>
      </w:r>
      <w:r>
        <w:rPr>
          <w:rFonts w:cs="Calibri"/>
          <w:szCs w:val="22"/>
          <w:lang w:val="nl-NL" w:eastAsia="nl-NL"/>
        </w:rPr>
        <w:t>de modelcyclus</w:t>
      </w:r>
      <w:r w:rsidR="007A7609" w:rsidRPr="007A7609">
        <w:rPr>
          <w:rFonts w:cs="Calibri"/>
          <w:szCs w:val="22"/>
          <w:lang w:val="nl-NL" w:eastAsia="nl-NL"/>
        </w:rPr>
        <w:t>..............</w:t>
      </w:r>
      <w:r w:rsidR="007A7609">
        <w:rPr>
          <w:rFonts w:cs="Calibri"/>
          <w:szCs w:val="22"/>
          <w:lang w:val="nl-NL" w:eastAsia="nl-NL"/>
        </w:rPr>
        <w:t>...........................</w:t>
      </w:r>
      <w:r w:rsidR="007A7609" w:rsidRPr="007A7609">
        <w:rPr>
          <w:rFonts w:cs="Calibri"/>
          <w:szCs w:val="22"/>
          <w:lang w:val="nl-NL" w:eastAsia="nl-NL"/>
        </w:rPr>
        <w:t>10</w:t>
      </w:r>
    </w:p>
    <w:p w14:paraId="72ED839B" w14:textId="77777777" w:rsidR="007A7609" w:rsidRPr="007A7609" w:rsidRDefault="00BC3288" w:rsidP="007A7609">
      <w:pPr>
        <w:numPr>
          <w:ilvl w:val="0"/>
          <w:numId w:val="30"/>
        </w:numPr>
        <w:autoSpaceDE w:val="0"/>
        <w:autoSpaceDN w:val="0"/>
        <w:adjustRightInd w:val="0"/>
      </w:pPr>
      <w:r>
        <w:rPr>
          <w:rFonts w:cs="Calibri"/>
          <w:szCs w:val="22"/>
          <w:lang w:val="nl-NL" w:eastAsia="nl-NL"/>
        </w:rPr>
        <w:t xml:space="preserve">Een voorbeeld lesplan </w:t>
      </w:r>
      <w:r w:rsidR="007A7609" w:rsidRPr="007A7609">
        <w:rPr>
          <w:rFonts w:cs="Calibri"/>
          <w:szCs w:val="22"/>
          <w:lang w:val="nl-NL" w:eastAsia="nl-NL"/>
        </w:rPr>
        <w:t>...........................................................................</w:t>
      </w:r>
      <w:r w:rsidR="007A7609">
        <w:rPr>
          <w:rFonts w:cs="Calibri"/>
          <w:szCs w:val="22"/>
          <w:lang w:val="nl-NL" w:eastAsia="nl-NL"/>
        </w:rPr>
        <w:t>............................</w:t>
      </w:r>
      <w:r w:rsidR="007A7609" w:rsidRPr="007A7609">
        <w:rPr>
          <w:rFonts w:cs="Calibri"/>
          <w:szCs w:val="22"/>
          <w:lang w:val="nl-NL" w:eastAsia="nl-NL"/>
        </w:rPr>
        <w:t xml:space="preserve">13 </w:t>
      </w:r>
    </w:p>
    <w:p w14:paraId="1CDECD3E" w14:textId="77777777" w:rsidR="007A7609" w:rsidRDefault="007A7609" w:rsidP="007A7609">
      <w:pPr>
        <w:autoSpaceDE w:val="0"/>
        <w:autoSpaceDN w:val="0"/>
        <w:adjustRightInd w:val="0"/>
        <w:ind w:left="720"/>
        <w:rPr>
          <w:rFonts w:cs="Calibri"/>
          <w:szCs w:val="22"/>
          <w:lang w:val="nl-NL" w:eastAsia="nl-NL"/>
        </w:rPr>
      </w:pPr>
    </w:p>
    <w:p w14:paraId="2A7487C9" w14:textId="77777777" w:rsidR="007A7609" w:rsidRDefault="007A7609" w:rsidP="007A7609">
      <w:pPr>
        <w:autoSpaceDE w:val="0"/>
        <w:autoSpaceDN w:val="0"/>
        <w:adjustRightInd w:val="0"/>
        <w:ind w:left="720"/>
        <w:rPr>
          <w:rFonts w:cs="Calibri"/>
          <w:szCs w:val="22"/>
          <w:lang w:val="nl-NL" w:eastAsia="nl-NL"/>
        </w:rPr>
      </w:pPr>
    </w:p>
    <w:p w14:paraId="5389EFB4" w14:textId="77777777" w:rsidR="007A7609" w:rsidRDefault="007A7609" w:rsidP="007A7609">
      <w:pPr>
        <w:autoSpaceDE w:val="0"/>
        <w:autoSpaceDN w:val="0"/>
        <w:adjustRightInd w:val="0"/>
        <w:ind w:left="720"/>
        <w:rPr>
          <w:rFonts w:cs="Calibri"/>
          <w:szCs w:val="22"/>
          <w:lang w:val="nl-NL" w:eastAsia="nl-NL"/>
        </w:rPr>
      </w:pPr>
    </w:p>
    <w:p w14:paraId="6DBDA361" w14:textId="77777777" w:rsidR="007A7609" w:rsidRDefault="007A7609" w:rsidP="007A7609">
      <w:pPr>
        <w:autoSpaceDE w:val="0"/>
        <w:autoSpaceDN w:val="0"/>
        <w:adjustRightInd w:val="0"/>
        <w:ind w:left="720"/>
        <w:rPr>
          <w:rFonts w:cs="Calibri"/>
          <w:szCs w:val="22"/>
          <w:lang w:val="nl-NL" w:eastAsia="nl-NL"/>
        </w:rPr>
      </w:pPr>
    </w:p>
    <w:p w14:paraId="1F31BC06" w14:textId="77777777" w:rsidR="007A7609" w:rsidRDefault="007A7609" w:rsidP="007A7609">
      <w:pPr>
        <w:autoSpaceDE w:val="0"/>
        <w:autoSpaceDN w:val="0"/>
        <w:adjustRightInd w:val="0"/>
        <w:ind w:left="720"/>
        <w:rPr>
          <w:rFonts w:cs="Calibri"/>
          <w:szCs w:val="22"/>
          <w:lang w:val="nl-NL" w:eastAsia="nl-NL"/>
        </w:rPr>
      </w:pPr>
    </w:p>
    <w:p w14:paraId="5206E85A" w14:textId="77777777" w:rsidR="007A7609" w:rsidRDefault="007A7609" w:rsidP="007A7609">
      <w:pPr>
        <w:autoSpaceDE w:val="0"/>
        <w:autoSpaceDN w:val="0"/>
        <w:adjustRightInd w:val="0"/>
        <w:ind w:left="720"/>
        <w:rPr>
          <w:rFonts w:cs="Calibri"/>
          <w:szCs w:val="22"/>
          <w:lang w:val="nl-NL" w:eastAsia="nl-NL"/>
        </w:rPr>
      </w:pPr>
    </w:p>
    <w:p w14:paraId="6E0CAB0B" w14:textId="77777777" w:rsidR="007A7609" w:rsidRDefault="007A7609" w:rsidP="007A7609">
      <w:pPr>
        <w:autoSpaceDE w:val="0"/>
        <w:autoSpaceDN w:val="0"/>
        <w:adjustRightInd w:val="0"/>
        <w:ind w:left="720"/>
        <w:rPr>
          <w:rFonts w:cs="Calibri"/>
          <w:szCs w:val="22"/>
          <w:lang w:val="nl-NL" w:eastAsia="nl-NL"/>
        </w:rPr>
      </w:pPr>
    </w:p>
    <w:p w14:paraId="770AC9D7" w14:textId="77777777" w:rsidR="007A7609" w:rsidRDefault="007A7609" w:rsidP="007A7609">
      <w:pPr>
        <w:autoSpaceDE w:val="0"/>
        <w:autoSpaceDN w:val="0"/>
        <w:adjustRightInd w:val="0"/>
        <w:ind w:left="720"/>
        <w:rPr>
          <w:rFonts w:cs="Calibri"/>
          <w:szCs w:val="22"/>
          <w:lang w:val="nl-NL" w:eastAsia="nl-NL"/>
        </w:rPr>
      </w:pPr>
    </w:p>
    <w:p w14:paraId="73EE3F41" w14:textId="77777777" w:rsidR="007A7609" w:rsidRDefault="007A7609" w:rsidP="007A7609">
      <w:pPr>
        <w:autoSpaceDE w:val="0"/>
        <w:autoSpaceDN w:val="0"/>
        <w:adjustRightInd w:val="0"/>
        <w:ind w:left="720"/>
        <w:rPr>
          <w:rFonts w:cs="Calibri"/>
          <w:szCs w:val="22"/>
          <w:lang w:val="nl-NL" w:eastAsia="nl-NL"/>
        </w:rPr>
      </w:pPr>
    </w:p>
    <w:p w14:paraId="15FD8E16" w14:textId="77777777" w:rsidR="007A7609" w:rsidRDefault="007A7609" w:rsidP="007A7609">
      <w:pPr>
        <w:autoSpaceDE w:val="0"/>
        <w:autoSpaceDN w:val="0"/>
        <w:adjustRightInd w:val="0"/>
        <w:ind w:left="720"/>
        <w:rPr>
          <w:rFonts w:cs="Calibri"/>
          <w:szCs w:val="22"/>
          <w:lang w:val="nl-NL" w:eastAsia="nl-NL"/>
        </w:rPr>
      </w:pPr>
    </w:p>
    <w:p w14:paraId="3B40A401" w14:textId="77777777" w:rsidR="007A7609" w:rsidRDefault="007A7609" w:rsidP="007A7609">
      <w:pPr>
        <w:autoSpaceDE w:val="0"/>
        <w:autoSpaceDN w:val="0"/>
        <w:adjustRightInd w:val="0"/>
        <w:ind w:left="720"/>
        <w:rPr>
          <w:rFonts w:cs="Calibri"/>
          <w:szCs w:val="22"/>
          <w:lang w:val="nl-NL" w:eastAsia="nl-NL"/>
        </w:rPr>
      </w:pPr>
    </w:p>
    <w:p w14:paraId="39E0952D" w14:textId="77777777" w:rsidR="007A7609" w:rsidRDefault="007A7609" w:rsidP="007A7609">
      <w:pPr>
        <w:autoSpaceDE w:val="0"/>
        <w:autoSpaceDN w:val="0"/>
        <w:adjustRightInd w:val="0"/>
        <w:ind w:left="720"/>
        <w:rPr>
          <w:rFonts w:cs="Calibri"/>
          <w:szCs w:val="22"/>
          <w:lang w:val="nl-NL" w:eastAsia="nl-NL"/>
        </w:rPr>
      </w:pPr>
    </w:p>
    <w:p w14:paraId="77C7BEE1" w14:textId="77777777" w:rsidR="007A7609" w:rsidRDefault="007A7609" w:rsidP="007A7609">
      <w:pPr>
        <w:autoSpaceDE w:val="0"/>
        <w:autoSpaceDN w:val="0"/>
        <w:adjustRightInd w:val="0"/>
        <w:ind w:left="720"/>
        <w:rPr>
          <w:rFonts w:cs="Calibri"/>
          <w:szCs w:val="22"/>
          <w:lang w:val="nl-NL" w:eastAsia="nl-NL"/>
        </w:rPr>
      </w:pPr>
    </w:p>
    <w:p w14:paraId="44F2AE48" w14:textId="77777777" w:rsidR="007A7609" w:rsidRDefault="007A7609" w:rsidP="007A7609">
      <w:pPr>
        <w:autoSpaceDE w:val="0"/>
        <w:autoSpaceDN w:val="0"/>
        <w:adjustRightInd w:val="0"/>
        <w:ind w:left="720"/>
        <w:rPr>
          <w:rFonts w:cs="Calibri"/>
          <w:szCs w:val="22"/>
          <w:lang w:val="nl-NL" w:eastAsia="nl-NL"/>
        </w:rPr>
      </w:pPr>
    </w:p>
    <w:p w14:paraId="2D14D367" w14:textId="77777777" w:rsidR="007A7609" w:rsidRDefault="007A7609" w:rsidP="007A7609">
      <w:pPr>
        <w:autoSpaceDE w:val="0"/>
        <w:autoSpaceDN w:val="0"/>
        <w:adjustRightInd w:val="0"/>
        <w:ind w:left="720"/>
        <w:rPr>
          <w:rFonts w:cs="Calibri"/>
          <w:szCs w:val="22"/>
          <w:lang w:val="nl-NL" w:eastAsia="nl-NL"/>
        </w:rPr>
      </w:pPr>
    </w:p>
    <w:p w14:paraId="12FEE8B1" w14:textId="77777777" w:rsidR="007A7609" w:rsidRDefault="007A7609" w:rsidP="007A7609">
      <w:pPr>
        <w:autoSpaceDE w:val="0"/>
        <w:autoSpaceDN w:val="0"/>
        <w:adjustRightInd w:val="0"/>
        <w:ind w:left="720"/>
        <w:rPr>
          <w:rFonts w:cs="Calibri"/>
          <w:szCs w:val="22"/>
          <w:lang w:val="nl-NL" w:eastAsia="nl-NL"/>
        </w:rPr>
      </w:pPr>
    </w:p>
    <w:p w14:paraId="583192B6" w14:textId="77777777" w:rsidR="007A7609" w:rsidRDefault="007A7609" w:rsidP="007A7609">
      <w:pPr>
        <w:autoSpaceDE w:val="0"/>
        <w:autoSpaceDN w:val="0"/>
        <w:adjustRightInd w:val="0"/>
        <w:ind w:left="720"/>
        <w:rPr>
          <w:rFonts w:cs="Calibri"/>
          <w:szCs w:val="22"/>
          <w:lang w:val="nl-NL" w:eastAsia="nl-NL"/>
        </w:rPr>
      </w:pPr>
    </w:p>
    <w:p w14:paraId="00D623BE" w14:textId="77777777" w:rsidR="007A7609" w:rsidRDefault="007A7609" w:rsidP="007A7609">
      <w:pPr>
        <w:autoSpaceDE w:val="0"/>
        <w:autoSpaceDN w:val="0"/>
        <w:adjustRightInd w:val="0"/>
        <w:ind w:left="720"/>
        <w:rPr>
          <w:rFonts w:cs="Calibri"/>
          <w:szCs w:val="22"/>
          <w:lang w:val="nl-NL" w:eastAsia="nl-NL"/>
        </w:rPr>
      </w:pPr>
    </w:p>
    <w:p w14:paraId="3225D869" w14:textId="77777777" w:rsidR="007A7609" w:rsidRDefault="007A7609" w:rsidP="007A7609">
      <w:pPr>
        <w:autoSpaceDE w:val="0"/>
        <w:autoSpaceDN w:val="0"/>
        <w:adjustRightInd w:val="0"/>
        <w:ind w:left="720"/>
        <w:rPr>
          <w:rFonts w:cs="Calibri"/>
          <w:szCs w:val="22"/>
          <w:lang w:val="nl-NL" w:eastAsia="nl-NL"/>
        </w:rPr>
      </w:pPr>
    </w:p>
    <w:p w14:paraId="70EC0A50" w14:textId="77777777" w:rsidR="007A7609" w:rsidRDefault="007A7609" w:rsidP="007A7609">
      <w:pPr>
        <w:autoSpaceDE w:val="0"/>
        <w:autoSpaceDN w:val="0"/>
        <w:adjustRightInd w:val="0"/>
        <w:ind w:left="720"/>
        <w:rPr>
          <w:rFonts w:cs="Calibri"/>
          <w:szCs w:val="22"/>
          <w:lang w:val="nl-NL" w:eastAsia="nl-NL"/>
        </w:rPr>
      </w:pPr>
    </w:p>
    <w:p w14:paraId="2A54800F" w14:textId="77777777" w:rsidR="007A7609" w:rsidRDefault="007A7609" w:rsidP="007A7609">
      <w:pPr>
        <w:autoSpaceDE w:val="0"/>
        <w:autoSpaceDN w:val="0"/>
        <w:adjustRightInd w:val="0"/>
        <w:ind w:left="720"/>
        <w:rPr>
          <w:rFonts w:cs="Calibri"/>
          <w:szCs w:val="22"/>
          <w:lang w:val="nl-NL" w:eastAsia="nl-NL"/>
        </w:rPr>
      </w:pPr>
    </w:p>
    <w:p w14:paraId="06C18B5B" w14:textId="77777777" w:rsidR="007A7609" w:rsidRDefault="007A7609" w:rsidP="007A7609">
      <w:pPr>
        <w:autoSpaceDE w:val="0"/>
        <w:autoSpaceDN w:val="0"/>
        <w:adjustRightInd w:val="0"/>
        <w:ind w:left="720"/>
        <w:rPr>
          <w:rFonts w:cs="Calibri"/>
          <w:szCs w:val="22"/>
          <w:lang w:val="nl-NL" w:eastAsia="nl-NL"/>
        </w:rPr>
      </w:pPr>
    </w:p>
    <w:p w14:paraId="4A0BD59C" w14:textId="77777777" w:rsidR="007A7609" w:rsidRDefault="007A7609" w:rsidP="007A7609">
      <w:pPr>
        <w:autoSpaceDE w:val="0"/>
        <w:autoSpaceDN w:val="0"/>
        <w:adjustRightInd w:val="0"/>
        <w:ind w:left="720"/>
        <w:rPr>
          <w:rFonts w:cs="Calibri"/>
          <w:szCs w:val="22"/>
          <w:lang w:val="nl-NL" w:eastAsia="nl-NL"/>
        </w:rPr>
      </w:pPr>
    </w:p>
    <w:p w14:paraId="430E9A50" w14:textId="77777777" w:rsidR="007A7609" w:rsidRDefault="007A7609" w:rsidP="007A7609">
      <w:pPr>
        <w:autoSpaceDE w:val="0"/>
        <w:autoSpaceDN w:val="0"/>
        <w:adjustRightInd w:val="0"/>
        <w:ind w:left="720"/>
        <w:rPr>
          <w:rFonts w:cs="Calibri"/>
          <w:szCs w:val="22"/>
          <w:lang w:val="nl-NL" w:eastAsia="nl-NL"/>
        </w:rPr>
      </w:pPr>
    </w:p>
    <w:p w14:paraId="2242C455" w14:textId="77777777" w:rsidR="007A7609" w:rsidRDefault="007A7609" w:rsidP="007A7609">
      <w:pPr>
        <w:autoSpaceDE w:val="0"/>
        <w:autoSpaceDN w:val="0"/>
        <w:adjustRightInd w:val="0"/>
        <w:ind w:left="720"/>
        <w:rPr>
          <w:rFonts w:cs="Calibri"/>
          <w:szCs w:val="22"/>
          <w:lang w:val="nl-NL" w:eastAsia="nl-NL"/>
        </w:rPr>
      </w:pPr>
    </w:p>
    <w:p w14:paraId="7672BF7A" w14:textId="77777777" w:rsidR="007A7609" w:rsidRDefault="007A7609" w:rsidP="007A7609">
      <w:pPr>
        <w:autoSpaceDE w:val="0"/>
        <w:autoSpaceDN w:val="0"/>
        <w:adjustRightInd w:val="0"/>
        <w:ind w:left="720"/>
        <w:rPr>
          <w:rFonts w:cs="Calibri"/>
          <w:szCs w:val="22"/>
          <w:lang w:val="nl-NL" w:eastAsia="nl-NL"/>
        </w:rPr>
      </w:pPr>
    </w:p>
    <w:p w14:paraId="2B2899EB" w14:textId="77777777" w:rsidR="007A7609" w:rsidRDefault="007A7609" w:rsidP="007A7609">
      <w:pPr>
        <w:autoSpaceDE w:val="0"/>
        <w:autoSpaceDN w:val="0"/>
        <w:adjustRightInd w:val="0"/>
        <w:ind w:left="720"/>
        <w:rPr>
          <w:rFonts w:cs="Calibri"/>
          <w:szCs w:val="22"/>
          <w:lang w:val="nl-NL" w:eastAsia="nl-NL"/>
        </w:rPr>
      </w:pPr>
    </w:p>
    <w:p w14:paraId="4FA583BE" w14:textId="77777777" w:rsidR="007A7609" w:rsidRDefault="007A7609" w:rsidP="007A7609">
      <w:pPr>
        <w:autoSpaceDE w:val="0"/>
        <w:autoSpaceDN w:val="0"/>
        <w:adjustRightInd w:val="0"/>
        <w:ind w:left="720"/>
        <w:rPr>
          <w:rFonts w:cs="Calibri"/>
          <w:szCs w:val="22"/>
          <w:lang w:val="nl-NL" w:eastAsia="nl-NL"/>
        </w:rPr>
      </w:pPr>
    </w:p>
    <w:p w14:paraId="1BBBF2C8" w14:textId="77777777" w:rsidR="007A7609" w:rsidRDefault="007A7609" w:rsidP="007A7609">
      <w:pPr>
        <w:autoSpaceDE w:val="0"/>
        <w:autoSpaceDN w:val="0"/>
        <w:adjustRightInd w:val="0"/>
        <w:ind w:left="720"/>
        <w:rPr>
          <w:rFonts w:cs="Calibri"/>
          <w:szCs w:val="22"/>
          <w:lang w:val="nl-NL" w:eastAsia="nl-NL"/>
        </w:rPr>
      </w:pPr>
    </w:p>
    <w:p w14:paraId="145DA592" w14:textId="77777777" w:rsidR="007A7609" w:rsidRDefault="007A7609" w:rsidP="007A7609">
      <w:pPr>
        <w:autoSpaceDE w:val="0"/>
        <w:autoSpaceDN w:val="0"/>
        <w:adjustRightInd w:val="0"/>
        <w:ind w:left="720"/>
        <w:rPr>
          <w:rFonts w:cs="Calibri"/>
          <w:szCs w:val="22"/>
          <w:lang w:val="nl-NL" w:eastAsia="nl-NL"/>
        </w:rPr>
      </w:pPr>
    </w:p>
    <w:p w14:paraId="67A58D61" w14:textId="77777777" w:rsidR="007A7609" w:rsidRDefault="007A7609" w:rsidP="007A7609">
      <w:pPr>
        <w:autoSpaceDE w:val="0"/>
        <w:autoSpaceDN w:val="0"/>
        <w:adjustRightInd w:val="0"/>
        <w:ind w:left="720"/>
        <w:rPr>
          <w:rFonts w:cs="Calibri"/>
          <w:szCs w:val="22"/>
          <w:lang w:val="nl-NL" w:eastAsia="nl-NL"/>
        </w:rPr>
      </w:pPr>
    </w:p>
    <w:p w14:paraId="552DBD0B" w14:textId="77777777" w:rsidR="007A7609" w:rsidRDefault="007A7609" w:rsidP="007A7609">
      <w:pPr>
        <w:autoSpaceDE w:val="0"/>
        <w:autoSpaceDN w:val="0"/>
        <w:adjustRightInd w:val="0"/>
        <w:ind w:left="720"/>
        <w:rPr>
          <w:rFonts w:cs="Calibri"/>
          <w:szCs w:val="22"/>
          <w:lang w:val="nl-NL" w:eastAsia="nl-NL"/>
        </w:rPr>
      </w:pPr>
    </w:p>
    <w:p w14:paraId="56BA4408" w14:textId="77777777" w:rsidR="007A7609" w:rsidRDefault="007A7609" w:rsidP="007A7609">
      <w:pPr>
        <w:autoSpaceDE w:val="0"/>
        <w:autoSpaceDN w:val="0"/>
        <w:adjustRightInd w:val="0"/>
        <w:ind w:left="720"/>
        <w:rPr>
          <w:rFonts w:cs="Calibri"/>
          <w:szCs w:val="22"/>
          <w:lang w:val="nl-NL" w:eastAsia="nl-NL"/>
        </w:rPr>
      </w:pPr>
    </w:p>
    <w:p w14:paraId="42D0DC78" w14:textId="77777777" w:rsidR="000169C3" w:rsidRDefault="000169C3" w:rsidP="007A7609">
      <w:pPr>
        <w:pStyle w:val="Kop2"/>
      </w:pPr>
      <w:r>
        <w:lastRenderedPageBreak/>
        <w:t xml:space="preserve">1. </w:t>
      </w:r>
      <w:r>
        <w:tab/>
      </w:r>
      <w:bookmarkEnd w:id="5"/>
      <w:r w:rsidR="00AB5FD4" w:rsidRPr="007A7609">
        <w:rPr>
          <w:lang w:val="nl-NL"/>
        </w:rPr>
        <w:t xml:space="preserve">Te onderzoeken verschijnselen </w:t>
      </w:r>
    </w:p>
    <w:p w14:paraId="61A6C135" w14:textId="77777777" w:rsidR="000169C3" w:rsidRDefault="000169C3" w:rsidP="000169C3"/>
    <w:p w14:paraId="554EF162" w14:textId="77777777" w:rsidR="000169C3" w:rsidRPr="006E30C5" w:rsidRDefault="000169C3" w:rsidP="000169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8857"/>
      </w:tblGrid>
      <w:tr w:rsidR="000169C3" w:rsidRPr="00D20B5E" w14:paraId="70F2F36B" w14:textId="77777777" w:rsidTr="00766A7B">
        <w:tc>
          <w:tcPr>
            <w:tcW w:w="9236" w:type="dxa"/>
          </w:tcPr>
          <w:p w14:paraId="508F225A" w14:textId="77777777" w:rsidR="000169C3" w:rsidRPr="006D3486" w:rsidRDefault="000169C3" w:rsidP="000169C3">
            <w:pPr>
              <w:rPr>
                <w:b/>
                <w:i/>
                <w:lang w:bidi="ar-SA"/>
              </w:rPr>
            </w:pPr>
          </w:p>
          <w:p w14:paraId="1E25CA2A" w14:textId="77777777" w:rsidR="000169C3" w:rsidRPr="006D3486" w:rsidRDefault="0047088D" w:rsidP="000169C3">
            <w:pPr>
              <w:rPr>
                <w:b/>
                <w:lang w:bidi="ar-SA"/>
              </w:rPr>
            </w:pPr>
            <w:r w:rsidRPr="0047088D">
              <w:rPr>
                <w:b/>
                <w:lang w:val="nl-NL" w:bidi="ar-SA"/>
              </w:rPr>
              <w:t>Rollende bekers</w:t>
            </w:r>
          </w:p>
          <w:p w14:paraId="2AC95D37" w14:textId="77777777" w:rsidR="000169C3" w:rsidRPr="00D20B5E" w:rsidRDefault="0047088D" w:rsidP="000169C3">
            <w:pPr>
              <w:rPr>
                <w:lang w:val="nl-NL" w:bidi="ar-SA"/>
              </w:rPr>
            </w:pPr>
            <w:r w:rsidRPr="0047088D">
              <w:rPr>
                <w:lang w:val="nl-NL" w:bidi="ar-SA"/>
              </w:rPr>
              <w:t>Bekijk deze twee papieren bekers.</w:t>
            </w:r>
            <w:r w:rsidR="000169C3" w:rsidRPr="00D20B5E">
              <w:rPr>
                <w:lang w:val="nl-NL" w:bidi="ar-SA"/>
              </w:rPr>
              <w:t xml:space="preserve"> </w:t>
            </w:r>
          </w:p>
          <w:p w14:paraId="0A09C40D" w14:textId="77777777" w:rsidR="000169C3" w:rsidRPr="00D20B5E" w:rsidRDefault="0047088D" w:rsidP="000169C3">
            <w:pPr>
              <w:rPr>
                <w:lang w:val="nl-NL" w:bidi="ar-SA"/>
              </w:rPr>
            </w:pPr>
            <w:r w:rsidRPr="0047088D">
              <w:rPr>
                <w:lang w:val="nl-NL" w:bidi="ar-SA"/>
              </w:rPr>
              <w:t>Stel je voor dat ze over de vloer zullen rollen.</w:t>
            </w:r>
            <w:r w:rsidR="000169C3" w:rsidRPr="00D20B5E">
              <w:rPr>
                <w:lang w:val="nl-NL" w:bidi="ar-SA"/>
              </w:rPr>
              <w:t xml:space="preserve"> </w:t>
            </w:r>
          </w:p>
          <w:p w14:paraId="33B2DBA0" w14:textId="77777777" w:rsidR="000169C3" w:rsidRPr="006E30C5" w:rsidRDefault="0047088D" w:rsidP="0047088D">
            <w:pPr>
              <w:numPr>
                <w:ilvl w:val="0"/>
                <w:numId w:val="23"/>
              </w:numPr>
              <w:rPr>
                <w:lang w:bidi="ar-SA"/>
              </w:rPr>
            </w:pPr>
            <w:r w:rsidRPr="0047088D">
              <w:rPr>
                <w:lang w:val="nl-NL" w:bidi="ar-SA"/>
              </w:rPr>
              <w:t>Noteer een aantal mogelijke vragen die in je opkomen.</w:t>
            </w:r>
            <w:r w:rsidR="000169C3" w:rsidRPr="00D20B5E">
              <w:rPr>
                <w:lang w:val="nl-NL" w:bidi="ar-SA"/>
              </w:rPr>
              <w:t xml:space="preserve"> </w:t>
            </w:r>
            <w:r w:rsidR="000169C3" w:rsidRPr="00D20B5E">
              <w:rPr>
                <w:lang w:val="nl-NL" w:bidi="ar-SA"/>
              </w:rPr>
              <w:br/>
            </w:r>
            <w:r w:rsidRPr="0047088D">
              <w:rPr>
                <w:lang w:val="nl-NL" w:bidi="ar-SA"/>
              </w:rPr>
              <w:t>“Zullen de bekers rollen naar …?”</w:t>
            </w:r>
            <w:r w:rsidR="000169C3" w:rsidRPr="00D20B5E">
              <w:rPr>
                <w:lang w:val="nl-NL" w:bidi="ar-SA"/>
              </w:rPr>
              <w:br/>
            </w:r>
            <w:r w:rsidRPr="0047088D">
              <w:rPr>
                <w:lang w:val="nl-NL" w:bidi="ar-SA"/>
              </w:rPr>
              <w:t>“Hoe kan ik voorspellen …?”</w:t>
            </w:r>
            <w:r w:rsidR="000169C3" w:rsidRPr="006E30C5">
              <w:rPr>
                <w:lang w:bidi="ar-SA"/>
              </w:rPr>
              <w:br/>
            </w:r>
            <w:r w:rsidRPr="0047088D">
              <w:rPr>
                <w:lang w:val="nl-NL" w:bidi="ar-SA"/>
              </w:rPr>
              <w:t>“Wat zou er gebeuren als …?”</w:t>
            </w:r>
          </w:p>
          <w:p w14:paraId="6FA045BD" w14:textId="77777777" w:rsidR="000169C3" w:rsidRDefault="0047088D" w:rsidP="00766A7B">
            <w:pPr>
              <w:numPr>
                <w:ilvl w:val="0"/>
                <w:numId w:val="22"/>
              </w:numPr>
              <w:rPr>
                <w:lang w:bidi="ar-SA"/>
              </w:rPr>
            </w:pPr>
            <w:r w:rsidRPr="00766A7B">
              <w:rPr>
                <w:lang w:val="nl-NL" w:bidi="ar-SA"/>
              </w:rPr>
              <w:t>Stel een aantal hypotheses op.</w:t>
            </w:r>
            <w:r w:rsidR="000169C3" w:rsidRPr="00D20B5E">
              <w:rPr>
                <w:lang w:val="nl-NL" w:bidi="ar-SA"/>
              </w:rPr>
              <w:t xml:space="preserve"> </w:t>
            </w:r>
            <w:r w:rsidRPr="00766A7B">
              <w:rPr>
                <w:lang w:val="nl-NL" w:bidi="ar-SA"/>
              </w:rPr>
              <w:t>Deze kunnen bijvoorbeeld als volgt beginnen:</w:t>
            </w:r>
            <w:r w:rsidR="00126BF6" w:rsidRPr="00D20B5E">
              <w:rPr>
                <w:lang w:val="nl-NL" w:bidi="ar-SA"/>
              </w:rPr>
              <w:t xml:space="preserve"> </w:t>
            </w:r>
            <w:r w:rsidR="000169C3" w:rsidRPr="00D20B5E">
              <w:rPr>
                <w:lang w:val="nl-NL" w:bidi="ar-SA"/>
              </w:rPr>
              <w:br/>
            </w:r>
            <w:r w:rsidRPr="00766A7B">
              <w:rPr>
                <w:lang w:val="nl-NL" w:bidi="ar-SA"/>
              </w:rPr>
              <w:t>“Wanneer je een beker met deze vorm gebruikt dan zal het volgende gebeuren…”</w:t>
            </w:r>
            <w:r w:rsidR="000169C3" w:rsidRPr="00D20B5E">
              <w:rPr>
                <w:lang w:val="nl-NL" w:bidi="ar-SA"/>
              </w:rPr>
              <w:br/>
            </w:r>
            <w:r w:rsidR="00A90B1F">
              <w:rPr>
                <w:lang w:bidi="ar-SA"/>
              </w:rPr>
              <w:t>“</w:t>
            </w:r>
            <w:r w:rsidR="00766A7B" w:rsidRPr="00766A7B">
              <w:rPr>
                <w:lang w:val="nl-NL" w:bidi="ar-SA"/>
              </w:rPr>
              <w:t>Als je de beker te hard rolt dan …”</w:t>
            </w:r>
          </w:p>
          <w:p w14:paraId="72A061D6" w14:textId="77777777" w:rsidR="000169C3" w:rsidRPr="00D20B5E" w:rsidRDefault="00766A7B" w:rsidP="00766A7B">
            <w:pPr>
              <w:numPr>
                <w:ilvl w:val="0"/>
                <w:numId w:val="22"/>
              </w:numPr>
              <w:rPr>
                <w:lang w:val="nl-NL" w:bidi="ar-SA"/>
              </w:rPr>
            </w:pPr>
            <w:r w:rsidRPr="00766A7B">
              <w:rPr>
                <w:lang w:val="nl-NL" w:bidi="ar-SA"/>
              </w:rPr>
              <w:t>Voer nu een experiment uit en verzamel gegevens.</w:t>
            </w:r>
            <w:r w:rsidR="00126BF6" w:rsidRPr="00D20B5E">
              <w:rPr>
                <w:lang w:val="nl-NL" w:bidi="ar-SA"/>
              </w:rPr>
              <w:t xml:space="preserve"> </w:t>
            </w:r>
            <w:r w:rsidR="000169C3" w:rsidRPr="00D20B5E">
              <w:rPr>
                <w:lang w:val="nl-NL" w:bidi="ar-SA"/>
              </w:rPr>
              <w:br/>
            </w:r>
            <w:r w:rsidRPr="00766A7B">
              <w:rPr>
                <w:lang w:val="nl-NL" w:bidi="ar-SA"/>
              </w:rPr>
              <w:t xml:space="preserve">Kun je jouw hypotheses </w:t>
            </w:r>
            <w:r w:rsidRPr="00766A7B">
              <w:rPr>
                <w:i/>
                <w:lang w:val="nl-NL" w:bidi="ar-SA"/>
              </w:rPr>
              <w:t>uitleggen</w:t>
            </w:r>
            <w:r w:rsidRPr="00766A7B">
              <w:rPr>
                <w:lang w:val="nl-NL" w:bidi="ar-SA"/>
              </w:rPr>
              <w:t xml:space="preserve"> en </w:t>
            </w:r>
            <w:r w:rsidR="006F290F">
              <w:rPr>
                <w:i/>
                <w:lang w:val="nl-NL" w:bidi="ar-SA"/>
              </w:rPr>
              <w:t>verklaren</w:t>
            </w:r>
            <w:r w:rsidRPr="00766A7B">
              <w:rPr>
                <w:lang w:val="nl-NL" w:bidi="ar-SA"/>
              </w:rPr>
              <w:t>?</w:t>
            </w:r>
          </w:p>
          <w:p w14:paraId="0DD64A74" w14:textId="77777777" w:rsidR="000169C3" w:rsidRPr="00D20B5E" w:rsidRDefault="000169C3" w:rsidP="000169C3">
            <w:pPr>
              <w:rPr>
                <w:lang w:val="nl-NL" w:bidi="ar-SA"/>
              </w:rPr>
            </w:pPr>
          </w:p>
        </w:tc>
      </w:tr>
    </w:tbl>
    <w:p w14:paraId="33714150" w14:textId="77777777" w:rsidR="000169C3" w:rsidRPr="00D20B5E" w:rsidRDefault="000169C3" w:rsidP="000169C3">
      <w:pPr>
        <w:rPr>
          <w:lang w:val="nl-NL"/>
        </w:rPr>
      </w:pPr>
    </w:p>
    <w:p w14:paraId="1AE37434" w14:textId="77777777" w:rsidR="000169C3" w:rsidRPr="00D20B5E" w:rsidRDefault="000169C3" w:rsidP="000169C3">
      <w:pPr>
        <w:rPr>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8857"/>
      </w:tblGrid>
      <w:tr w:rsidR="000169C3" w14:paraId="4C6215F0" w14:textId="77777777" w:rsidTr="0025348D">
        <w:tc>
          <w:tcPr>
            <w:tcW w:w="9236" w:type="dxa"/>
          </w:tcPr>
          <w:p w14:paraId="22EDB613" w14:textId="77777777" w:rsidR="000169C3" w:rsidRPr="00D20B5E" w:rsidRDefault="000169C3" w:rsidP="000169C3">
            <w:pPr>
              <w:rPr>
                <w:b/>
                <w:lang w:val="nl-NL" w:bidi="ar-SA"/>
              </w:rPr>
            </w:pPr>
            <w:r w:rsidRPr="00D20B5E">
              <w:rPr>
                <w:b/>
                <w:lang w:val="nl-NL" w:bidi="ar-SA"/>
              </w:rPr>
              <w:br/>
            </w:r>
            <w:r w:rsidR="00766A7B" w:rsidRPr="00766A7B">
              <w:rPr>
                <w:b/>
                <w:lang w:val="nl-NL" w:bidi="ar-SA"/>
              </w:rPr>
              <w:t>Spirolaterals</w:t>
            </w:r>
          </w:p>
          <w:p w14:paraId="146EBFD0" w14:textId="77777777" w:rsidR="000169C3" w:rsidRPr="00D20B5E" w:rsidRDefault="00766A7B" w:rsidP="000169C3">
            <w:pPr>
              <w:rPr>
                <w:lang w:val="nl-NL" w:bidi="ar-SA"/>
              </w:rPr>
            </w:pPr>
            <w:r w:rsidRPr="00766A7B">
              <w:rPr>
                <w:lang w:val="nl-NL" w:bidi="ar-SA"/>
              </w:rPr>
              <w:t>Voer wat nummers in de Spirolateral machine in.</w:t>
            </w:r>
            <w:r w:rsidR="000169C3" w:rsidRPr="00D20B5E">
              <w:rPr>
                <w:lang w:val="nl-NL" w:bidi="ar-SA"/>
              </w:rPr>
              <w:t xml:space="preserve"> </w:t>
            </w:r>
            <w:r w:rsidRPr="00766A7B">
              <w:rPr>
                <w:lang w:val="nl-NL" w:bidi="ar-SA"/>
              </w:rPr>
              <w:t>Druk op “Go” en zie wat er gebeurt.</w:t>
            </w:r>
          </w:p>
          <w:p w14:paraId="77C137EB" w14:textId="77777777" w:rsidR="000169C3" w:rsidRPr="00D20B5E" w:rsidRDefault="00766A7B" w:rsidP="00766A7B">
            <w:pPr>
              <w:numPr>
                <w:ilvl w:val="0"/>
                <w:numId w:val="22"/>
              </w:numPr>
              <w:rPr>
                <w:lang w:val="nl-NL" w:bidi="ar-SA"/>
              </w:rPr>
            </w:pPr>
            <w:r w:rsidRPr="00766A7B">
              <w:rPr>
                <w:lang w:val="nl-NL" w:bidi="ar-SA"/>
              </w:rPr>
              <w:t xml:space="preserve">Hoe controleren de nummers wat </w:t>
            </w:r>
            <w:r w:rsidR="00AE4B36">
              <w:rPr>
                <w:lang w:val="nl-NL" w:bidi="ar-SA"/>
              </w:rPr>
              <w:t>er</w:t>
            </w:r>
            <w:r w:rsidRPr="00766A7B">
              <w:rPr>
                <w:lang w:val="nl-NL" w:bidi="ar-SA"/>
              </w:rPr>
              <w:t xml:space="preserve"> getekend </w:t>
            </w:r>
            <w:r w:rsidR="00AE4B36">
              <w:rPr>
                <w:lang w:val="nl-NL" w:bidi="ar-SA"/>
              </w:rPr>
              <w:t xml:space="preserve">is </w:t>
            </w:r>
            <w:r w:rsidRPr="00766A7B">
              <w:rPr>
                <w:lang w:val="nl-NL" w:bidi="ar-SA"/>
              </w:rPr>
              <w:t>op het scherm?</w:t>
            </w:r>
          </w:p>
          <w:p w14:paraId="4A8B3CC3" w14:textId="77777777" w:rsidR="000169C3" w:rsidRPr="00D20B5E" w:rsidRDefault="00766A7B" w:rsidP="00766A7B">
            <w:pPr>
              <w:numPr>
                <w:ilvl w:val="0"/>
                <w:numId w:val="22"/>
              </w:numPr>
              <w:rPr>
                <w:lang w:val="nl-NL" w:bidi="ar-SA"/>
              </w:rPr>
            </w:pPr>
            <w:r w:rsidRPr="00766A7B">
              <w:rPr>
                <w:lang w:val="nl-NL" w:bidi="ar-SA"/>
              </w:rPr>
              <w:t>Noteer wat vragen om te onderzoeken.</w:t>
            </w:r>
            <w:r w:rsidR="000169C3" w:rsidRPr="00D20B5E">
              <w:rPr>
                <w:lang w:val="nl-NL" w:bidi="ar-SA"/>
              </w:rPr>
              <w:t xml:space="preserve"> </w:t>
            </w:r>
            <w:r w:rsidR="000169C3" w:rsidRPr="00D20B5E">
              <w:rPr>
                <w:lang w:val="nl-NL" w:bidi="ar-SA"/>
              </w:rPr>
              <w:br/>
            </w:r>
            <w:r w:rsidRPr="00766A7B">
              <w:rPr>
                <w:lang w:val="nl-NL" w:bidi="ar-SA"/>
              </w:rPr>
              <w:t>Deze kunnen bijvoorbeeld als volgt beginnen:</w:t>
            </w:r>
            <w:r w:rsidR="00126BF6" w:rsidRPr="00D20B5E">
              <w:rPr>
                <w:lang w:val="nl-NL" w:bidi="ar-SA"/>
              </w:rPr>
              <w:t xml:space="preserve"> </w:t>
            </w:r>
            <w:r w:rsidR="000169C3" w:rsidRPr="00D20B5E">
              <w:rPr>
                <w:lang w:val="nl-NL" w:bidi="ar-SA"/>
              </w:rPr>
              <w:br/>
            </w:r>
            <w:r w:rsidRPr="00766A7B">
              <w:rPr>
                <w:lang w:val="nl-NL" w:bidi="ar-SA"/>
              </w:rPr>
              <w:t>“Hoe kunnen we de computer … laten tekenen?”</w:t>
            </w:r>
            <w:r w:rsidR="00126BF6" w:rsidRPr="00D20B5E">
              <w:rPr>
                <w:lang w:val="nl-NL" w:bidi="ar-SA"/>
              </w:rPr>
              <w:t xml:space="preserve"> </w:t>
            </w:r>
            <w:r w:rsidR="000169C3" w:rsidRPr="00D20B5E">
              <w:rPr>
                <w:lang w:val="nl-NL" w:bidi="ar-SA"/>
              </w:rPr>
              <w:br/>
            </w:r>
            <w:r w:rsidR="00AE4B36">
              <w:rPr>
                <w:lang w:val="nl-NL" w:bidi="ar-SA"/>
              </w:rPr>
              <w:t>“</w:t>
            </w:r>
            <w:r w:rsidRPr="00766A7B">
              <w:rPr>
                <w:lang w:val="nl-NL" w:bidi="ar-SA"/>
              </w:rPr>
              <w:t>Wat zal er gebeuren als we …?</w:t>
            </w:r>
            <w:r w:rsidR="00AE4B36">
              <w:rPr>
                <w:lang w:val="nl-NL" w:bidi="ar-SA"/>
              </w:rPr>
              <w:t>”</w:t>
            </w:r>
            <w:r w:rsidR="000169C3" w:rsidRPr="00D20B5E">
              <w:rPr>
                <w:lang w:val="nl-NL" w:bidi="ar-SA"/>
              </w:rPr>
              <w:br/>
            </w:r>
            <w:r w:rsidRPr="00766A7B">
              <w:rPr>
                <w:lang w:val="nl-NL" w:bidi="ar-SA"/>
              </w:rPr>
              <w:t>Probeer je eigen vragen te beantwoorden!</w:t>
            </w:r>
          </w:p>
          <w:p w14:paraId="5AA6F18F" w14:textId="77777777" w:rsidR="000169C3" w:rsidRDefault="00766A7B" w:rsidP="0025348D">
            <w:pPr>
              <w:numPr>
                <w:ilvl w:val="0"/>
                <w:numId w:val="22"/>
              </w:numPr>
              <w:rPr>
                <w:lang w:bidi="ar-SA"/>
              </w:rPr>
            </w:pPr>
            <w:r w:rsidRPr="0025348D">
              <w:rPr>
                <w:lang w:val="nl-NL" w:bidi="ar-SA"/>
              </w:rPr>
              <w:t>Stel een aantal hypotheses op.</w:t>
            </w:r>
            <w:r w:rsidR="000169C3" w:rsidRPr="00D20B5E">
              <w:rPr>
                <w:lang w:val="nl-NL" w:bidi="ar-SA"/>
              </w:rPr>
              <w:t xml:space="preserve"> </w:t>
            </w:r>
            <w:r w:rsidRPr="0025348D">
              <w:rPr>
                <w:lang w:val="nl-NL" w:bidi="ar-SA"/>
              </w:rPr>
              <w:t>Deze kunnen bijvoorbeeld als volgt beginnen:</w:t>
            </w:r>
            <w:r w:rsidR="00126BF6" w:rsidRPr="00D20B5E">
              <w:rPr>
                <w:lang w:val="nl-NL" w:bidi="ar-SA"/>
              </w:rPr>
              <w:t xml:space="preserve"> </w:t>
            </w:r>
            <w:r w:rsidR="000169C3" w:rsidRPr="00D20B5E">
              <w:rPr>
                <w:lang w:val="nl-NL" w:bidi="ar-SA"/>
              </w:rPr>
              <w:br/>
            </w:r>
            <w:r w:rsidR="00AE4B36" w:rsidRPr="00D20B5E">
              <w:rPr>
                <w:lang w:val="nl-NL" w:bidi="ar-SA"/>
              </w:rPr>
              <w:t>“</w:t>
            </w:r>
            <w:r w:rsidR="00AE4B36">
              <w:rPr>
                <w:lang w:val="nl-NL" w:bidi="ar-SA"/>
              </w:rPr>
              <w:t>Wanneer je</w:t>
            </w:r>
            <w:r w:rsidRPr="0025348D">
              <w:rPr>
                <w:lang w:val="nl-NL" w:bidi="ar-SA"/>
              </w:rPr>
              <w:t xml:space="preserve"> drie nummers gebruikt dan …”</w:t>
            </w:r>
            <w:r w:rsidR="000169C3" w:rsidRPr="00D20B5E">
              <w:rPr>
                <w:lang w:val="nl-NL" w:bidi="ar-SA"/>
              </w:rPr>
              <w:br/>
            </w:r>
            <w:r w:rsidR="00AE4B36" w:rsidRPr="00D20B5E">
              <w:rPr>
                <w:lang w:val="nl-NL" w:bidi="ar-SA"/>
              </w:rPr>
              <w:t>“</w:t>
            </w:r>
            <w:r w:rsidRPr="0025348D">
              <w:rPr>
                <w:lang w:val="nl-NL" w:bidi="ar-SA"/>
              </w:rPr>
              <w:t>Wanne</w:t>
            </w:r>
            <w:r w:rsidR="00AE4B36">
              <w:rPr>
                <w:lang w:val="nl-NL" w:bidi="ar-SA"/>
              </w:rPr>
              <w:t>er je</w:t>
            </w:r>
            <w:r w:rsidRPr="0025348D">
              <w:rPr>
                <w:lang w:val="nl-NL" w:bidi="ar-SA"/>
              </w:rPr>
              <w:t xml:space="preserve"> een getal herhaalt dan …”</w:t>
            </w:r>
            <w:r w:rsidR="000169C3" w:rsidRPr="00D20B5E">
              <w:rPr>
                <w:lang w:val="nl-NL" w:bidi="ar-SA"/>
              </w:rPr>
              <w:br/>
            </w:r>
            <w:r w:rsidR="00AE4B36" w:rsidRPr="00D20B5E">
              <w:rPr>
                <w:lang w:val="nl-NL" w:bidi="ar-SA"/>
              </w:rPr>
              <w:t>“</w:t>
            </w:r>
            <w:r w:rsidRPr="0025348D">
              <w:rPr>
                <w:lang w:val="nl-NL" w:bidi="ar-SA"/>
              </w:rPr>
              <w:t xml:space="preserve">Indien </w:t>
            </w:r>
            <w:r w:rsidR="00AE4B36">
              <w:rPr>
                <w:lang w:val="nl-NL" w:bidi="ar-SA"/>
              </w:rPr>
              <w:t>je</w:t>
            </w:r>
            <w:r w:rsidRPr="0025348D">
              <w:rPr>
                <w:lang w:val="nl-NL" w:bidi="ar-SA"/>
              </w:rPr>
              <w:t xml:space="preserve"> de volgorde van de getallen verandert…”</w:t>
            </w:r>
            <w:r w:rsidR="000169C3" w:rsidRPr="00D20B5E">
              <w:rPr>
                <w:lang w:val="nl-NL" w:bidi="ar-SA"/>
              </w:rPr>
              <w:br/>
            </w:r>
            <w:r w:rsidR="0025348D" w:rsidRPr="0025348D">
              <w:rPr>
                <w:lang w:val="nl-NL" w:bidi="ar-SA"/>
              </w:rPr>
              <w:t xml:space="preserve">Kun je jouw hypotheses </w:t>
            </w:r>
            <w:r w:rsidR="0025348D" w:rsidRPr="0025348D">
              <w:rPr>
                <w:i/>
                <w:lang w:val="nl-NL" w:bidi="ar-SA"/>
              </w:rPr>
              <w:t>uitleggen</w:t>
            </w:r>
            <w:r w:rsidR="0025348D" w:rsidRPr="0025348D">
              <w:rPr>
                <w:lang w:val="nl-NL" w:bidi="ar-SA"/>
              </w:rPr>
              <w:t xml:space="preserve"> en </w:t>
            </w:r>
            <w:r w:rsidR="0025348D" w:rsidRPr="0025348D">
              <w:rPr>
                <w:i/>
                <w:lang w:val="nl-NL" w:bidi="ar-SA"/>
              </w:rPr>
              <w:t>bewijzen</w:t>
            </w:r>
            <w:r w:rsidR="0025348D" w:rsidRPr="0025348D">
              <w:rPr>
                <w:lang w:val="nl-NL" w:bidi="ar-SA"/>
              </w:rPr>
              <w:t>?</w:t>
            </w:r>
          </w:p>
          <w:p w14:paraId="518DEA4B" w14:textId="77777777" w:rsidR="000169C3" w:rsidRDefault="000169C3">
            <w:pPr>
              <w:pStyle w:val="Kop5"/>
              <w:outlineLvl w:val="4"/>
              <w:rPr>
                <w:lang w:bidi="ar-SA"/>
              </w:rPr>
            </w:pPr>
          </w:p>
        </w:tc>
      </w:tr>
    </w:tbl>
    <w:p w14:paraId="69F07818" w14:textId="77777777" w:rsidR="000169C3" w:rsidRDefault="000169C3" w:rsidP="000169C3"/>
    <w:p w14:paraId="493C1DBD" w14:textId="77777777" w:rsidR="000169C3" w:rsidRDefault="000169C3" w:rsidP="000169C3">
      <w:pPr>
        <w:pStyle w:val="Kop2"/>
      </w:pPr>
      <w:bookmarkStart w:id="6" w:name="_Toc138319242"/>
      <w:r>
        <w:lastRenderedPageBreak/>
        <w:t>2.</w:t>
      </w:r>
      <w:r>
        <w:tab/>
      </w:r>
      <w:bookmarkEnd w:id="6"/>
      <w:r w:rsidR="0025348D" w:rsidRPr="0025348D">
        <w:rPr>
          <w:lang w:val="nl-NL"/>
        </w:rPr>
        <w:t>De modelcyclus</w:t>
      </w:r>
    </w:p>
    <w:p w14:paraId="224DC084" w14:textId="77777777" w:rsidR="000169C3" w:rsidRPr="00D20B5E" w:rsidRDefault="0025348D" w:rsidP="000169C3">
      <w:pPr>
        <w:rPr>
          <w:lang w:val="nl-NL"/>
        </w:rPr>
      </w:pPr>
      <w:r w:rsidRPr="0025348D">
        <w:rPr>
          <w:lang w:val="nl-NL"/>
        </w:rPr>
        <w:t xml:space="preserve">De smalle vakken bevatten informatie </w:t>
      </w:r>
      <w:r w:rsidR="009F43DF">
        <w:rPr>
          <w:lang w:val="nl-NL"/>
        </w:rPr>
        <w:t>over</w:t>
      </w:r>
      <w:r w:rsidRPr="0025348D">
        <w:rPr>
          <w:lang w:val="nl-NL"/>
        </w:rPr>
        <w:t xml:space="preserve"> de ontwerpprocedure.</w:t>
      </w:r>
      <w:r w:rsidR="000169C3" w:rsidRPr="00D20B5E">
        <w:rPr>
          <w:lang w:val="nl-NL"/>
        </w:rPr>
        <w:t xml:space="preserve">  </w:t>
      </w:r>
    </w:p>
    <w:p w14:paraId="1BDF4E2A" w14:textId="77777777" w:rsidR="000169C3" w:rsidRPr="00D20B5E" w:rsidRDefault="0025348D" w:rsidP="000169C3">
      <w:pPr>
        <w:rPr>
          <w:lang w:val="nl-NL"/>
        </w:rPr>
      </w:pPr>
      <w:r w:rsidRPr="006A4F5E">
        <w:rPr>
          <w:lang w:val="nl-NL"/>
        </w:rPr>
        <w:t xml:space="preserve">De brede vakken beschrijven de acties die van de ene naar de andere </w:t>
      </w:r>
      <w:r w:rsidR="009F43DF">
        <w:rPr>
          <w:lang w:val="nl-NL"/>
        </w:rPr>
        <w:t>situatie</w:t>
      </w:r>
      <w:r w:rsidRPr="006A4F5E">
        <w:rPr>
          <w:lang w:val="nl-NL"/>
        </w:rPr>
        <w:t xml:space="preserve"> gaan. </w:t>
      </w:r>
    </w:p>
    <w:p w14:paraId="60C65C4D" w14:textId="4A1DC45C" w:rsidR="000169C3" w:rsidRPr="00D20B5E" w:rsidRDefault="00413D5E" w:rsidP="000169C3">
      <w:pPr>
        <w:widowControl w:val="0"/>
        <w:autoSpaceDE w:val="0"/>
        <w:autoSpaceDN w:val="0"/>
        <w:adjustRightInd w:val="0"/>
        <w:rPr>
          <w:rFonts w:ascii="Helvetica" w:hAnsi="Helvetica"/>
          <w:b/>
          <w:sz w:val="26"/>
          <w:lang w:val="nl-NL"/>
        </w:rPr>
      </w:pPr>
      <w:r>
        <w:rPr>
          <w:rFonts w:ascii="Helvetica" w:hAnsi="Helvetica"/>
          <w:b/>
          <w:noProof/>
          <w:sz w:val="26"/>
          <w:lang w:val="nl-NL" w:eastAsia="nl-NL"/>
        </w:rPr>
        <mc:AlternateContent>
          <mc:Choice Requires="wps">
            <w:drawing>
              <wp:anchor distT="0" distB="0" distL="114300" distR="114300" simplePos="0" relativeHeight="251659776" behindDoc="0" locked="0" layoutInCell="1" allowOverlap="1" wp14:anchorId="742933DB" wp14:editId="511913E9">
                <wp:simplePos x="0" y="0"/>
                <wp:positionH relativeFrom="column">
                  <wp:posOffset>1640205</wp:posOffset>
                </wp:positionH>
                <wp:positionV relativeFrom="paragraph">
                  <wp:posOffset>163830</wp:posOffset>
                </wp:positionV>
                <wp:extent cx="1945005" cy="287655"/>
                <wp:effectExtent l="14605" t="11430" r="8890" b="18415"/>
                <wp:wrapNone/>
                <wp:docPr id="56"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5005" cy="287655"/>
                        </a:xfrm>
                        <a:prstGeom prst="rect">
                          <a:avLst/>
                        </a:prstGeom>
                        <a:solidFill>
                          <a:srgbClr val="FFFFFF"/>
                        </a:solidFill>
                        <a:ln w="19050">
                          <a:solidFill>
                            <a:srgbClr val="000000"/>
                          </a:solidFill>
                          <a:miter lim="800000"/>
                          <a:headEnd/>
                          <a:tailEnd/>
                        </a:ln>
                      </wps:spPr>
                      <wps:txbx>
                        <w:txbxContent>
                          <w:p w14:paraId="00D0451F" w14:textId="77777777" w:rsidR="00C150EC" w:rsidRDefault="009F43DF" w:rsidP="000169C3">
                            <w:pPr>
                              <w:pStyle w:val="flowheader"/>
                              <w:jc w:val="center"/>
                            </w:pPr>
                            <w:r>
                              <w:t>Situatie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933DB" id="Rectangle 104" o:spid="_x0000_s1026" style="position:absolute;margin-left:129.15pt;margin-top:12.9pt;width:153.15pt;height:22.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" strokeweight="1.5pt">
                <v:textbox>
                  <w:txbxContent>
                    <w:p w14:paraId="00D0451F" w14:textId="77777777" w:rsidR="00C150EC" w:rsidRDefault="009F43DF" w:rsidP="000169C3">
                      <w:pPr>
                        <w:pStyle w:val="flowheader"/>
                        <w:jc w:val="center"/>
                      </w:pPr>
                      <w:r>
                        <w:t>Situatie</w:t>
                      </w:r>
                    </w:p>
                  </w:txbxContent>
                </v:textbox>
              </v:rect>
            </w:pict>
          </mc:Fallback>
        </mc:AlternateContent>
      </w:r>
    </w:p>
    <w:p w14:paraId="34CFD4E8" w14:textId="6436AB80" w:rsidR="000169C3" w:rsidRPr="00D20B5E" w:rsidRDefault="00413D5E" w:rsidP="000169C3">
      <w:pPr>
        <w:rPr>
          <w:lang w:val="nl-NL"/>
        </w:rPr>
      </w:pPr>
      <w:r>
        <w:rPr>
          <w:noProof/>
          <w:lang w:val="nl-NL" w:eastAsia="nl-NL"/>
        </w:rPr>
        <mc:AlternateContent>
          <mc:Choice Requires="wps">
            <w:drawing>
              <wp:anchor distT="0" distB="0" distL="114300" distR="114300" simplePos="0" relativeHeight="251663872" behindDoc="0" locked="0" layoutInCell="1" allowOverlap="1" wp14:anchorId="6BB746ED" wp14:editId="0A93D3F2">
                <wp:simplePos x="0" y="0"/>
                <wp:positionH relativeFrom="column">
                  <wp:posOffset>895350</wp:posOffset>
                </wp:positionH>
                <wp:positionV relativeFrom="paragraph">
                  <wp:posOffset>5008245</wp:posOffset>
                </wp:positionV>
                <wp:extent cx="3485515" cy="1059180"/>
                <wp:effectExtent l="19050" t="17145" r="13335" b="15875"/>
                <wp:wrapNone/>
                <wp:docPr id="55"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5515" cy="1059180"/>
                        </a:xfrm>
                        <a:prstGeom prst="roundRect">
                          <a:avLst>
                            <a:gd name="adj" fmla="val 11713"/>
                          </a:avLst>
                        </a:prstGeom>
                        <a:solidFill>
                          <a:srgbClr val="FFFFFF"/>
                        </a:solidFill>
                        <a:ln w="19050">
                          <a:solidFill>
                            <a:srgbClr val="000000"/>
                          </a:solidFill>
                          <a:round/>
                          <a:headEnd/>
                          <a:tailEnd/>
                        </a:ln>
                      </wps:spPr>
                      <wps:txbx>
                        <w:txbxContent>
                          <w:p w14:paraId="5AB9CA5B" w14:textId="77777777" w:rsidR="00C150EC" w:rsidRPr="004A6FD9" w:rsidRDefault="00C150EC" w:rsidP="000169C3">
                            <w:pPr>
                              <w:pStyle w:val="flowheader"/>
                              <w:rPr>
                                <w:lang w:val="nl-NL"/>
                              </w:rPr>
                            </w:pPr>
                            <w:r w:rsidRPr="004A6FD9">
                              <w:rPr>
                                <w:lang w:val="nl-NL"/>
                              </w:rPr>
                              <w:t>Interpret</w:t>
                            </w:r>
                            <w:r w:rsidR="005A1C3D" w:rsidRPr="004A6FD9">
                              <w:rPr>
                                <w:lang w:val="nl-NL"/>
                              </w:rPr>
                              <w:t>eer</w:t>
                            </w:r>
                            <w:r w:rsidRPr="004A6FD9">
                              <w:rPr>
                                <w:lang w:val="nl-NL"/>
                              </w:rPr>
                              <w:t xml:space="preserve"> </w:t>
                            </w:r>
                            <w:r w:rsidR="005A1C3D" w:rsidRPr="004A6FD9">
                              <w:rPr>
                                <w:lang w:val="nl-NL"/>
                              </w:rPr>
                              <w:t>en evalu</w:t>
                            </w:r>
                            <w:r w:rsidRPr="004A6FD9">
                              <w:rPr>
                                <w:lang w:val="nl-NL"/>
                              </w:rPr>
                              <w:t>e</w:t>
                            </w:r>
                            <w:r w:rsidR="004A6FD9" w:rsidRPr="004A6FD9">
                              <w:rPr>
                                <w:lang w:val="nl-NL"/>
                              </w:rPr>
                              <w:t>er</w:t>
                            </w:r>
                          </w:p>
                          <w:p w14:paraId="2494E4BE" w14:textId="77777777" w:rsidR="00C150EC" w:rsidRPr="004A6FD9" w:rsidRDefault="004A6FD9" w:rsidP="000169C3">
                            <w:pPr>
                              <w:pStyle w:val="flowbullet"/>
                              <w:rPr>
                                <w:lang w:val="nl-NL"/>
                              </w:rPr>
                            </w:pPr>
                            <w:r w:rsidRPr="004A6FD9">
                              <w:rPr>
                                <w:lang w:val="nl-NL"/>
                              </w:rPr>
                              <w:t>Welke conclusies kan ik trekken</w:t>
                            </w:r>
                            <w:r w:rsidR="00C150EC" w:rsidRPr="004A6FD9">
                              <w:rPr>
                                <w:lang w:val="nl-NL"/>
                              </w:rPr>
                              <w:t>?</w:t>
                            </w:r>
                          </w:p>
                          <w:p w14:paraId="7F182523" w14:textId="77777777" w:rsidR="00C150EC" w:rsidRPr="004A6FD9" w:rsidRDefault="004A6FD9" w:rsidP="000169C3">
                            <w:pPr>
                              <w:pStyle w:val="flowbullet"/>
                              <w:rPr>
                                <w:lang w:val="nl-NL"/>
                              </w:rPr>
                            </w:pPr>
                            <w:r w:rsidRPr="004A6FD9">
                              <w:rPr>
                                <w:lang w:val="nl-NL"/>
                              </w:rPr>
                              <w:t>Hoe kan ik mijn werk controleren</w:t>
                            </w:r>
                            <w:r w:rsidR="00C150EC" w:rsidRPr="004A6FD9">
                              <w:rPr>
                                <w:lang w:val="nl-NL"/>
                              </w:rPr>
                              <w:t>?</w:t>
                            </w:r>
                          </w:p>
                          <w:p w14:paraId="5C55A0EE" w14:textId="77777777" w:rsidR="00C150EC" w:rsidRPr="004A6FD9" w:rsidRDefault="004A6FD9" w:rsidP="000169C3">
                            <w:pPr>
                              <w:pStyle w:val="flowbullet"/>
                              <w:rPr>
                                <w:lang w:val="nl-NL"/>
                              </w:rPr>
                            </w:pPr>
                            <w:r w:rsidRPr="004A6FD9">
                              <w:rPr>
                                <w:lang w:val="nl-NL"/>
                              </w:rPr>
                              <w:t>Zijn mijn conclusies redelijk</w:t>
                            </w:r>
                            <w:r w:rsidR="00C150EC" w:rsidRPr="004A6FD9">
                              <w:rPr>
                                <w:lang w:val="nl-NL"/>
                              </w:rPr>
                              <w:t>?</w:t>
                            </w:r>
                          </w:p>
                          <w:p w14:paraId="5C0BB5FB" w14:textId="77777777" w:rsidR="00C150EC" w:rsidRPr="004A6FD9" w:rsidRDefault="00C150EC" w:rsidP="000169C3">
                            <w:pPr>
                              <w:pStyle w:val="flowbullet"/>
                              <w:numPr>
                                <w:ilvl w:val="0"/>
                                <w:numId w:val="0"/>
                              </w:numPr>
                              <w:spacing w:before="60"/>
                              <w:rPr>
                                <w:i/>
                                <w:lang w:val="nl-NL"/>
                              </w:rPr>
                            </w:pPr>
                            <w:r w:rsidRPr="004A6FD9">
                              <w:rPr>
                                <w:b/>
                                <w:i/>
                                <w:lang w:val="nl-NL"/>
                              </w:rPr>
                              <w:t>Is m</w:t>
                            </w:r>
                            <w:r w:rsidR="004A6FD9" w:rsidRPr="004A6FD9">
                              <w:rPr>
                                <w:b/>
                                <w:i/>
                                <w:lang w:val="nl-NL"/>
                              </w:rPr>
                              <w:t>ijn</w:t>
                            </w:r>
                            <w:r w:rsidRPr="004A6FD9">
                              <w:rPr>
                                <w:b/>
                                <w:i/>
                                <w:lang w:val="nl-NL"/>
                              </w:rPr>
                              <w:t xml:space="preserve"> </w:t>
                            </w:r>
                            <w:r w:rsidR="004A6FD9" w:rsidRPr="004A6FD9">
                              <w:rPr>
                                <w:b/>
                                <w:i/>
                                <w:lang w:val="nl-NL"/>
                              </w:rPr>
                              <w:t>oplossing goed genoeg?</w:t>
                            </w:r>
                          </w:p>
                          <w:p w14:paraId="48515120" w14:textId="77777777" w:rsidR="00C150EC" w:rsidRDefault="00C150EC" w:rsidP="000169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B746ED" id="AutoShape 108" o:spid="_x0000_s1027" style="position:absolute;margin-left:70.5pt;margin-top:394.35pt;width:274.45pt;height:83.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676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" strokeweight="1.5pt">
                <v:textbox>
                  <w:txbxContent>
                    <w:p w14:paraId="5AB9CA5B" w14:textId="77777777" w:rsidR="00C150EC" w:rsidRPr="004A6FD9" w:rsidRDefault="00C150EC" w:rsidP="000169C3">
                      <w:pPr>
                        <w:pStyle w:val="flowheader"/>
                        <w:rPr>
                          <w:lang w:val="nl-NL"/>
                        </w:rPr>
                      </w:pPr>
                      <w:r w:rsidRPr="004A6FD9">
                        <w:rPr>
                          <w:lang w:val="nl-NL"/>
                        </w:rPr>
                        <w:t>Interpret</w:t>
                      </w:r>
                      <w:r w:rsidR="005A1C3D" w:rsidRPr="004A6FD9">
                        <w:rPr>
                          <w:lang w:val="nl-NL"/>
                        </w:rPr>
                        <w:t>eer</w:t>
                      </w:r>
                      <w:r w:rsidRPr="004A6FD9">
                        <w:rPr>
                          <w:lang w:val="nl-NL"/>
                        </w:rPr>
                        <w:t xml:space="preserve"> </w:t>
                      </w:r>
                      <w:r w:rsidR="005A1C3D" w:rsidRPr="004A6FD9">
                        <w:rPr>
                          <w:lang w:val="nl-NL"/>
                        </w:rPr>
                        <w:t>en evalu</w:t>
                      </w:r>
                      <w:r w:rsidRPr="004A6FD9">
                        <w:rPr>
                          <w:lang w:val="nl-NL"/>
                        </w:rPr>
                        <w:t>e</w:t>
                      </w:r>
                      <w:r w:rsidR="004A6FD9" w:rsidRPr="004A6FD9">
                        <w:rPr>
                          <w:lang w:val="nl-NL"/>
                        </w:rPr>
                        <w:t>er</w:t>
                      </w:r>
                    </w:p>
                    <w:p w14:paraId="2494E4BE" w14:textId="77777777" w:rsidR="00C150EC" w:rsidRPr="004A6FD9" w:rsidRDefault="004A6FD9" w:rsidP="000169C3">
                      <w:pPr>
                        <w:pStyle w:val="flowbullet"/>
                        <w:rPr>
                          <w:lang w:val="nl-NL"/>
                        </w:rPr>
                      </w:pPr>
                      <w:r w:rsidRPr="004A6FD9">
                        <w:rPr>
                          <w:lang w:val="nl-NL"/>
                        </w:rPr>
                        <w:t>Welke conclusies kan ik trekken</w:t>
                      </w:r>
                      <w:r w:rsidR="00C150EC" w:rsidRPr="004A6FD9">
                        <w:rPr>
                          <w:lang w:val="nl-NL"/>
                        </w:rPr>
                        <w:t>?</w:t>
                      </w:r>
                    </w:p>
                    <w:p w14:paraId="7F182523" w14:textId="77777777" w:rsidR="00C150EC" w:rsidRPr="004A6FD9" w:rsidRDefault="004A6FD9" w:rsidP="000169C3">
                      <w:pPr>
                        <w:pStyle w:val="flowbullet"/>
                        <w:rPr>
                          <w:lang w:val="nl-NL"/>
                        </w:rPr>
                      </w:pPr>
                      <w:r w:rsidRPr="004A6FD9">
                        <w:rPr>
                          <w:lang w:val="nl-NL"/>
                        </w:rPr>
                        <w:t>Hoe kan ik mijn werk controleren</w:t>
                      </w:r>
                      <w:r w:rsidR="00C150EC" w:rsidRPr="004A6FD9">
                        <w:rPr>
                          <w:lang w:val="nl-NL"/>
                        </w:rPr>
                        <w:t>?</w:t>
                      </w:r>
                    </w:p>
                    <w:p w14:paraId="5C55A0EE" w14:textId="77777777" w:rsidR="00C150EC" w:rsidRPr="004A6FD9" w:rsidRDefault="004A6FD9" w:rsidP="000169C3">
                      <w:pPr>
                        <w:pStyle w:val="flowbullet"/>
                        <w:rPr>
                          <w:lang w:val="nl-NL"/>
                        </w:rPr>
                      </w:pPr>
                      <w:r w:rsidRPr="004A6FD9">
                        <w:rPr>
                          <w:lang w:val="nl-NL"/>
                        </w:rPr>
                        <w:t>Zijn mijn conclusies redelijk</w:t>
                      </w:r>
                      <w:r w:rsidR="00C150EC" w:rsidRPr="004A6FD9">
                        <w:rPr>
                          <w:lang w:val="nl-NL"/>
                        </w:rPr>
                        <w:t>?</w:t>
                      </w:r>
                    </w:p>
                    <w:p w14:paraId="5C0BB5FB" w14:textId="77777777" w:rsidR="00C150EC" w:rsidRPr="004A6FD9" w:rsidRDefault="00C150EC" w:rsidP="000169C3">
                      <w:pPr>
                        <w:pStyle w:val="flowbullet"/>
                        <w:numPr>
                          <w:ilvl w:val="0"/>
                          <w:numId w:val="0"/>
                        </w:numPr>
                        <w:spacing w:before="60"/>
                        <w:rPr>
                          <w:i/>
                          <w:lang w:val="nl-NL"/>
                        </w:rPr>
                      </w:pPr>
                      <w:r w:rsidRPr="004A6FD9">
                        <w:rPr>
                          <w:b/>
                          <w:i/>
                          <w:lang w:val="nl-NL"/>
                        </w:rPr>
                        <w:t>Is m</w:t>
                      </w:r>
                      <w:r w:rsidR="004A6FD9" w:rsidRPr="004A6FD9">
                        <w:rPr>
                          <w:b/>
                          <w:i/>
                          <w:lang w:val="nl-NL"/>
                        </w:rPr>
                        <w:t>ijn</w:t>
                      </w:r>
                      <w:r w:rsidRPr="004A6FD9">
                        <w:rPr>
                          <w:b/>
                          <w:i/>
                          <w:lang w:val="nl-NL"/>
                        </w:rPr>
                        <w:t xml:space="preserve"> </w:t>
                      </w:r>
                      <w:r w:rsidR="004A6FD9" w:rsidRPr="004A6FD9">
                        <w:rPr>
                          <w:b/>
                          <w:i/>
                          <w:lang w:val="nl-NL"/>
                        </w:rPr>
                        <w:t>oplossing goed genoeg?</w:t>
                      </w:r>
                    </w:p>
                    <w:p w14:paraId="48515120" w14:textId="77777777" w:rsidR="00C150EC" w:rsidRDefault="00C150EC" w:rsidP="000169C3"/>
                  </w:txbxContent>
                </v:textbox>
              </v:roundrect>
            </w:pict>
          </mc:Fallback>
        </mc:AlternateContent>
      </w:r>
      <w:r>
        <w:rPr>
          <w:noProof/>
          <w:lang w:val="nl-NL" w:eastAsia="nl-NL"/>
        </w:rPr>
        <mc:AlternateContent>
          <mc:Choice Requires="wps">
            <w:drawing>
              <wp:anchor distT="0" distB="0" distL="114300" distR="114300" simplePos="0" relativeHeight="251662848" behindDoc="0" locked="0" layoutInCell="1" allowOverlap="1" wp14:anchorId="7128E15D" wp14:editId="2E099FA5">
                <wp:simplePos x="0" y="0"/>
                <wp:positionH relativeFrom="column">
                  <wp:posOffset>1640205</wp:posOffset>
                </wp:positionH>
                <wp:positionV relativeFrom="paragraph">
                  <wp:posOffset>4336415</wp:posOffset>
                </wp:positionV>
                <wp:extent cx="1945005" cy="438150"/>
                <wp:effectExtent l="14605" t="18415" r="8890" b="13335"/>
                <wp:wrapNone/>
                <wp:docPr id="5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5005" cy="438150"/>
                        </a:xfrm>
                        <a:prstGeom prst="rect">
                          <a:avLst/>
                        </a:prstGeom>
                        <a:solidFill>
                          <a:srgbClr val="FFFFFF"/>
                        </a:solidFill>
                        <a:ln w="19050">
                          <a:solidFill>
                            <a:srgbClr val="000000"/>
                          </a:solidFill>
                          <a:miter lim="800000"/>
                          <a:headEnd/>
                          <a:tailEnd/>
                        </a:ln>
                      </wps:spPr>
                      <wps:txbx>
                        <w:txbxContent>
                          <w:p w14:paraId="4C9488F5" w14:textId="77777777" w:rsidR="00C150EC" w:rsidRPr="00AE14B3" w:rsidRDefault="00AE14B3" w:rsidP="000169C3">
                            <w:pPr>
                              <w:pStyle w:val="flowheader"/>
                              <w:jc w:val="center"/>
                              <w:rPr>
                                <w:lang w:val="en-US"/>
                              </w:rPr>
                            </w:pPr>
                            <w:r>
                              <w:rPr>
                                <w:lang w:val="en-US"/>
                              </w:rPr>
                              <w:t>Een oplossing voor het probleem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8E15D" id="Rectangle 107" o:spid="_x0000_s1028" style="position:absolute;margin-left:129.15pt;margin-top:341.45pt;width:153.15pt;height:3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" strokeweight="1.5pt">
                <v:textbox>
                  <w:txbxContent>
                    <w:p w14:paraId="4C9488F5" w14:textId="77777777" w:rsidR="00C150EC" w:rsidRPr="00AE14B3" w:rsidRDefault="00AE14B3" w:rsidP="000169C3">
                      <w:pPr>
                        <w:pStyle w:val="flowheader"/>
                        <w:jc w:val="center"/>
                        <w:rPr>
                          <w:lang w:val="en-US"/>
                        </w:rPr>
                      </w:pPr>
                      <w:r>
                        <w:rPr>
                          <w:lang w:val="en-US"/>
                        </w:rPr>
                        <w:t>Een oplossing voor het probleem</w:t>
                      </w:r>
                    </w:p>
                  </w:txbxContent>
                </v:textbox>
              </v:rect>
            </w:pict>
          </mc:Fallback>
        </mc:AlternateContent>
      </w:r>
      <w:r>
        <w:rPr>
          <w:noProof/>
          <w:lang w:val="nl-NL" w:eastAsia="nl-NL"/>
        </w:rPr>
        <mc:AlternateContent>
          <mc:Choice Requires="wps">
            <w:drawing>
              <wp:anchor distT="0" distB="0" distL="114300" distR="114300" simplePos="0" relativeHeight="251670016" behindDoc="0" locked="0" layoutInCell="1" allowOverlap="1" wp14:anchorId="485AA2F2" wp14:editId="04988122">
                <wp:simplePos x="0" y="0"/>
                <wp:positionH relativeFrom="column">
                  <wp:posOffset>2613025</wp:posOffset>
                </wp:positionH>
                <wp:positionV relativeFrom="paragraph">
                  <wp:posOffset>4102735</wp:posOffset>
                </wp:positionV>
                <wp:extent cx="0" cy="233680"/>
                <wp:effectExtent l="60325" t="26035" r="92075" b="45085"/>
                <wp:wrapNone/>
                <wp:docPr id="53"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378CB" id="Line 114"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75pt,323.05pt" to="205.75pt,34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" strokeweight="1.5pt">
                <v:stroke endarrow="block" endarrowwidth="narrow"/>
              </v:line>
            </w:pict>
          </mc:Fallback>
        </mc:AlternateContent>
      </w:r>
      <w:r>
        <w:rPr>
          <w:noProof/>
          <w:lang w:val="nl-NL" w:eastAsia="nl-NL"/>
        </w:rPr>
        <mc:AlternateContent>
          <mc:Choice Requires="wps">
            <w:drawing>
              <wp:anchor distT="0" distB="0" distL="114300" distR="114300" simplePos="0" relativeHeight="251671040" behindDoc="0" locked="0" layoutInCell="1" allowOverlap="1" wp14:anchorId="582A08FC" wp14:editId="41FFE310">
                <wp:simplePos x="0" y="0"/>
                <wp:positionH relativeFrom="column">
                  <wp:posOffset>2613025</wp:posOffset>
                </wp:positionH>
                <wp:positionV relativeFrom="paragraph">
                  <wp:posOffset>4774565</wp:posOffset>
                </wp:positionV>
                <wp:extent cx="0" cy="233680"/>
                <wp:effectExtent l="60325" t="24765" r="92075" b="33655"/>
                <wp:wrapNone/>
                <wp:docPr id="5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50AD2" id="Line 115"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75pt,375.95pt" to="205.75pt,39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" strokeweight="1.5pt">
                <v:stroke endarrow="block" endarrowwidth="narrow"/>
              </v:line>
            </w:pict>
          </mc:Fallback>
        </mc:AlternateContent>
      </w:r>
      <w:r>
        <w:rPr>
          <w:noProof/>
          <w:lang w:val="nl-NL" w:eastAsia="nl-NL"/>
        </w:rPr>
        <mc:AlternateContent>
          <mc:Choice Requires="wps">
            <w:drawing>
              <wp:anchor distT="0" distB="0" distL="114300" distR="114300" simplePos="0" relativeHeight="251676160" behindDoc="0" locked="0" layoutInCell="1" allowOverlap="1" wp14:anchorId="5FA79B0A" wp14:editId="662914E2">
                <wp:simplePos x="0" y="0"/>
                <wp:positionH relativeFrom="column">
                  <wp:posOffset>2430780</wp:posOffset>
                </wp:positionH>
                <wp:positionV relativeFrom="paragraph">
                  <wp:posOffset>6195695</wp:posOffset>
                </wp:positionV>
                <wp:extent cx="364490" cy="243840"/>
                <wp:effectExtent l="5080" t="0" r="0" b="0"/>
                <wp:wrapNone/>
                <wp:docPr id="51"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97576" w14:textId="77777777" w:rsidR="00C150EC" w:rsidRPr="00CA17BA" w:rsidRDefault="00CA17BA" w:rsidP="000169C3">
                            <w:pPr>
                              <w:pStyle w:val="flowheader"/>
                              <w:jc w:val="center"/>
                              <w:rPr>
                                <w:i/>
                                <w:lang w:val="en-US"/>
                              </w:rPr>
                            </w:pPr>
                            <w:r>
                              <w:rPr>
                                <w:i/>
                                <w:lang w:val="en-US"/>
                              </w:rPr>
                              <w:t>JA</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A79B0A" id="_x0000_t202" coordsize="21600,21600" o:spt="202" path="m0,0l0,21600,21600,21600,21600,0xe">
                <v:stroke joinstyle="miter"/>
                <v:path gradientshapeok="t" o:connecttype="rect"/>
              </v:shapetype>
              <v:shape id="Text Box 120" o:spid="_x0000_s1029" type="#_x0000_t202" style="position:absolute;margin-left:191.4pt;margin-top:487.85pt;width:28.7pt;height:19.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" stroked="f">
                <v:textbox inset="1mm,1mm,1mm,1mm">
                  <w:txbxContent>
                    <w:p w14:paraId="27F97576" w14:textId="77777777" w:rsidR="00C150EC" w:rsidRPr="00CA17BA" w:rsidRDefault="00CA17BA" w:rsidP="000169C3">
                      <w:pPr>
                        <w:pStyle w:val="flowheader"/>
                        <w:jc w:val="center"/>
                        <w:rPr>
                          <w:i/>
                          <w:lang w:val="en-US"/>
                        </w:rPr>
                      </w:pPr>
                      <w:r>
                        <w:rPr>
                          <w:i/>
                          <w:lang w:val="en-US"/>
                        </w:rPr>
                        <w:t>JA</w:t>
                      </w:r>
                    </w:p>
                  </w:txbxContent>
                </v:textbox>
              </v:shape>
            </w:pict>
          </mc:Fallback>
        </mc:AlternateContent>
      </w:r>
      <w:r>
        <w:rPr>
          <w:noProof/>
          <w:lang w:val="nl-NL" w:eastAsia="nl-NL"/>
        </w:rPr>
        <mc:AlternateContent>
          <mc:Choice Requires="wps">
            <w:drawing>
              <wp:anchor distT="0" distB="0" distL="114300" distR="114300" simplePos="0" relativeHeight="251661824" behindDoc="0" locked="0" layoutInCell="1" allowOverlap="1" wp14:anchorId="3BF3B343" wp14:editId="1A6DC920">
                <wp:simplePos x="0" y="0"/>
                <wp:positionH relativeFrom="column">
                  <wp:posOffset>850265</wp:posOffset>
                </wp:positionH>
                <wp:positionV relativeFrom="paragraph">
                  <wp:posOffset>2419350</wp:posOffset>
                </wp:positionV>
                <wp:extent cx="3524885" cy="1683385"/>
                <wp:effectExtent l="12065" t="19050" r="19050" b="12065"/>
                <wp:wrapNone/>
                <wp:docPr id="50"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885" cy="1683385"/>
                        </a:xfrm>
                        <a:prstGeom prst="roundRect">
                          <a:avLst>
                            <a:gd name="adj" fmla="val 11713"/>
                          </a:avLst>
                        </a:prstGeom>
                        <a:solidFill>
                          <a:srgbClr val="FFFFFF"/>
                        </a:solidFill>
                        <a:ln w="19050">
                          <a:solidFill>
                            <a:srgbClr val="000000"/>
                          </a:solidFill>
                          <a:round/>
                          <a:headEnd/>
                          <a:tailEnd/>
                        </a:ln>
                      </wps:spPr>
                      <wps:txbx>
                        <w:txbxContent>
                          <w:p w14:paraId="18674A36" w14:textId="77777777" w:rsidR="00C150EC" w:rsidRPr="00524A0A" w:rsidRDefault="00C150EC" w:rsidP="000169C3">
                            <w:pPr>
                              <w:pStyle w:val="flowheader"/>
                              <w:rPr>
                                <w:lang w:val="nl-NL"/>
                              </w:rPr>
                            </w:pPr>
                            <w:r w:rsidRPr="00524A0A">
                              <w:rPr>
                                <w:lang w:val="nl-NL"/>
                              </w:rPr>
                              <w:t>Analyse</w:t>
                            </w:r>
                            <w:r w:rsidR="00524A0A" w:rsidRPr="00524A0A">
                              <w:rPr>
                                <w:lang w:val="nl-NL"/>
                              </w:rPr>
                              <w:t>er en los op</w:t>
                            </w:r>
                          </w:p>
                          <w:p w14:paraId="4D96C85E" w14:textId="77777777" w:rsidR="00C150EC" w:rsidRPr="00524A0A" w:rsidRDefault="00524A0A" w:rsidP="000169C3">
                            <w:pPr>
                              <w:pStyle w:val="flowbullet"/>
                              <w:rPr>
                                <w:lang w:val="nl-NL"/>
                              </w:rPr>
                            </w:pPr>
                            <w:r w:rsidRPr="00524A0A">
                              <w:rPr>
                                <w:lang w:val="nl-NL"/>
                              </w:rPr>
                              <w:t>Heb ik zoiets eerder gezien?</w:t>
                            </w:r>
                          </w:p>
                          <w:p w14:paraId="2C919451" w14:textId="77777777" w:rsidR="00C150EC" w:rsidRPr="00524A0A" w:rsidRDefault="00C150EC" w:rsidP="000169C3">
                            <w:pPr>
                              <w:pStyle w:val="flowbullet"/>
                              <w:rPr>
                                <w:lang w:val="nl-NL"/>
                              </w:rPr>
                            </w:pPr>
                            <w:r w:rsidRPr="00524A0A">
                              <w:rPr>
                                <w:lang w:val="nl-NL"/>
                              </w:rPr>
                              <w:t xml:space="preserve">Is </w:t>
                            </w:r>
                            <w:r w:rsidR="00524A0A" w:rsidRPr="00524A0A">
                              <w:rPr>
                                <w:lang w:val="nl-NL"/>
                              </w:rPr>
                              <w:t>er een diagram dat ik zou kunnen tekenen?</w:t>
                            </w:r>
                          </w:p>
                          <w:p w14:paraId="67F3BCEB" w14:textId="77777777" w:rsidR="00C150EC" w:rsidRPr="00524A0A" w:rsidRDefault="00524A0A" w:rsidP="000169C3">
                            <w:pPr>
                              <w:pStyle w:val="flowbullet"/>
                              <w:rPr>
                                <w:lang w:val="nl-NL"/>
                              </w:rPr>
                            </w:pPr>
                            <w:r>
                              <w:rPr>
                                <w:lang w:val="nl-NL"/>
                              </w:rPr>
                              <w:t>Wat staat er vast en wat kan ik wijzigen?</w:t>
                            </w:r>
                          </w:p>
                          <w:p w14:paraId="0CA366E1" w14:textId="77777777" w:rsidR="00C150EC" w:rsidRPr="00524A0A" w:rsidRDefault="00524A0A" w:rsidP="000169C3">
                            <w:pPr>
                              <w:pStyle w:val="flowbullet"/>
                              <w:rPr>
                                <w:lang w:val="nl-NL"/>
                              </w:rPr>
                            </w:pPr>
                            <w:r>
                              <w:rPr>
                                <w:lang w:val="nl-NL"/>
                              </w:rPr>
                              <w:t>Kan ik dit op een georganiseerde manier doen?</w:t>
                            </w:r>
                          </w:p>
                          <w:p w14:paraId="73AE819A" w14:textId="77777777" w:rsidR="00C150EC" w:rsidRPr="00524A0A" w:rsidRDefault="00AE14B3" w:rsidP="000169C3">
                            <w:pPr>
                              <w:pStyle w:val="flowbullet"/>
                              <w:rPr>
                                <w:lang w:val="nl-NL"/>
                              </w:rPr>
                            </w:pPr>
                            <w:r>
                              <w:rPr>
                                <w:lang w:val="nl-NL"/>
                              </w:rPr>
                              <w:t>Hoe kan ik een verslag bijhouden van wat ik doe</w:t>
                            </w:r>
                            <w:r w:rsidR="00C150EC" w:rsidRPr="00524A0A">
                              <w:rPr>
                                <w:lang w:val="nl-NL"/>
                              </w:rPr>
                              <w:t>?</w:t>
                            </w:r>
                          </w:p>
                          <w:p w14:paraId="08AEF62C" w14:textId="77777777" w:rsidR="00C150EC" w:rsidRPr="00524A0A" w:rsidRDefault="00AE14B3" w:rsidP="000169C3">
                            <w:pPr>
                              <w:pStyle w:val="flowbullet"/>
                              <w:rPr>
                                <w:lang w:val="nl-NL"/>
                              </w:rPr>
                            </w:pPr>
                            <w:r>
                              <w:rPr>
                                <w:lang w:val="nl-NL"/>
                              </w:rPr>
                              <w:t>Kan ik een patroon of verband ontdekken</w:t>
                            </w:r>
                            <w:r w:rsidR="00C150EC" w:rsidRPr="00524A0A">
                              <w:rPr>
                                <w:lang w:val="nl-NL"/>
                              </w:rPr>
                              <w:t>?</w:t>
                            </w:r>
                          </w:p>
                          <w:p w14:paraId="3B26A7F6" w14:textId="77777777" w:rsidR="00C150EC" w:rsidRPr="00524A0A" w:rsidRDefault="00AE14B3" w:rsidP="000169C3">
                            <w:pPr>
                              <w:pStyle w:val="flowbullet"/>
                              <w:rPr>
                                <w:lang w:val="nl-NL"/>
                              </w:rPr>
                            </w:pPr>
                            <w:r>
                              <w:rPr>
                                <w:lang w:val="nl-NL"/>
                              </w:rPr>
                              <w:t>Zou dit patroon altijd werken? Hoe kan ik daar zeker van zijn</w:t>
                            </w:r>
                            <w:r w:rsidR="00C150EC" w:rsidRPr="00524A0A">
                              <w:rPr>
                                <w:lang w:val="nl-NL"/>
                              </w:rPr>
                              <w:t>?</w:t>
                            </w:r>
                          </w:p>
                          <w:p w14:paraId="55066820" w14:textId="77777777" w:rsidR="00C150EC" w:rsidRPr="00D20B5E" w:rsidRDefault="00C150EC" w:rsidP="000169C3">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F3B343" id="AutoShape 106" o:spid="_x0000_s1030" style="position:absolute;margin-left:66.95pt;margin-top:190.5pt;width:277.55pt;height:132.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676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" strokeweight="1.5pt">
                <v:textbox>
                  <w:txbxContent>
                    <w:p w14:paraId="18674A36" w14:textId="77777777" w:rsidR="00C150EC" w:rsidRPr="00524A0A" w:rsidRDefault="00C150EC" w:rsidP="000169C3">
                      <w:pPr>
                        <w:pStyle w:val="flowheader"/>
                        <w:rPr>
                          <w:lang w:val="nl-NL"/>
                        </w:rPr>
                      </w:pPr>
                      <w:r w:rsidRPr="00524A0A">
                        <w:rPr>
                          <w:lang w:val="nl-NL"/>
                        </w:rPr>
                        <w:t>Analyse</w:t>
                      </w:r>
                      <w:r w:rsidR="00524A0A" w:rsidRPr="00524A0A">
                        <w:rPr>
                          <w:lang w:val="nl-NL"/>
                        </w:rPr>
                        <w:t>er en los op</w:t>
                      </w:r>
                    </w:p>
                    <w:p w14:paraId="4D96C85E" w14:textId="77777777" w:rsidR="00C150EC" w:rsidRPr="00524A0A" w:rsidRDefault="00524A0A" w:rsidP="000169C3">
                      <w:pPr>
                        <w:pStyle w:val="flowbullet"/>
                        <w:rPr>
                          <w:lang w:val="nl-NL"/>
                        </w:rPr>
                      </w:pPr>
                      <w:r w:rsidRPr="00524A0A">
                        <w:rPr>
                          <w:lang w:val="nl-NL"/>
                        </w:rPr>
                        <w:t>Heb ik zoiets eerder gezien?</w:t>
                      </w:r>
                    </w:p>
                    <w:p w14:paraId="2C919451" w14:textId="77777777" w:rsidR="00C150EC" w:rsidRPr="00524A0A" w:rsidRDefault="00C150EC" w:rsidP="000169C3">
                      <w:pPr>
                        <w:pStyle w:val="flowbullet"/>
                        <w:rPr>
                          <w:lang w:val="nl-NL"/>
                        </w:rPr>
                      </w:pPr>
                      <w:r w:rsidRPr="00524A0A">
                        <w:rPr>
                          <w:lang w:val="nl-NL"/>
                        </w:rPr>
                        <w:t xml:space="preserve">Is </w:t>
                      </w:r>
                      <w:r w:rsidR="00524A0A" w:rsidRPr="00524A0A">
                        <w:rPr>
                          <w:lang w:val="nl-NL"/>
                        </w:rPr>
                        <w:t>er een diagram dat ik zou kunnen tekenen?</w:t>
                      </w:r>
                    </w:p>
                    <w:p w14:paraId="67F3BCEB" w14:textId="77777777" w:rsidR="00C150EC" w:rsidRPr="00524A0A" w:rsidRDefault="00524A0A" w:rsidP="000169C3">
                      <w:pPr>
                        <w:pStyle w:val="flowbullet"/>
                        <w:rPr>
                          <w:lang w:val="nl-NL"/>
                        </w:rPr>
                      </w:pPr>
                      <w:r>
                        <w:rPr>
                          <w:lang w:val="nl-NL"/>
                        </w:rPr>
                        <w:t>Wat staat er vast en wat kan ik wijzigen?</w:t>
                      </w:r>
                    </w:p>
                    <w:p w14:paraId="0CA366E1" w14:textId="77777777" w:rsidR="00C150EC" w:rsidRPr="00524A0A" w:rsidRDefault="00524A0A" w:rsidP="000169C3">
                      <w:pPr>
                        <w:pStyle w:val="flowbullet"/>
                        <w:rPr>
                          <w:lang w:val="nl-NL"/>
                        </w:rPr>
                      </w:pPr>
                      <w:r>
                        <w:rPr>
                          <w:lang w:val="nl-NL"/>
                        </w:rPr>
                        <w:t>Kan ik dit op een georganiseerde manier doen?</w:t>
                      </w:r>
                    </w:p>
                    <w:p w14:paraId="73AE819A" w14:textId="77777777" w:rsidR="00C150EC" w:rsidRPr="00524A0A" w:rsidRDefault="00AE14B3" w:rsidP="000169C3">
                      <w:pPr>
                        <w:pStyle w:val="flowbullet"/>
                        <w:rPr>
                          <w:lang w:val="nl-NL"/>
                        </w:rPr>
                      </w:pPr>
                      <w:r>
                        <w:rPr>
                          <w:lang w:val="nl-NL"/>
                        </w:rPr>
                        <w:t>Hoe kan ik een verslag bijhouden van wat ik doe</w:t>
                      </w:r>
                      <w:r w:rsidR="00C150EC" w:rsidRPr="00524A0A">
                        <w:rPr>
                          <w:lang w:val="nl-NL"/>
                        </w:rPr>
                        <w:t>?</w:t>
                      </w:r>
                    </w:p>
                    <w:p w14:paraId="08AEF62C" w14:textId="77777777" w:rsidR="00C150EC" w:rsidRPr="00524A0A" w:rsidRDefault="00AE14B3" w:rsidP="000169C3">
                      <w:pPr>
                        <w:pStyle w:val="flowbullet"/>
                        <w:rPr>
                          <w:lang w:val="nl-NL"/>
                        </w:rPr>
                      </w:pPr>
                      <w:r>
                        <w:rPr>
                          <w:lang w:val="nl-NL"/>
                        </w:rPr>
                        <w:t>Kan ik een patroon of verband ontdekken</w:t>
                      </w:r>
                      <w:r w:rsidR="00C150EC" w:rsidRPr="00524A0A">
                        <w:rPr>
                          <w:lang w:val="nl-NL"/>
                        </w:rPr>
                        <w:t>?</w:t>
                      </w:r>
                    </w:p>
                    <w:p w14:paraId="3B26A7F6" w14:textId="77777777" w:rsidR="00C150EC" w:rsidRPr="00524A0A" w:rsidRDefault="00AE14B3" w:rsidP="000169C3">
                      <w:pPr>
                        <w:pStyle w:val="flowbullet"/>
                        <w:rPr>
                          <w:lang w:val="nl-NL"/>
                        </w:rPr>
                      </w:pPr>
                      <w:r>
                        <w:rPr>
                          <w:lang w:val="nl-NL"/>
                        </w:rPr>
                        <w:t>Zou dit patroon altijd werken? Hoe kan ik daar zeker van zijn</w:t>
                      </w:r>
                      <w:r w:rsidR="00C150EC" w:rsidRPr="00524A0A">
                        <w:rPr>
                          <w:lang w:val="nl-NL"/>
                        </w:rPr>
                        <w:t>?</w:t>
                      </w:r>
                    </w:p>
                    <w:p w14:paraId="55066820" w14:textId="77777777" w:rsidR="00C150EC" w:rsidRPr="00D20B5E" w:rsidRDefault="00C150EC" w:rsidP="000169C3">
                      <w:pPr>
                        <w:rPr>
                          <w:lang w:val="nl-NL"/>
                        </w:rPr>
                      </w:pPr>
                    </w:p>
                  </w:txbxContent>
                </v:textbox>
              </v:roundrect>
            </w:pict>
          </mc:Fallback>
        </mc:AlternateContent>
      </w:r>
      <w:r>
        <w:rPr>
          <w:noProof/>
          <w:lang w:val="nl-NL" w:eastAsia="nl-NL"/>
        </w:rPr>
        <mc:AlternateContent>
          <mc:Choice Requires="wps">
            <w:drawing>
              <wp:anchor distT="0" distB="0" distL="114300" distR="114300" simplePos="0" relativeHeight="251665920" behindDoc="0" locked="0" layoutInCell="1" allowOverlap="1" wp14:anchorId="0F30E902" wp14:editId="3C36B19F">
                <wp:simplePos x="0" y="0"/>
                <wp:positionH relativeFrom="column">
                  <wp:posOffset>1640205</wp:posOffset>
                </wp:positionH>
                <wp:positionV relativeFrom="paragraph">
                  <wp:posOffset>7957185</wp:posOffset>
                </wp:positionV>
                <wp:extent cx="1945005" cy="287655"/>
                <wp:effectExtent l="14605" t="6985" r="8890" b="10160"/>
                <wp:wrapNone/>
                <wp:docPr id="49"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5005" cy="287655"/>
                        </a:xfrm>
                        <a:prstGeom prst="rect">
                          <a:avLst/>
                        </a:prstGeom>
                        <a:solidFill>
                          <a:srgbClr val="FFFFFF"/>
                        </a:solidFill>
                        <a:ln w="19050">
                          <a:solidFill>
                            <a:srgbClr val="000000"/>
                          </a:solidFill>
                          <a:miter lim="800000"/>
                          <a:headEnd/>
                          <a:tailEnd/>
                        </a:ln>
                      </wps:spPr>
                      <wps:txbx>
                        <w:txbxContent>
                          <w:p w14:paraId="1492464B" w14:textId="77777777" w:rsidR="00C150EC" w:rsidRPr="004A6FD9" w:rsidRDefault="004A6FD9" w:rsidP="000169C3">
                            <w:pPr>
                              <w:pStyle w:val="flowheader"/>
                              <w:jc w:val="center"/>
                              <w:rPr>
                                <w:lang w:val="en-US"/>
                              </w:rPr>
                            </w:pPr>
                            <w:r>
                              <w:rPr>
                                <w:lang w:val="en-US"/>
                              </w:rPr>
                              <w:t>Doe verslag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0E902" id="Rectangle 110" o:spid="_x0000_s1031" style="position:absolute;margin-left:129.15pt;margin-top:626.55pt;width:153.15pt;height:22.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" strokeweight="1.5pt">
                <v:textbox>
                  <w:txbxContent>
                    <w:p w14:paraId="1492464B" w14:textId="77777777" w:rsidR="00C150EC" w:rsidRPr="004A6FD9" w:rsidRDefault="004A6FD9" w:rsidP="000169C3">
                      <w:pPr>
                        <w:pStyle w:val="flowheader"/>
                        <w:jc w:val="center"/>
                        <w:rPr>
                          <w:lang w:val="en-US"/>
                        </w:rPr>
                      </w:pPr>
                      <w:r>
                        <w:rPr>
                          <w:lang w:val="en-US"/>
                        </w:rPr>
                        <w:t>Doe verslag</w:t>
                      </w:r>
                    </w:p>
                  </w:txbxContent>
                </v:textbox>
              </v:rect>
            </w:pict>
          </mc:Fallback>
        </mc:AlternateContent>
      </w:r>
      <w:r>
        <w:rPr>
          <w:noProof/>
          <w:lang w:val="nl-NL" w:eastAsia="nl-NL"/>
        </w:rPr>
        <mc:AlternateContent>
          <mc:Choice Requires="wps">
            <w:drawing>
              <wp:anchor distT="0" distB="0" distL="114300" distR="114300" simplePos="0" relativeHeight="251674112" behindDoc="0" locked="0" layoutInCell="1" allowOverlap="1" wp14:anchorId="6267B922" wp14:editId="2D745F6F">
                <wp:simplePos x="0" y="0"/>
                <wp:positionH relativeFrom="column">
                  <wp:posOffset>2613025</wp:posOffset>
                </wp:positionH>
                <wp:positionV relativeFrom="paragraph">
                  <wp:posOffset>7710170</wp:posOffset>
                </wp:positionV>
                <wp:extent cx="0" cy="233680"/>
                <wp:effectExtent l="60325" t="26670" r="92075" b="44450"/>
                <wp:wrapNone/>
                <wp:docPr id="48"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FED78" id="Line 118"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75pt,607.1pt" to="205.75pt,6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" strokeweight="1.5pt">
                <v:stroke endarrow="block" endarrowwidth="narrow"/>
              </v:line>
            </w:pict>
          </mc:Fallback>
        </mc:AlternateContent>
      </w:r>
      <w:r>
        <w:rPr>
          <w:noProof/>
          <w:lang w:val="nl-NL" w:eastAsia="nl-NL"/>
        </w:rPr>
        <mc:AlternateContent>
          <mc:Choice Requires="wps">
            <w:drawing>
              <wp:anchor distT="0" distB="0" distL="114300" distR="114300" simplePos="0" relativeHeight="251664896" behindDoc="0" locked="0" layoutInCell="1" allowOverlap="1" wp14:anchorId="40362B29" wp14:editId="7ED470C1">
                <wp:simplePos x="0" y="0"/>
                <wp:positionH relativeFrom="column">
                  <wp:posOffset>855980</wp:posOffset>
                </wp:positionH>
                <wp:positionV relativeFrom="paragraph">
                  <wp:posOffset>6565900</wp:posOffset>
                </wp:positionV>
                <wp:extent cx="3524885" cy="1144270"/>
                <wp:effectExtent l="17780" t="12700" r="13335" b="11430"/>
                <wp:wrapNone/>
                <wp:docPr id="47"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885" cy="1144270"/>
                        </a:xfrm>
                        <a:prstGeom prst="roundRect">
                          <a:avLst>
                            <a:gd name="adj" fmla="val 11713"/>
                          </a:avLst>
                        </a:prstGeom>
                        <a:solidFill>
                          <a:srgbClr val="FFFFFF"/>
                        </a:solidFill>
                        <a:ln w="19050">
                          <a:solidFill>
                            <a:srgbClr val="000000"/>
                          </a:solidFill>
                          <a:round/>
                          <a:headEnd/>
                          <a:tailEnd/>
                        </a:ln>
                      </wps:spPr>
                      <wps:txbx>
                        <w:txbxContent>
                          <w:p w14:paraId="62A506FA" w14:textId="77777777" w:rsidR="00C150EC" w:rsidRPr="009F2CD1" w:rsidRDefault="009F2CD1" w:rsidP="000169C3">
                            <w:pPr>
                              <w:pStyle w:val="flowheader"/>
                              <w:rPr>
                                <w:lang w:val="nl-NL"/>
                              </w:rPr>
                            </w:pPr>
                            <w:r w:rsidRPr="009F2CD1">
                              <w:rPr>
                                <w:lang w:val="nl-NL"/>
                              </w:rPr>
                              <w:t>Bespreek en reflecteer</w:t>
                            </w:r>
                          </w:p>
                          <w:p w14:paraId="700985B3" w14:textId="77777777" w:rsidR="00C150EC" w:rsidRPr="009F2CD1" w:rsidRDefault="009F2CD1" w:rsidP="000169C3">
                            <w:pPr>
                              <w:pStyle w:val="flowbullet"/>
                              <w:rPr>
                                <w:lang w:val="nl-NL"/>
                              </w:rPr>
                            </w:pPr>
                            <w:r w:rsidRPr="009F2CD1">
                              <w:rPr>
                                <w:lang w:val="nl-NL"/>
                              </w:rPr>
                              <w:t>Op welke manier kan ik mijn werk het beste aan anderen laten zien</w:t>
                            </w:r>
                            <w:r w:rsidR="00C150EC" w:rsidRPr="009F2CD1">
                              <w:rPr>
                                <w:lang w:val="nl-NL"/>
                              </w:rPr>
                              <w:t>?</w:t>
                            </w:r>
                          </w:p>
                          <w:p w14:paraId="385B1EE9" w14:textId="77777777" w:rsidR="00C150EC" w:rsidRPr="009F2CD1" w:rsidRDefault="009F2CD1" w:rsidP="000169C3">
                            <w:pPr>
                              <w:pStyle w:val="flowbullet"/>
                              <w:rPr>
                                <w:lang w:val="nl-NL"/>
                              </w:rPr>
                            </w:pPr>
                            <w:r w:rsidRPr="009F2CD1">
                              <w:rPr>
                                <w:lang w:val="nl-NL"/>
                              </w:rPr>
                              <w:t>Als ik terugkijk, was er dan een betere manier om het aan te pakken</w:t>
                            </w:r>
                            <w:r w:rsidR="00C150EC" w:rsidRPr="009F2CD1">
                              <w:rPr>
                                <w:lang w:val="nl-NL"/>
                              </w:rPr>
                              <w:t>?</w:t>
                            </w:r>
                          </w:p>
                          <w:p w14:paraId="1ABDA64A" w14:textId="77777777" w:rsidR="00C150EC" w:rsidRPr="009F2CD1" w:rsidRDefault="009F2CD1" w:rsidP="000169C3">
                            <w:pPr>
                              <w:pStyle w:val="flowbullet"/>
                              <w:rPr>
                                <w:lang w:val="nl-NL"/>
                              </w:rPr>
                            </w:pPr>
                            <w:r w:rsidRPr="009F2CD1">
                              <w:rPr>
                                <w:lang w:val="nl-NL"/>
                              </w:rPr>
                              <w:t>Zal dit werk nuttig zijn voor andere problemen?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362B29" id="AutoShape 109" o:spid="_x0000_s1032" style="position:absolute;margin-left:67.4pt;margin-top:517pt;width:277.55pt;height:90.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676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" strokeweight="1.5pt">
                <v:textbox>
                  <w:txbxContent>
                    <w:p w14:paraId="62A506FA" w14:textId="77777777" w:rsidR="00C150EC" w:rsidRPr="009F2CD1" w:rsidRDefault="009F2CD1" w:rsidP="000169C3">
                      <w:pPr>
                        <w:pStyle w:val="flowheader"/>
                        <w:rPr>
                          <w:lang w:val="nl-NL"/>
                        </w:rPr>
                      </w:pPr>
                      <w:r w:rsidRPr="009F2CD1">
                        <w:rPr>
                          <w:lang w:val="nl-NL"/>
                        </w:rPr>
                        <w:t>Bespreek en reflecteer</w:t>
                      </w:r>
                    </w:p>
                    <w:p w14:paraId="700985B3" w14:textId="77777777" w:rsidR="00C150EC" w:rsidRPr="009F2CD1" w:rsidRDefault="009F2CD1" w:rsidP="000169C3">
                      <w:pPr>
                        <w:pStyle w:val="flowbullet"/>
                        <w:rPr>
                          <w:lang w:val="nl-NL"/>
                        </w:rPr>
                      </w:pPr>
                      <w:r w:rsidRPr="009F2CD1">
                        <w:rPr>
                          <w:lang w:val="nl-NL"/>
                        </w:rPr>
                        <w:t>Op welke manier kan ik mijn werk het beste aan anderen laten zien</w:t>
                      </w:r>
                      <w:r w:rsidR="00C150EC" w:rsidRPr="009F2CD1">
                        <w:rPr>
                          <w:lang w:val="nl-NL"/>
                        </w:rPr>
                        <w:t>?</w:t>
                      </w:r>
                    </w:p>
                    <w:p w14:paraId="385B1EE9" w14:textId="77777777" w:rsidR="00C150EC" w:rsidRPr="009F2CD1" w:rsidRDefault="009F2CD1" w:rsidP="000169C3">
                      <w:pPr>
                        <w:pStyle w:val="flowbullet"/>
                        <w:rPr>
                          <w:lang w:val="nl-NL"/>
                        </w:rPr>
                      </w:pPr>
                      <w:r w:rsidRPr="009F2CD1">
                        <w:rPr>
                          <w:lang w:val="nl-NL"/>
                        </w:rPr>
                        <w:t>Als ik terugkijk, was er dan een betere manier om het aan te pakken</w:t>
                      </w:r>
                      <w:r w:rsidR="00C150EC" w:rsidRPr="009F2CD1">
                        <w:rPr>
                          <w:lang w:val="nl-NL"/>
                        </w:rPr>
                        <w:t>?</w:t>
                      </w:r>
                    </w:p>
                    <w:p w14:paraId="1ABDA64A" w14:textId="77777777" w:rsidR="00C150EC" w:rsidRPr="009F2CD1" w:rsidRDefault="009F2CD1" w:rsidP="000169C3">
                      <w:pPr>
                        <w:pStyle w:val="flowbullet"/>
                        <w:rPr>
                          <w:lang w:val="nl-NL"/>
                        </w:rPr>
                      </w:pPr>
                      <w:r w:rsidRPr="009F2CD1">
                        <w:rPr>
                          <w:lang w:val="nl-NL"/>
                        </w:rPr>
                        <w:t>Zal dit werk nuttig zijn voor andere problemen?</w:t>
                      </w:r>
                    </w:p>
                  </w:txbxContent>
                </v:textbox>
              </v:roundrect>
            </w:pict>
          </mc:Fallback>
        </mc:AlternateContent>
      </w:r>
      <w:r>
        <w:rPr>
          <w:noProof/>
          <w:lang w:val="nl-NL" w:eastAsia="nl-NL"/>
        </w:rPr>
        <mc:AlternateContent>
          <mc:Choice Requires="wps">
            <w:drawing>
              <wp:anchor distT="0" distB="0" distL="114300" distR="114300" simplePos="0" relativeHeight="251672064" behindDoc="0" locked="0" layoutInCell="1" allowOverlap="1" wp14:anchorId="7922AD9D" wp14:editId="51060398">
                <wp:simplePos x="0" y="0"/>
                <wp:positionH relativeFrom="column">
                  <wp:posOffset>2613025</wp:posOffset>
                </wp:positionH>
                <wp:positionV relativeFrom="paragraph">
                  <wp:posOffset>6067425</wp:posOffset>
                </wp:positionV>
                <wp:extent cx="0" cy="499745"/>
                <wp:effectExtent l="60325" t="22225" r="92075" b="49530"/>
                <wp:wrapNone/>
                <wp:docPr id="46"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9745"/>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1BBBA" id="Line 116"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75pt,477.75pt" to="205.75pt,5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" strokeweight="1.5pt">
                <v:stroke endarrow="block" endarrowwidth="narrow"/>
              </v:line>
            </w:pict>
          </mc:Fallback>
        </mc:AlternateContent>
      </w:r>
      <w:r>
        <w:rPr>
          <w:noProof/>
          <w:lang w:val="nl-NL" w:eastAsia="nl-NL"/>
        </w:rPr>
        <mc:AlternateContent>
          <mc:Choice Requires="wps">
            <w:drawing>
              <wp:anchor distT="0" distB="0" distL="114300" distR="114300" simplePos="0" relativeHeight="251668992" behindDoc="0" locked="0" layoutInCell="1" allowOverlap="1" wp14:anchorId="426B6B8D" wp14:editId="3FEE66FA">
                <wp:simplePos x="0" y="0"/>
                <wp:positionH relativeFrom="column">
                  <wp:posOffset>2613025</wp:posOffset>
                </wp:positionH>
                <wp:positionV relativeFrom="paragraph">
                  <wp:posOffset>2261870</wp:posOffset>
                </wp:positionV>
                <wp:extent cx="0" cy="151130"/>
                <wp:effectExtent l="60325" t="26670" r="92075" b="38100"/>
                <wp:wrapNone/>
                <wp:docPr id="45"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30"/>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84126" id="Line 113"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75pt,178.1pt" to="205.75pt,19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" strokeweight="1.5pt">
                <v:stroke endarrow="block" endarrowwidth="narrow"/>
              </v:line>
            </w:pict>
          </mc:Fallback>
        </mc:AlternateContent>
      </w:r>
      <w:r>
        <w:rPr>
          <w:noProof/>
          <w:lang w:val="nl-NL" w:eastAsia="nl-NL"/>
        </w:rPr>
        <mc:AlternateContent>
          <mc:Choice Requires="wps">
            <w:drawing>
              <wp:anchor distT="0" distB="0" distL="114300" distR="114300" simplePos="0" relativeHeight="251675136" behindDoc="0" locked="0" layoutInCell="1" allowOverlap="1" wp14:anchorId="2E09E274" wp14:editId="23164FAB">
                <wp:simplePos x="0" y="0"/>
                <wp:positionH relativeFrom="column">
                  <wp:posOffset>4561205</wp:posOffset>
                </wp:positionH>
                <wp:positionV relativeFrom="paragraph">
                  <wp:posOffset>5493385</wp:posOffset>
                </wp:positionV>
                <wp:extent cx="364490" cy="243840"/>
                <wp:effectExtent l="1905" t="0" r="1905" b="3175"/>
                <wp:wrapNone/>
                <wp:docPr id="4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407DDF" w14:textId="77777777" w:rsidR="00C150EC" w:rsidRDefault="00CA17BA" w:rsidP="000169C3">
                            <w:pPr>
                              <w:pStyle w:val="flowheader"/>
                              <w:jc w:val="center"/>
                              <w:rPr>
                                <w:i/>
                              </w:rPr>
                            </w:pPr>
                            <w:r>
                              <w:rPr>
                                <w:i/>
                              </w:rPr>
                              <w:t>NEE</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9E274" id="Text Box 119" o:spid="_x0000_s1033" type="#_x0000_t202" style="position:absolute;margin-left:359.15pt;margin-top:432.55pt;width:28.7pt;height:19.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" stroked="f">
                <v:textbox inset="1mm,1mm,1mm,1mm">
                  <w:txbxContent>
                    <w:p w14:paraId="53407DDF" w14:textId="77777777" w:rsidR="00C150EC" w:rsidRDefault="00CA17BA" w:rsidP="000169C3">
                      <w:pPr>
                        <w:pStyle w:val="flowheader"/>
                        <w:jc w:val="center"/>
                        <w:rPr>
                          <w:i/>
                        </w:rPr>
                      </w:pPr>
                      <w:r>
                        <w:rPr>
                          <w:i/>
                        </w:rPr>
                        <w:t>NEE</w:t>
                      </w:r>
                    </w:p>
                  </w:txbxContent>
                </v:textbox>
              </v:shape>
            </w:pict>
          </mc:Fallback>
        </mc:AlternateContent>
      </w:r>
      <w:r>
        <w:rPr>
          <w:noProof/>
          <w:lang w:val="nl-NL" w:eastAsia="nl-NL"/>
        </w:rPr>
        <mc:AlternateContent>
          <mc:Choice Requires="wps">
            <w:drawing>
              <wp:anchor distT="0" distB="0" distL="114300" distR="114300" simplePos="0" relativeHeight="251673088" behindDoc="0" locked="0" layoutInCell="1" allowOverlap="1" wp14:anchorId="4C415B00" wp14:editId="2ACEB250">
                <wp:simplePos x="0" y="0"/>
                <wp:positionH relativeFrom="column">
                  <wp:posOffset>4375150</wp:posOffset>
                </wp:positionH>
                <wp:positionV relativeFrom="paragraph">
                  <wp:posOffset>1325245</wp:posOffset>
                </wp:positionV>
                <wp:extent cx="729615" cy="4267200"/>
                <wp:effectExtent l="31750" t="67945" r="38735" b="33655"/>
                <wp:wrapNone/>
                <wp:docPr id="43"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9615" cy="4267200"/>
                        </a:xfrm>
                        <a:custGeom>
                          <a:avLst/>
                          <a:gdLst>
                            <a:gd name="T0" fmla="*/ 0 w 720"/>
                            <a:gd name="T1" fmla="*/ 7020 h 7020"/>
                            <a:gd name="T2" fmla="*/ 720 w 720"/>
                            <a:gd name="T3" fmla="*/ 7020 h 7020"/>
                            <a:gd name="T4" fmla="*/ 720 w 720"/>
                            <a:gd name="T5" fmla="*/ 0 h 7020"/>
                            <a:gd name="T6" fmla="*/ 0 w 720"/>
                            <a:gd name="T7" fmla="*/ 0 h 7020"/>
                          </a:gdLst>
                          <a:ahLst/>
                          <a:cxnLst>
                            <a:cxn ang="0">
                              <a:pos x="T0" y="T1"/>
                            </a:cxn>
                            <a:cxn ang="0">
                              <a:pos x="T2" y="T3"/>
                            </a:cxn>
                            <a:cxn ang="0">
                              <a:pos x="T4" y="T5"/>
                            </a:cxn>
                            <a:cxn ang="0">
                              <a:pos x="T6" y="T7"/>
                            </a:cxn>
                          </a:cxnLst>
                          <a:rect l="0" t="0" r="r" b="b"/>
                          <a:pathLst>
                            <a:path w="720" h="7020">
                              <a:moveTo>
                                <a:pt x="0" y="7020"/>
                              </a:moveTo>
                              <a:lnTo>
                                <a:pt x="720" y="7020"/>
                              </a:lnTo>
                              <a:lnTo>
                                <a:pt x="720" y="0"/>
                              </a:lnTo>
                              <a:lnTo>
                                <a:pt x="0" y="0"/>
                              </a:lnTo>
                            </a:path>
                          </a:pathLst>
                        </a:custGeom>
                        <a:noFill/>
                        <a:ln w="19050">
                          <a:solidFill>
                            <a:srgbClr val="00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EC13D" id="Freeform 117" o:spid="_x0000_s1026" style="position:absolute;margin-left:344.5pt;margin-top:104.35pt;width:57.45pt;height:33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7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" path="m0,7020l720,7020,720,,,0e" filled="f" strokeweight="1.5pt">
                <v:stroke endarrow="block" endarrowwidth="narrow"/>
                <v:path arrowok="t" o:connecttype="custom" o:connectlocs="0,4267200;729615,4267200;729615,0;0,0" o:connectangles="0,0,0,0"/>
              </v:shape>
            </w:pict>
          </mc:Fallback>
        </mc:AlternateContent>
      </w:r>
      <w:r>
        <w:rPr>
          <w:noProof/>
          <w:lang w:val="nl-NL" w:eastAsia="nl-NL"/>
        </w:rPr>
        <mc:AlternateContent>
          <mc:Choice Requires="wps">
            <w:drawing>
              <wp:anchor distT="0" distB="0" distL="114300" distR="114300" simplePos="0" relativeHeight="251667968" behindDoc="0" locked="0" layoutInCell="1" allowOverlap="1" wp14:anchorId="024CE732" wp14:editId="4562E0B8">
                <wp:simplePos x="0" y="0"/>
                <wp:positionH relativeFrom="column">
                  <wp:posOffset>2613025</wp:posOffset>
                </wp:positionH>
                <wp:positionV relativeFrom="paragraph">
                  <wp:posOffset>1710690</wp:posOffset>
                </wp:positionV>
                <wp:extent cx="0" cy="233680"/>
                <wp:effectExtent l="60325" t="21590" r="92075" b="49530"/>
                <wp:wrapNone/>
                <wp:docPr id="42"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A9484" id="Line 112"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75pt,134.7pt" to="205.75pt,15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" strokeweight="1.5pt">
                <v:stroke endarrow="block" endarrowwidth="narrow"/>
              </v:line>
            </w:pict>
          </mc:Fallback>
        </mc:AlternateContent>
      </w:r>
      <w:r>
        <w:rPr>
          <w:noProof/>
          <w:lang w:val="nl-NL" w:eastAsia="nl-NL"/>
        </w:rPr>
        <mc:AlternateContent>
          <mc:Choice Requires="wps">
            <w:drawing>
              <wp:anchor distT="0" distB="0" distL="114300" distR="114300" simplePos="0" relativeHeight="251666944" behindDoc="0" locked="0" layoutInCell="1" allowOverlap="1" wp14:anchorId="5B4E149F" wp14:editId="19409095">
                <wp:simplePos x="0" y="0"/>
                <wp:positionH relativeFrom="column">
                  <wp:posOffset>2613025</wp:posOffset>
                </wp:positionH>
                <wp:positionV relativeFrom="paragraph">
                  <wp:posOffset>266700</wp:posOffset>
                </wp:positionV>
                <wp:extent cx="0" cy="233680"/>
                <wp:effectExtent l="60325" t="25400" r="92075" b="45720"/>
                <wp:wrapNone/>
                <wp:docPr id="40"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CBCDD" id="Line 11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75pt,21pt" to="205.75pt,39.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" strokeweight="1.5pt">
                <v:stroke endarrow="block" endarrowwidth="narrow"/>
              </v:line>
            </w:pict>
          </mc:Fallback>
        </mc:AlternateContent>
      </w:r>
      <w:r>
        <w:rPr>
          <w:noProof/>
          <w:lang w:val="nl-NL" w:eastAsia="nl-NL"/>
        </w:rPr>
        <mc:AlternateContent>
          <mc:Choice Requires="wps">
            <w:drawing>
              <wp:anchor distT="0" distB="0" distL="114300" distR="114300" simplePos="0" relativeHeight="251660800" behindDoc="0" locked="0" layoutInCell="1" allowOverlap="1" wp14:anchorId="5D79FF17" wp14:editId="03A8452B">
                <wp:simplePos x="0" y="0"/>
                <wp:positionH relativeFrom="column">
                  <wp:posOffset>1640205</wp:posOffset>
                </wp:positionH>
                <wp:positionV relativeFrom="paragraph">
                  <wp:posOffset>1950085</wp:posOffset>
                </wp:positionV>
                <wp:extent cx="1945005" cy="287655"/>
                <wp:effectExtent l="14605" t="6985" r="8890" b="10160"/>
                <wp:wrapNone/>
                <wp:docPr id="39"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5005" cy="287655"/>
                        </a:xfrm>
                        <a:prstGeom prst="rect">
                          <a:avLst/>
                        </a:prstGeom>
                        <a:solidFill>
                          <a:srgbClr val="FFFFFF"/>
                        </a:solidFill>
                        <a:ln w="19050">
                          <a:solidFill>
                            <a:srgbClr val="000000"/>
                          </a:solidFill>
                          <a:miter lim="800000"/>
                          <a:headEnd/>
                          <a:tailEnd/>
                        </a:ln>
                      </wps:spPr>
                      <wps:txbx>
                        <w:txbxContent>
                          <w:p w14:paraId="249E76DA" w14:textId="77777777" w:rsidR="00C150EC" w:rsidRDefault="00524A0A" w:rsidP="000169C3">
                            <w:pPr>
                              <w:pStyle w:val="flowheader"/>
                              <w:jc w:val="center"/>
                            </w:pPr>
                            <w:r>
                              <w:t>Wiskundig</w:t>
                            </w:r>
                            <w:r w:rsidR="00C150EC">
                              <w:t xml:space="preserve"> model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9FF17" id="Rectangle 105" o:spid="_x0000_s1034" style="position:absolute;margin-left:129.15pt;margin-top:153.55pt;width:153.15pt;height:22.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" strokeweight="1.5pt">
                <v:textbox>
                  <w:txbxContent>
                    <w:p w14:paraId="249E76DA" w14:textId="77777777" w:rsidR="00C150EC" w:rsidRDefault="00524A0A" w:rsidP="000169C3">
                      <w:pPr>
                        <w:pStyle w:val="flowheader"/>
                        <w:jc w:val="center"/>
                      </w:pPr>
                      <w:r>
                        <w:t>Wiskundig</w:t>
                      </w:r>
                      <w:r w:rsidR="00C150EC">
                        <w:t xml:space="preserve"> model</w:t>
                      </w:r>
                    </w:p>
                  </w:txbxContent>
                </v:textbox>
              </v:rect>
            </w:pict>
          </mc:Fallback>
        </mc:AlternateContent>
      </w:r>
      <w:r>
        <w:rPr>
          <w:noProof/>
          <w:lang w:val="nl-NL" w:eastAsia="nl-NL"/>
        </w:rPr>
        <mc:AlternateContent>
          <mc:Choice Requires="wps">
            <w:drawing>
              <wp:anchor distT="0" distB="0" distL="114300" distR="114300" simplePos="0" relativeHeight="251658752" behindDoc="0" locked="0" layoutInCell="1" allowOverlap="1" wp14:anchorId="2C3BF258" wp14:editId="3CCD9C93">
                <wp:simplePos x="0" y="0"/>
                <wp:positionH relativeFrom="column">
                  <wp:posOffset>850265</wp:posOffset>
                </wp:positionH>
                <wp:positionV relativeFrom="paragraph">
                  <wp:posOffset>493395</wp:posOffset>
                </wp:positionV>
                <wp:extent cx="3530600" cy="1206500"/>
                <wp:effectExtent l="12065" t="10795" r="13335" b="14605"/>
                <wp:wrapNone/>
                <wp:docPr id="38"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0600" cy="1206500"/>
                        </a:xfrm>
                        <a:prstGeom prst="roundRect">
                          <a:avLst>
                            <a:gd name="adj" fmla="val 16667"/>
                          </a:avLst>
                        </a:prstGeom>
                        <a:solidFill>
                          <a:srgbClr val="FFFFFF"/>
                        </a:solidFill>
                        <a:ln w="19050">
                          <a:solidFill>
                            <a:srgbClr val="000000"/>
                          </a:solidFill>
                          <a:round/>
                          <a:headEnd/>
                          <a:tailEnd/>
                        </a:ln>
                      </wps:spPr>
                      <wps:txbx>
                        <w:txbxContent>
                          <w:p w14:paraId="6633BB5D" w14:textId="77777777" w:rsidR="00C150EC" w:rsidRDefault="00A55292" w:rsidP="000169C3">
                            <w:pPr>
                              <w:pStyle w:val="flowheader"/>
                            </w:pPr>
                            <w:r>
                              <w:rPr>
                                <w:lang w:val="nl-NL"/>
                              </w:rPr>
                              <w:t>V</w:t>
                            </w:r>
                            <w:r w:rsidR="009F43DF" w:rsidRPr="009F43DF">
                              <w:rPr>
                                <w:lang w:val="nl-NL"/>
                              </w:rPr>
                              <w:t>ersimpel en geef weer</w:t>
                            </w:r>
                          </w:p>
                          <w:p w14:paraId="69A7D2EC" w14:textId="77777777" w:rsidR="00C150EC" w:rsidRPr="00D20B5E" w:rsidRDefault="009F43DF" w:rsidP="009F43DF">
                            <w:pPr>
                              <w:pStyle w:val="flowbullet"/>
                              <w:rPr>
                                <w:lang w:val="nl-NL"/>
                              </w:rPr>
                            </w:pPr>
                            <w:r w:rsidRPr="009F43DF">
                              <w:rPr>
                                <w:lang w:val="nl-NL"/>
                              </w:rPr>
                              <w:t>Wat is precies het probleem?</w:t>
                            </w:r>
                            <w:r w:rsidR="00C150EC" w:rsidRPr="00D20B5E">
                              <w:rPr>
                                <w:lang w:val="nl-NL"/>
                              </w:rPr>
                              <w:t xml:space="preserve"> </w:t>
                            </w:r>
                            <w:r w:rsidRPr="009F43DF">
                              <w:rPr>
                                <w:lang w:val="nl-NL"/>
                              </w:rPr>
                              <w:t>Kan ik het helder verwoorden?</w:t>
                            </w:r>
                          </w:p>
                          <w:p w14:paraId="66539667" w14:textId="77777777" w:rsidR="00C150EC" w:rsidRPr="00D20B5E" w:rsidRDefault="009F43DF" w:rsidP="009F43DF">
                            <w:pPr>
                              <w:pStyle w:val="flowbullet"/>
                              <w:rPr>
                                <w:lang w:val="nl-NL"/>
                              </w:rPr>
                            </w:pPr>
                            <w:r w:rsidRPr="009F43DF">
                              <w:rPr>
                                <w:lang w:val="nl-NL"/>
                              </w:rPr>
                              <w:t>Wat weet ik al en wat heb ik nog uit te zoeken?</w:t>
                            </w:r>
                          </w:p>
                          <w:p w14:paraId="2FBDD21F" w14:textId="77777777" w:rsidR="00C150EC" w:rsidRPr="00D20B5E" w:rsidRDefault="009F43DF" w:rsidP="009F43DF">
                            <w:pPr>
                              <w:pStyle w:val="flowbullet"/>
                              <w:rPr>
                                <w:lang w:val="nl-NL"/>
                              </w:rPr>
                            </w:pPr>
                            <w:r w:rsidRPr="009F43DF">
                              <w:rPr>
                                <w:lang w:val="nl-NL"/>
                              </w:rPr>
                              <w:t>Kan ik het probleem vereenvoudigen?</w:t>
                            </w:r>
                          </w:p>
                          <w:p w14:paraId="2032CDE6" w14:textId="77777777" w:rsidR="00C150EC" w:rsidRPr="00D20B5E" w:rsidRDefault="009F43DF" w:rsidP="009F43DF">
                            <w:pPr>
                              <w:pStyle w:val="flowbullet"/>
                              <w:rPr>
                                <w:lang w:val="nl-NL"/>
                              </w:rPr>
                            </w:pPr>
                            <w:r w:rsidRPr="009F43DF">
                              <w:rPr>
                                <w:lang w:val="nl-NL"/>
                              </w:rPr>
                              <w:t>Welke veronderstellingen kan ik doen?</w:t>
                            </w:r>
                          </w:p>
                          <w:p w14:paraId="5811B3D7" w14:textId="77777777" w:rsidR="00C150EC" w:rsidRPr="00D20B5E" w:rsidRDefault="009F43DF" w:rsidP="009F43DF">
                            <w:pPr>
                              <w:pStyle w:val="flowbullet"/>
                              <w:rPr>
                                <w:lang w:val="nl-NL"/>
                              </w:rPr>
                            </w:pPr>
                            <w:r w:rsidRPr="00D20B5E">
                              <w:rPr>
                                <w:lang w:val="nl-NL"/>
                              </w:rPr>
                              <w:t>{0&gt;</w:t>
                            </w:r>
                            <w:r w:rsidR="00C150EC" w:rsidRPr="00D20B5E">
                              <w:rPr>
                                <w:vanish/>
                                <w:lang w:val="nl-NL"/>
                              </w:rPr>
                              <w:t>What bit of maths might help me?</w:t>
                            </w:r>
                            <w:r w:rsidRPr="00D20B5E">
                              <w:rPr>
                                <w:lang w:val="nl-NL"/>
                              </w:rPr>
                              <w:t>&lt;}0{&gt;</w:t>
                            </w:r>
                            <w:r w:rsidRPr="009F43DF">
                              <w:rPr>
                                <w:lang w:val="nl-NL"/>
                              </w:rPr>
                              <w:t>Welke wiskunde kan me helpen?</w:t>
                            </w:r>
                            <w:r w:rsidRPr="00D20B5E">
                              <w:rPr>
                                <w:lang w:val="nl-NL"/>
                              </w:rPr>
                              <w:t>&lt;0}</w:t>
                            </w:r>
                          </w:p>
                          <w:p w14:paraId="3A2D1D4A" w14:textId="77777777" w:rsidR="00C150EC" w:rsidRPr="00D20B5E" w:rsidRDefault="00C150EC" w:rsidP="000169C3">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3BF258" id="AutoShape 103" o:spid="_x0000_s1035" style="position:absolute;margin-left:66.95pt;margin-top:38.85pt;width:278pt;height: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" strokeweight="1.5pt">
                <v:textbox>
                  <w:txbxContent>
                    <w:p w14:paraId="6633BB5D" w14:textId="77777777" w:rsidR="00C150EC" w:rsidRDefault="00A55292" w:rsidP="000169C3">
                      <w:pPr>
                        <w:pStyle w:val="flowheader"/>
                      </w:pPr>
                      <w:r>
                        <w:rPr>
                          <w:lang w:val="nl-NL"/>
                        </w:rPr>
                        <w:t>V</w:t>
                      </w:r>
                      <w:r w:rsidR="009F43DF" w:rsidRPr="009F43DF">
                        <w:rPr>
                          <w:lang w:val="nl-NL"/>
                        </w:rPr>
                        <w:t>ersimpel en geef weer</w:t>
                      </w:r>
                    </w:p>
                    <w:p w14:paraId="69A7D2EC" w14:textId="77777777" w:rsidR="00C150EC" w:rsidRPr="00D20B5E" w:rsidRDefault="009F43DF" w:rsidP="009F43DF">
                      <w:pPr>
                        <w:pStyle w:val="flowbullet"/>
                        <w:rPr>
                          <w:lang w:val="nl-NL"/>
                        </w:rPr>
                      </w:pPr>
                      <w:r w:rsidRPr="009F43DF">
                        <w:rPr>
                          <w:lang w:val="nl-NL"/>
                        </w:rPr>
                        <w:t>Wat is precies het probleem?</w:t>
                      </w:r>
                      <w:r w:rsidR="00C150EC" w:rsidRPr="00D20B5E">
                        <w:rPr>
                          <w:lang w:val="nl-NL"/>
                        </w:rPr>
                        <w:t xml:space="preserve"> </w:t>
                      </w:r>
                      <w:r w:rsidRPr="009F43DF">
                        <w:rPr>
                          <w:lang w:val="nl-NL"/>
                        </w:rPr>
                        <w:t>Kan ik het helder verwoorden?</w:t>
                      </w:r>
                    </w:p>
                    <w:p w14:paraId="66539667" w14:textId="77777777" w:rsidR="00C150EC" w:rsidRPr="00D20B5E" w:rsidRDefault="009F43DF" w:rsidP="009F43DF">
                      <w:pPr>
                        <w:pStyle w:val="flowbullet"/>
                        <w:rPr>
                          <w:lang w:val="nl-NL"/>
                        </w:rPr>
                      </w:pPr>
                      <w:r w:rsidRPr="009F43DF">
                        <w:rPr>
                          <w:lang w:val="nl-NL"/>
                        </w:rPr>
                        <w:t>Wat weet ik al en wat heb ik nog uit te zoeken?</w:t>
                      </w:r>
                    </w:p>
                    <w:p w14:paraId="2FBDD21F" w14:textId="77777777" w:rsidR="00C150EC" w:rsidRPr="00D20B5E" w:rsidRDefault="009F43DF" w:rsidP="009F43DF">
                      <w:pPr>
                        <w:pStyle w:val="flowbullet"/>
                        <w:rPr>
                          <w:lang w:val="nl-NL"/>
                        </w:rPr>
                      </w:pPr>
                      <w:r w:rsidRPr="009F43DF">
                        <w:rPr>
                          <w:lang w:val="nl-NL"/>
                        </w:rPr>
                        <w:t>Kan ik het probleem vereenvoudigen?</w:t>
                      </w:r>
                    </w:p>
                    <w:p w14:paraId="2032CDE6" w14:textId="77777777" w:rsidR="00C150EC" w:rsidRPr="00D20B5E" w:rsidRDefault="009F43DF" w:rsidP="009F43DF">
                      <w:pPr>
                        <w:pStyle w:val="flowbullet"/>
                        <w:rPr>
                          <w:lang w:val="nl-NL"/>
                        </w:rPr>
                      </w:pPr>
                      <w:r w:rsidRPr="009F43DF">
                        <w:rPr>
                          <w:lang w:val="nl-NL"/>
                        </w:rPr>
                        <w:t>Welke veronderstellingen kan ik doen?</w:t>
                      </w:r>
                    </w:p>
                    <w:p w14:paraId="5811B3D7" w14:textId="77777777" w:rsidR="00C150EC" w:rsidRPr="00D20B5E" w:rsidRDefault="009F43DF" w:rsidP="009F43DF">
                      <w:pPr>
                        <w:pStyle w:val="flowbullet"/>
                        <w:rPr>
                          <w:lang w:val="nl-NL"/>
                        </w:rPr>
                      </w:pPr>
                      <w:r w:rsidRPr="00D20B5E">
                        <w:rPr>
                          <w:lang w:val="nl-NL"/>
                        </w:rPr>
                        <w:t>{0&gt;</w:t>
                      </w:r>
                      <w:r w:rsidR="00C150EC" w:rsidRPr="00D20B5E">
                        <w:rPr>
                          <w:vanish/>
                          <w:lang w:val="nl-NL"/>
                        </w:rPr>
                        <w:t>What bit of maths might help me?</w:t>
                      </w:r>
                      <w:r w:rsidRPr="00D20B5E">
                        <w:rPr>
                          <w:lang w:val="nl-NL"/>
                        </w:rPr>
                        <w:t>&lt;}0{&gt;</w:t>
                      </w:r>
                      <w:r w:rsidRPr="009F43DF">
                        <w:rPr>
                          <w:lang w:val="nl-NL"/>
                        </w:rPr>
                        <w:t>Welke wiskunde kan me helpen?</w:t>
                      </w:r>
                      <w:r w:rsidRPr="00D20B5E">
                        <w:rPr>
                          <w:lang w:val="nl-NL"/>
                        </w:rPr>
                        <w:t>&lt;0}</w:t>
                      </w:r>
                    </w:p>
                    <w:p w14:paraId="3A2D1D4A" w14:textId="77777777" w:rsidR="00C150EC" w:rsidRPr="00D20B5E" w:rsidRDefault="00C150EC" w:rsidP="000169C3">
                      <w:pPr>
                        <w:rPr>
                          <w:lang w:val="nl-NL"/>
                        </w:rPr>
                      </w:pPr>
                    </w:p>
                  </w:txbxContent>
                </v:textbox>
              </v:roundrect>
            </w:pict>
          </mc:Fallback>
        </mc:AlternateContent>
      </w:r>
    </w:p>
    <w:p w14:paraId="2427A771" w14:textId="77777777" w:rsidR="000169C3" w:rsidRPr="00D20B5E" w:rsidRDefault="000169C3" w:rsidP="000169C3">
      <w:pPr>
        <w:pStyle w:val="Kop2"/>
        <w:rPr>
          <w:lang w:val="nl-NL"/>
        </w:rPr>
      </w:pPr>
      <w:bookmarkStart w:id="7" w:name="_Toc138319243"/>
      <w:r w:rsidRPr="00D20B5E">
        <w:rPr>
          <w:lang w:val="nl-NL"/>
        </w:rPr>
        <w:lastRenderedPageBreak/>
        <w:t>3.</w:t>
      </w:r>
      <w:r w:rsidRPr="00D20B5E">
        <w:rPr>
          <w:lang w:val="nl-NL"/>
        </w:rPr>
        <w:tab/>
      </w:r>
      <w:bookmarkEnd w:id="7"/>
      <w:r w:rsidR="006A4F5E" w:rsidRPr="006A4F5E">
        <w:rPr>
          <w:lang w:val="nl-NL"/>
        </w:rPr>
        <w:t>Foto’s om te bestuderen</w:t>
      </w:r>
    </w:p>
    <w:p w14:paraId="204F67C1" w14:textId="77777777" w:rsidR="000169C3" w:rsidRPr="00D20B5E" w:rsidRDefault="006A4F5E" w:rsidP="000169C3">
      <w:pPr>
        <w:rPr>
          <w:lang w:val="nl-NL"/>
        </w:rPr>
      </w:pPr>
      <w:r w:rsidRPr="0049747D">
        <w:rPr>
          <w:lang w:val="nl-NL"/>
        </w:rPr>
        <w:t>Kijk naar elk van de foto’s hieronder en</w:t>
      </w:r>
      <w:r w:rsidR="008745A7" w:rsidRPr="0049747D">
        <w:rPr>
          <w:lang w:val="nl-NL"/>
        </w:rPr>
        <w:t xml:space="preserve"> voor elke foto:</w:t>
      </w:r>
    </w:p>
    <w:p w14:paraId="214C1874" w14:textId="77777777" w:rsidR="000169C3" w:rsidRPr="00D20B5E" w:rsidRDefault="00BA037C" w:rsidP="0049747D">
      <w:pPr>
        <w:numPr>
          <w:ilvl w:val="0"/>
          <w:numId w:val="18"/>
        </w:numPr>
        <w:tabs>
          <w:tab w:val="clear" w:pos="720"/>
        </w:tabs>
        <w:ind w:left="360"/>
        <w:rPr>
          <w:lang w:val="nl-NL"/>
        </w:rPr>
      </w:pPr>
      <w:r>
        <w:rPr>
          <w:lang w:val="nl-NL"/>
        </w:rPr>
        <w:t>Ma</w:t>
      </w:r>
      <w:r w:rsidR="00A23609">
        <w:rPr>
          <w:lang w:val="nl-NL"/>
        </w:rPr>
        <w:t>a</w:t>
      </w:r>
      <w:r>
        <w:rPr>
          <w:lang w:val="nl-NL"/>
        </w:rPr>
        <w:t>k</w:t>
      </w:r>
      <w:r w:rsidR="00A23609">
        <w:rPr>
          <w:lang w:val="nl-NL"/>
        </w:rPr>
        <w:t>t u</w:t>
      </w:r>
      <w:r w:rsidR="0049747D" w:rsidRPr="0049747D">
        <w:rPr>
          <w:lang w:val="nl-NL"/>
        </w:rPr>
        <w:t xml:space="preserve"> een lijst met opvallende dingen.</w:t>
      </w:r>
    </w:p>
    <w:p w14:paraId="7F52DC99" w14:textId="77777777" w:rsidR="000169C3" w:rsidRPr="00D20B5E" w:rsidRDefault="0049747D" w:rsidP="0049747D">
      <w:pPr>
        <w:numPr>
          <w:ilvl w:val="0"/>
          <w:numId w:val="18"/>
        </w:numPr>
        <w:tabs>
          <w:tab w:val="clear" w:pos="720"/>
        </w:tabs>
        <w:ind w:left="360"/>
        <w:rPr>
          <w:lang w:val="nl-NL"/>
        </w:rPr>
      </w:pPr>
      <w:r w:rsidRPr="0049747D">
        <w:rPr>
          <w:lang w:val="nl-NL"/>
        </w:rPr>
        <w:t>Schrij</w:t>
      </w:r>
      <w:r w:rsidR="00A23609">
        <w:rPr>
          <w:lang w:val="nl-NL"/>
        </w:rPr>
        <w:t>ft u</w:t>
      </w:r>
      <w:r w:rsidRPr="0049747D">
        <w:rPr>
          <w:lang w:val="nl-NL"/>
        </w:rPr>
        <w:t xml:space="preserve"> wat vragen op die in </w:t>
      </w:r>
      <w:r w:rsidR="00A23609">
        <w:rPr>
          <w:lang w:val="nl-NL"/>
        </w:rPr>
        <w:t>u opkomen</w:t>
      </w:r>
      <w:r w:rsidRPr="0049747D">
        <w:rPr>
          <w:lang w:val="nl-NL"/>
        </w:rPr>
        <w:t>.</w:t>
      </w:r>
      <w:r w:rsidR="000169C3" w:rsidRPr="00D20B5E">
        <w:rPr>
          <w:lang w:val="nl-NL"/>
        </w:rPr>
        <w:t xml:space="preserve"> </w:t>
      </w:r>
      <w:r w:rsidRPr="0049747D">
        <w:rPr>
          <w:lang w:val="nl-NL"/>
        </w:rPr>
        <w:t>Zij kunnen, bijvoorbeeld, als volgt beginnen:</w:t>
      </w:r>
    </w:p>
    <w:p w14:paraId="28E5DE35" w14:textId="77777777" w:rsidR="000169C3" w:rsidRPr="00D20B5E" w:rsidRDefault="0049747D" w:rsidP="000169C3">
      <w:pPr>
        <w:ind w:left="360"/>
        <w:rPr>
          <w:lang w:val="nl-NL"/>
        </w:rPr>
      </w:pPr>
      <w:r w:rsidRPr="0049747D">
        <w:rPr>
          <w:lang w:val="nl-NL"/>
        </w:rPr>
        <w:t>Hoe kan ik … beschrijven</w:t>
      </w:r>
      <w:r w:rsidR="000169C3" w:rsidRPr="00D20B5E">
        <w:rPr>
          <w:lang w:val="nl-NL"/>
        </w:rPr>
        <w:t xml:space="preserve"> ?</w:t>
      </w:r>
    </w:p>
    <w:p w14:paraId="158A5E37" w14:textId="77777777" w:rsidR="000169C3" w:rsidRPr="00D20B5E" w:rsidRDefault="0049747D" w:rsidP="000169C3">
      <w:pPr>
        <w:ind w:left="360"/>
        <w:rPr>
          <w:lang w:val="nl-NL"/>
        </w:rPr>
      </w:pPr>
      <w:r w:rsidRPr="0049747D">
        <w:rPr>
          <w:lang w:val="nl-NL"/>
        </w:rPr>
        <w:t>Hoeveel …?</w:t>
      </w:r>
      <w:r w:rsidR="000169C3" w:rsidRPr="00D20B5E">
        <w:rPr>
          <w:lang w:val="nl-NL"/>
        </w:rPr>
        <w:br/>
      </w:r>
      <w:r w:rsidRPr="0049747D">
        <w:rPr>
          <w:lang w:val="nl-NL"/>
        </w:rPr>
        <w:t>Wat zou er gebeuren als ik …zou veranderen?</w:t>
      </w:r>
    </w:p>
    <w:p w14:paraId="784D17FA" w14:textId="77777777" w:rsidR="000169C3" w:rsidRPr="00D20B5E" w:rsidRDefault="0049747D" w:rsidP="000169C3">
      <w:pPr>
        <w:rPr>
          <w:lang w:val="nl-NL"/>
        </w:rPr>
      </w:pPr>
      <w:r w:rsidRPr="0049747D">
        <w:rPr>
          <w:lang w:val="nl-NL"/>
        </w:rPr>
        <w:t>Pas nu wat wiskunde toe aan de hand van de foto!</w:t>
      </w:r>
    </w:p>
    <w:p w14:paraId="409DD445" w14:textId="77777777" w:rsidR="000169C3" w:rsidRPr="00D20B5E" w:rsidRDefault="000169C3" w:rsidP="000169C3">
      <w:pPr>
        <w:rPr>
          <w:lang w:val="nl-NL"/>
        </w:rPr>
      </w:pPr>
    </w:p>
    <w:p w14:paraId="01E53E0D" w14:textId="77777777" w:rsidR="000169C3" w:rsidRDefault="0049747D" w:rsidP="000169C3">
      <w:pPr>
        <w:pStyle w:val="Kop3"/>
      </w:pPr>
      <w:r w:rsidRPr="0049747D">
        <w:rPr>
          <w:lang w:val="nl-NL"/>
        </w:rPr>
        <w:t>Domino’s</w:t>
      </w:r>
    </w:p>
    <w:p w14:paraId="528A2A2D" w14:textId="77777777" w:rsidR="000169C3" w:rsidRDefault="000169C3" w:rsidP="000169C3">
      <w:pPr>
        <w:jc w:val="center"/>
      </w:pPr>
    </w:p>
    <w:p w14:paraId="1980D5B2" w14:textId="64906622" w:rsidR="000169C3" w:rsidRDefault="00413D5E" w:rsidP="000169C3">
      <w:pPr>
        <w:jc w:val="center"/>
      </w:pPr>
      <w:r>
        <w:rPr>
          <w:noProof/>
          <w:lang w:val="nl-NL" w:eastAsia="nl-NL"/>
        </w:rPr>
        <w:drawing>
          <wp:inline distT="0" distB="0" distL="0" distR="0" wp14:anchorId="12CCDD68" wp14:editId="1763A3D2">
            <wp:extent cx="3441700" cy="2273300"/>
            <wp:effectExtent l="0" t="0" r="12700" b="12700"/>
            <wp:docPr id="1" name="Afbeelding 1" descr="Domin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mino2"/>
                    <pic:cNvPicPr>
                      <a:picLocks noChangeAspect="1" noChangeArrowheads="1"/>
                    </pic:cNvPicPr>
                  </pic:nvPicPr>
                  <pic:blipFill>
                    <a:blip r:embed="rId7">
                      <a:extLst>
                        <a:ext uri="{28A0092B-C50C-407E-A947-70E740481C1C}">
                          <a14:useLocalDpi xmlns:a14="http://schemas.microsoft.com/office/drawing/2010/main" val="0"/>
                        </a:ext>
                      </a:extLst>
                    </a:blip>
                    <a:srcRect b="11392"/>
                    <a:stretch>
                      <a:fillRect/>
                    </a:stretch>
                  </pic:blipFill>
                  <pic:spPr bwMode="auto">
                    <a:xfrm>
                      <a:off x="0" y="0"/>
                      <a:ext cx="3441700" cy="2273300"/>
                    </a:xfrm>
                    <a:prstGeom prst="rect">
                      <a:avLst/>
                    </a:prstGeom>
                    <a:noFill/>
                    <a:ln>
                      <a:noFill/>
                    </a:ln>
                  </pic:spPr>
                </pic:pic>
              </a:graphicData>
            </a:graphic>
          </wp:inline>
        </w:drawing>
      </w:r>
    </w:p>
    <w:p w14:paraId="7E92D3DE" w14:textId="77777777" w:rsidR="000169C3" w:rsidRDefault="000169C3" w:rsidP="000169C3">
      <w:pPr>
        <w:jc w:val="center"/>
      </w:pPr>
    </w:p>
    <w:p w14:paraId="61D6F36B" w14:textId="77777777" w:rsidR="000169C3" w:rsidRDefault="0049747D" w:rsidP="000169C3">
      <w:pPr>
        <w:pStyle w:val="Kop3"/>
      </w:pPr>
      <w:r w:rsidRPr="0049747D">
        <w:rPr>
          <w:lang w:val="nl-NL"/>
        </w:rPr>
        <w:t>Kalender</w:t>
      </w:r>
    </w:p>
    <w:p w14:paraId="0E452ECF" w14:textId="77777777" w:rsidR="000169C3" w:rsidRDefault="000169C3" w:rsidP="000169C3">
      <w:pPr>
        <w:rPr>
          <w:b/>
        </w:rPr>
      </w:pPr>
    </w:p>
    <w:p w14:paraId="0F217400" w14:textId="3EBE2555" w:rsidR="000169C3" w:rsidRDefault="00413D5E" w:rsidP="000169C3">
      <w:pPr>
        <w:jc w:val="center"/>
        <w:rPr>
          <w:b/>
        </w:rPr>
      </w:pPr>
      <w:r w:rsidRPr="00D67ADA">
        <w:rPr>
          <w:b/>
          <w:noProof/>
          <w:lang w:val="nl-NL" w:eastAsia="nl-NL"/>
        </w:rPr>
        <w:drawing>
          <wp:inline distT="0" distB="0" distL="0" distR="0" wp14:anchorId="5856A48A" wp14:editId="71D2CAE2">
            <wp:extent cx="2641600" cy="2222500"/>
            <wp:effectExtent l="0" t="0" r="0" b="12700"/>
            <wp:docPr id="2" name="Afbeelding 2" descr="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end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1600" cy="2222500"/>
                    </a:xfrm>
                    <a:prstGeom prst="rect">
                      <a:avLst/>
                    </a:prstGeom>
                    <a:noFill/>
                    <a:ln>
                      <a:noFill/>
                    </a:ln>
                  </pic:spPr>
                </pic:pic>
              </a:graphicData>
            </a:graphic>
          </wp:inline>
        </w:drawing>
      </w:r>
    </w:p>
    <w:p w14:paraId="116BCB57" w14:textId="77777777" w:rsidR="000169C3" w:rsidRDefault="000169C3" w:rsidP="000169C3">
      <w:pPr>
        <w:jc w:val="center"/>
      </w:pPr>
    </w:p>
    <w:p w14:paraId="6F6489F1" w14:textId="77777777" w:rsidR="000169C3" w:rsidRDefault="000169C3" w:rsidP="000169C3">
      <w:pPr>
        <w:pStyle w:val="Kop3"/>
      </w:pPr>
      <w:r>
        <w:br w:type="page"/>
      </w:r>
      <w:r w:rsidR="0049747D" w:rsidRPr="0049747D">
        <w:rPr>
          <w:lang w:val="nl-NL"/>
        </w:rPr>
        <w:lastRenderedPageBreak/>
        <w:t>Stapel tonnen</w:t>
      </w:r>
    </w:p>
    <w:p w14:paraId="7F0CCB5F" w14:textId="173852F0" w:rsidR="000169C3" w:rsidRDefault="00413D5E" w:rsidP="000169C3">
      <w:pPr>
        <w:jc w:val="center"/>
      </w:pPr>
      <w:r>
        <w:rPr>
          <w:noProof/>
          <w:lang w:val="nl-NL" w:eastAsia="nl-NL"/>
        </w:rPr>
        <w:drawing>
          <wp:inline distT="0" distB="0" distL="0" distR="0" wp14:anchorId="0B717165" wp14:editId="754FF35E">
            <wp:extent cx="2501900" cy="3340100"/>
            <wp:effectExtent l="0" t="0" r="12700" b="12700"/>
            <wp:docPr id="4" name="Afbeelding 4" descr="Barrel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rrels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1900" cy="3340100"/>
                    </a:xfrm>
                    <a:prstGeom prst="rect">
                      <a:avLst/>
                    </a:prstGeom>
                    <a:noFill/>
                    <a:ln>
                      <a:noFill/>
                    </a:ln>
                  </pic:spPr>
                </pic:pic>
              </a:graphicData>
            </a:graphic>
          </wp:inline>
        </w:drawing>
      </w:r>
    </w:p>
    <w:p w14:paraId="28E30036" w14:textId="77777777" w:rsidR="000169C3" w:rsidRDefault="000169C3" w:rsidP="000169C3">
      <w:pPr>
        <w:jc w:val="center"/>
      </w:pPr>
    </w:p>
    <w:p w14:paraId="278BE578" w14:textId="77777777" w:rsidR="000169C3" w:rsidRDefault="0049747D" w:rsidP="000169C3">
      <w:pPr>
        <w:pStyle w:val="Kop3"/>
      </w:pPr>
      <w:r w:rsidRPr="0049747D">
        <w:rPr>
          <w:lang w:val="nl-NL"/>
        </w:rPr>
        <w:t>Een stoep in Duitsland</w:t>
      </w:r>
    </w:p>
    <w:p w14:paraId="3CEEFBDE" w14:textId="77777777" w:rsidR="000169C3" w:rsidRDefault="000169C3" w:rsidP="000169C3">
      <w:pPr>
        <w:jc w:val="center"/>
        <w:rPr>
          <w:b/>
        </w:rPr>
      </w:pPr>
    </w:p>
    <w:p w14:paraId="3741543B" w14:textId="7C603D36" w:rsidR="000169C3" w:rsidRDefault="00413D5E" w:rsidP="000169C3">
      <w:pPr>
        <w:jc w:val="center"/>
        <w:rPr>
          <w:b/>
        </w:rPr>
      </w:pPr>
      <w:r>
        <w:rPr>
          <w:b/>
          <w:noProof/>
          <w:lang w:val="nl-NL" w:eastAsia="nl-NL"/>
        </w:rPr>
        <w:drawing>
          <wp:inline distT="0" distB="0" distL="0" distR="0" wp14:anchorId="1A17DD53" wp14:editId="64B7DB2D">
            <wp:extent cx="4241800" cy="3175000"/>
            <wp:effectExtent l="0" t="0" r="0" b="0"/>
            <wp:docPr id="5" name="Afbeelding 5" descr="Pavemen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vement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1800" cy="3175000"/>
                    </a:xfrm>
                    <a:prstGeom prst="rect">
                      <a:avLst/>
                    </a:prstGeom>
                    <a:noFill/>
                    <a:ln>
                      <a:noFill/>
                    </a:ln>
                  </pic:spPr>
                </pic:pic>
              </a:graphicData>
            </a:graphic>
          </wp:inline>
        </w:drawing>
      </w:r>
    </w:p>
    <w:p w14:paraId="60493A71" w14:textId="77777777" w:rsidR="000169C3" w:rsidRDefault="000169C3" w:rsidP="000169C3">
      <w:pPr>
        <w:jc w:val="center"/>
        <w:rPr>
          <w:b/>
        </w:rPr>
      </w:pPr>
    </w:p>
    <w:p w14:paraId="7453E72D" w14:textId="77777777" w:rsidR="000169C3" w:rsidRDefault="000169C3" w:rsidP="000169C3">
      <w:pPr>
        <w:pStyle w:val="Kop3"/>
      </w:pPr>
      <w:r>
        <w:br w:type="page"/>
      </w:r>
      <w:r w:rsidR="0049747D" w:rsidRPr="0049747D">
        <w:rPr>
          <w:lang w:val="nl-NL"/>
        </w:rPr>
        <w:lastRenderedPageBreak/>
        <w:t>Driewieler met vierkante wielen</w:t>
      </w:r>
    </w:p>
    <w:p w14:paraId="51D8994A" w14:textId="3A6117CF" w:rsidR="000169C3" w:rsidRDefault="00413D5E" w:rsidP="000169C3">
      <w:pPr>
        <w:pStyle w:val="para"/>
        <w:jc w:val="center"/>
      </w:pPr>
      <w:r>
        <w:rPr>
          <w:noProof/>
          <w:lang w:val="nl-NL" w:eastAsia="nl-NL"/>
        </w:rPr>
        <w:drawing>
          <wp:inline distT="0" distB="0" distL="0" distR="0" wp14:anchorId="20928462" wp14:editId="1DC219B6">
            <wp:extent cx="4368800" cy="2743200"/>
            <wp:effectExtent l="0" t="0" r="0" b="0"/>
            <wp:docPr id="6" name="Afbeelding 6" descr="Bike with square wheel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ke with square wheels2"/>
                    <pic:cNvPicPr>
                      <a:picLocks noChangeAspect="1" noChangeArrowheads="1"/>
                    </pic:cNvPicPr>
                  </pic:nvPicPr>
                  <pic:blipFill>
                    <a:blip r:embed="rId11">
                      <a:extLst>
                        <a:ext uri="{28A0092B-C50C-407E-A947-70E740481C1C}">
                          <a14:useLocalDpi xmlns:a14="http://schemas.microsoft.com/office/drawing/2010/main" val="0"/>
                        </a:ext>
                      </a:extLst>
                    </a:blip>
                    <a:srcRect t="8574" r="12007" b="17683"/>
                    <a:stretch>
                      <a:fillRect/>
                    </a:stretch>
                  </pic:blipFill>
                  <pic:spPr bwMode="auto">
                    <a:xfrm>
                      <a:off x="0" y="0"/>
                      <a:ext cx="4368800" cy="2743200"/>
                    </a:xfrm>
                    <a:prstGeom prst="rect">
                      <a:avLst/>
                    </a:prstGeom>
                    <a:noFill/>
                    <a:ln>
                      <a:noFill/>
                    </a:ln>
                  </pic:spPr>
                </pic:pic>
              </a:graphicData>
            </a:graphic>
          </wp:inline>
        </w:drawing>
      </w:r>
    </w:p>
    <w:p w14:paraId="7D7D941B" w14:textId="77777777" w:rsidR="000169C3" w:rsidRDefault="000169C3" w:rsidP="000169C3">
      <w:pPr>
        <w:pStyle w:val="para"/>
        <w:jc w:val="center"/>
      </w:pPr>
    </w:p>
    <w:p w14:paraId="55A7C30C" w14:textId="77777777" w:rsidR="000169C3" w:rsidRDefault="0049747D" w:rsidP="000169C3">
      <w:pPr>
        <w:pStyle w:val="Kop3"/>
      </w:pPr>
      <w:r w:rsidRPr="0049747D">
        <w:rPr>
          <w:lang w:val="nl-NL"/>
        </w:rPr>
        <w:t>Matroesjka’s</w:t>
      </w:r>
    </w:p>
    <w:p w14:paraId="1FF28B4A" w14:textId="77777777" w:rsidR="000169C3" w:rsidRDefault="000169C3" w:rsidP="000169C3">
      <w:pPr>
        <w:rPr>
          <w:b/>
        </w:rPr>
      </w:pPr>
    </w:p>
    <w:p w14:paraId="36D646E3" w14:textId="2CE17C3A" w:rsidR="000169C3" w:rsidRDefault="00413D5E" w:rsidP="000169C3">
      <w:pPr>
        <w:jc w:val="center"/>
      </w:pPr>
      <w:r>
        <w:rPr>
          <w:b/>
          <w:noProof/>
          <w:lang w:val="nl-NL" w:eastAsia="nl-NL"/>
        </w:rPr>
        <w:drawing>
          <wp:inline distT="0" distB="0" distL="0" distR="0" wp14:anchorId="2FED652A" wp14:editId="22C9A591">
            <wp:extent cx="4292600" cy="2743200"/>
            <wp:effectExtent l="0" t="0" r="0" b="0"/>
            <wp:docPr id="7" name="Afbeelding 7" descr="Pragu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ague2"/>
                    <pic:cNvPicPr>
                      <a:picLocks noChangeAspect="1" noChangeArrowheads="1"/>
                    </pic:cNvPicPr>
                  </pic:nvPicPr>
                  <pic:blipFill>
                    <a:blip r:embed="rId12">
                      <a:extLst>
                        <a:ext uri="{28A0092B-C50C-407E-A947-70E740481C1C}">
                          <a14:useLocalDpi xmlns:a14="http://schemas.microsoft.com/office/drawing/2010/main" val="0"/>
                        </a:ext>
                      </a:extLst>
                    </a:blip>
                    <a:srcRect l="7138" r="4674" b="25015"/>
                    <a:stretch>
                      <a:fillRect/>
                    </a:stretch>
                  </pic:blipFill>
                  <pic:spPr bwMode="auto">
                    <a:xfrm>
                      <a:off x="0" y="0"/>
                      <a:ext cx="4292600" cy="2743200"/>
                    </a:xfrm>
                    <a:prstGeom prst="rect">
                      <a:avLst/>
                    </a:prstGeom>
                    <a:noFill/>
                    <a:ln>
                      <a:noFill/>
                    </a:ln>
                  </pic:spPr>
                </pic:pic>
              </a:graphicData>
            </a:graphic>
          </wp:inline>
        </w:drawing>
      </w:r>
    </w:p>
    <w:p w14:paraId="556A445C" w14:textId="77777777" w:rsidR="000169C3" w:rsidRDefault="000169C3" w:rsidP="000169C3">
      <w:pPr>
        <w:widowControl w:val="0"/>
        <w:autoSpaceDE w:val="0"/>
        <w:autoSpaceDN w:val="0"/>
        <w:adjustRightInd w:val="0"/>
      </w:pPr>
    </w:p>
    <w:p w14:paraId="68CD6BB7" w14:textId="77777777" w:rsidR="000169C3" w:rsidRDefault="000169C3" w:rsidP="000169C3">
      <w:pPr>
        <w:widowControl w:val="0"/>
        <w:autoSpaceDE w:val="0"/>
        <w:autoSpaceDN w:val="0"/>
        <w:adjustRightInd w:val="0"/>
      </w:pPr>
    </w:p>
    <w:p w14:paraId="2BAA33B5" w14:textId="77777777" w:rsidR="000169C3" w:rsidRPr="00D20B5E" w:rsidRDefault="0049747D" w:rsidP="000169C3">
      <w:pPr>
        <w:widowControl w:val="0"/>
        <w:autoSpaceDE w:val="0"/>
        <w:autoSpaceDN w:val="0"/>
        <w:adjustRightInd w:val="0"/>
        <w:rPr>
          <w:lang w:val="nl-NL"/>
        </w:rPr>
      </w:pPr>
      <w:r w:rsidRPr="0049747D">
        <w:rPr>
          <w:lang w:val="nl-NL"/>
        </w:rPr>
        <w:t>Deze foto’s zijn genomen door Malcolm Swan.</w:t>
      </w:r>
    </w:p>
    <w:p w14:paraId="3B8E73A2" w14:textId="77777777" w:rsidR="000169C3" w:rsidRPr="00D20B5E" w:rsidRDefault="000169C3" w:rsidP="000169C3">
      <w:pPr>
        <w:widowControl w:val="0"/>
        <w:autoSpaceDE w:val="0"/>
        <w:autoSpaceDN w:val="0"/>
        <w:adjustRightInd w:val="0"/>
        <w:rPr>
          <w:lang w:val="nl-NL"/>
        </w:rPr>
      </w:pPr>
    </w:p>
    <w:p w14:paraId="62F6CF43" w14:textId="77777777" w:rsidR="000169C3" w:rsidRPr="00D20B5E" w:rsidRDefault="0049747D" w:rsidP="000169C3">
      <w:pPr>
        <w:widowControl w:val="0"/>
        <w:autoSpaceDE w:val="0"/>
        <w:autoSpaceDN w:val="0"/>
        <w:adjustRightInd w:val="0"/>
        <w:rPr>
          <w:lang w:val="nl-NL"/>
        </w:rPr>
      </w:pPr>
      <w:r w:rsidRPr="0049747D">
        <w:rPr>
          <w:lang w:val="nl-NL"/>
        </w:rPr>
        <w:t>Andere foto’s die kunnen leiden tot interessante wiskundige besprekingen kunnen gevonden worden bij Richard Phillips op http://www.problempictures.co.uk/</w:t>
      </w:r>
      <w:r w:rsidR="00A23609">
        <w:rPr>
          <w:lang w:val="nl-NL"/>
        </w:rPr>
        <w:t>.</w:t>
      </w:r>
    </w:p>
    <w:p w14:paraId="317A2D22" w14:textId="77777777" w:rsidR="000169C3" w:rsidRPr="00D20B5E" w:rsidRDefault="000169C3" w:rsidP="000169C3">
      <w:pPr>
        <w:pStyle w:val="Kop2"/>
        <w:rPr>
          <w:lang w:val="nl-NL"/>
        </w:rPr>
      </w:pPr>
      <w:bookmarkStart w:id="8" w:name="_Toc138319244"/>
      <w:r w:rsidRPr="00D20B5E">
        <w:rPr>
          <w:lang w:val="nl-NL"/>
        </w:rPr>
        <w:lastRenderedPageBreak/>
        <w:t>4.</w:t>
      </w:r>
      <w:r w:rsidRPr="00D20B5E">
        <w:rPr>
          <w:lang w:val="nl-NL"/>
        </w:rPr>
        <w:tab/>
      </w:r>
      <w:bookmarkEnd w:id="8"/>
      <w:r w:rsidR="00C36AD2">
        <w:rPr>
          <w:lang w:val="nl-NL"/>
        </w:rPr>
        <w:t>Een</w:t>
      </w:r>
      <w:r w:rsidR="0049747D" w:rsidRPr="0049747D">
        <w:rPr>
          <w:lang w:val="nl-NL"/>
        </w:rPr>
        <w:t xml:space="preserve"> school </w:t>
      </w:r>
      <w:r w:rsidR="00C36AD2" w:rsidRPr="0049747D">
        <w:rPr>
          <w:lang w:val="nl-NL"/>
        </w:rPr>
        <w:t xml:space="preserve">bouwen </w:t>
      </w:r>
      <w:r w:rsidR="00DD1BFB" w:rsidRPr="0049747D">
        <w:rPr>
          <w:lang w:val="nl-NL"/>
        </w:rPr>
        <w:t xml:space="preserve">met flessen </w:t>
      </w:r>
      <w:r w:rsidR="0049747D" w:rsidRPr="0049747D">
        <w:rPr>
          <w:lang w:val="nl-NL"/>
        </w:rPr>
        <w:t>in Honduras</w:t>
      </w:r>
      <w:r w:rsidR="007A7609" w:rsidRPr="007A7609">
        <w:rPr>
          <w:lang w:val="nl-NL"/>
        </w:rPr>
        <w:t xml:space="preserve"> </w:t>
      </w:r>
    </w:p>
    <w:p w14:paraId="37224B7E" w14:textId="77777777" w:rsidR="000169C3" w:rsidRDefault="0049747D">
      <w:r w:rsidRPr="0049747D">
        <w:rPr>
          <w:lang w:val="nl-NL"/>
        </w:rPr>
        <w:t>Bekijk de foto’s en:</w:t>
      </w:r>
    </w:p>
    <w:p w14:paraId="39B6E7F5" w14:textId="77777777" w:rsidR="000169C3" w:rsidRPr="00D20B5E" w:rsidRDefault="00A65D86" w:rsidP="0049747D">
      <w:pPr>
        <w:numPr>
          <w:ilvl w:val="0"/>
          <w:numId w:val="18"/>
        </w:numPr>
        <w:tabs>
          <w:tab w:val="clear" w:pos="720"/>
        </w:tabs>
        <w:ind w:left="360"/>
        <w:rPr>
          <w:lang w:val="nl-NL"/>
        </w:rPr>
      </w:pPr>
      <w:r>
        <w:rPr>
          <w:lang w:val="nl-NL"/>
        </w:rPr>
        <w:t>m</w:t>
      </w:r>
      <w:r w:rsidR="0049747D" w:rsidRPr="0049747D">
        <w:rPr>
          <w:lang w:val="nl-NL"/>
        </w:rPr>
        <w:t xml:space="preserve">aak </w:t>
      </w:r>
      <w:r>
        <w:rPr>
          <w:lang w:val="nl-NL"/>
        </w:rPr>
        <w:t>een lijst met opvallende dingen;</w:t>
      </w:r>
    </w:p>
    <w:p w14:paraId="38ED6AE9" w14:textId="77777777" w:rsidR="000169C3" w:rsidRPr="00D20B5E" w:rsidRDefault="00A65D86" w:rsidP="0049747D">
      <w:pPr>
        <w:numPr>
          <w:ilvl w:val="0"/>
          <w:numId w:val="18"/>
        </w:numPr>
        <w:tabs>
          <w:tab w:val="clear" w:pos="720"/>
        </w:tabs>
        <w:ind w:left="360"/>
        <w:rPr>
          <w:lang w:val="nl-NL"/>
        </w:rPr>
      </w:pPr>
      <w:r>
        <w:rPr>
          <w:lang w:val="nl-NL"/>
        </w:rPr>
        <w:t>n</w:t>
      </w:r>
      <w:r w:rsidR="0049747D" w:rsidRPr="0049747D">
        <w:rPr>
          <w:lang w:val="nl-NL"/>
        </w:rPr>
        <w:t xml:space="preserve">oteer een aantal wiskundige problemen die in </w:t>
      </w:r>
      <w:r w:rsidR="00CB69F3">
        <w:rPr>
          <w:lang w:val="nl-NL"/>
        </w:rPr>
        <w:t>u</w:t>
      </w:r>
      <w:r>
        <w:rPr>
          <w:lang w:val="nl-NL"/>
        </w:rPr>
        <w:t xml:space="preserve"> opkomen;</w:t>
      </w:r>
    </w:p>
    <w:p w14:paraId="072B3C5F" w14:textId="77777777" w:rsidR="000169C3" w:rsidRPr="00D20B5E" w:rsidRDefault="00A65D86" w:rsidP="002F258C">
      <w:pPr>
        <w:numPr>
          <w:ilvl w:val="0"/>
          <w:numId w:val="18"/>
        </w:numPr>
        <w:tabs>
          <w:tab w:val="clear" w:pos="720"/>
        </w:tabs>
        <w:ind w:left="360"/>
        <w:rPr>
          <w:lang w:val="nl-NL"/>
        </w:rPr>
      </w:pPr>
      <w:r>
        <w:rPr>
          <w:lang w:val="nl-NL"/>
        </w:rPr>
        <w:t>p</w:t>
      </w:r>
      <w:r w:rsidR="0049747D" w:rsidRPr="002F258C">
        <w:rPr>
          <w:lang w:val="nl-NL"/>
        </w:rPr>
        <w:t>robeer nu één probleem op te lossen!</w:t>
      </w:r>
    </w:p>
    <w:p w14:paraId="20B7C62E" w14:textId="77777777" w:rsidR="000169C3" w:rsidRPr="00D20B5E" w:rsidRDefault="000169C3">
      <w:pPr>
        <w:rPr>
          <w:lang w:val="nl-NL"/>
        </w:rPr>
      </w:pP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056"/>
      </w:tblGrid>
      <w:tr w:rsidR="000169C3" w14:paraId="4FF9091C" w14:textId="77777777" w:rsidTr="002F258C">
        <w:tc>
          <w:tcPr>
            <w:tcW w:w="9056" w:type="dxa"/>
          </w:tcPr>
          <w:p w14:paraId="453A98FE" w14:textId="77777777" w:rsidR="000169C3" w:rsidRPr="00D20B5E" w:rsidRDefault="000169C3">
            <w:pPr>
              <w:rPr>
                <w:lang w:val="nl-NL" w:bidi="ar-SA"/>
              </w:rPr>
            </w:pPr>
          </w:p>
          <w:p w14:paraId="740C30A5" w14:textId="77777777" w:rsidR="000169C3" w:rsidRPr="00D20B5E" w:rsidRDefault="002F258C">
            <w:pPr>
              <w:rPr>
                <w:lang w:val="nl-NL" w:bidi="ar-SA"/>
              </w:rPr>
            </w:pPr>
            <w:r w:rsidRPr="002F258C">
              <w:rPr>
                <w:lang w:val="nl-NL" w:bidi="ar-SA"/>
              </w:rPr>
              <w:t>Eerst verzamelen we oude plastic flessen…</w:t>
            </w:r>
            <w:r w:rsidR="000169C3" w:rsidRPr="00D20B5E">
              <w:rPr>
                <w:lang w:val="nl-NL" w:bidi="ar-SA"/>
              </w:rPr>
              <w:t xml:space="preserve"> </w:t>
            </w:r>
            <w:r w:rsidR="000169C3" w:rsidRPr="00D20B5E">
              <w:rPr>
                <w:lang w:val="nl-NL" w:bidi="ar-SA"/>
              </w:rPr>
              <w:tab/>
            </w:r>
            <w:r w:rsidR="00CB69F3">
              <w:rPr>
                <w:lang w:val="nl-NL" w:bidi="ar-SA"/>
              </w:rPr>
              <w:t>e</w:t>
            </w:r>
            <w:r w:rsidRPr="002F258C">
              <w:rPr>
                <w:lang w:val="nl-NL" w:bidi="ar-SA"/>
              </w:rPr>
              <w:t>n vullen ze met zand.</w:t>
            </w:r>
          </w:p>
          <w:p w14:paraId="12B32B1F" w14:textId="77777777" w:rsidR="000169C3" w:rsidRPr="00D20B5E" w:rsidRDefault="000169C3">
            <w:pPr>
              <w:rPr>
                <w:lang w:val="nl-NL" w:bidi="ar-SA"/>
              </w:rPr>
            </w:pPr>
          </w:p>
          <w:p w14:paraId="7E89FD6E" w14:textId="562AC3AA" w:rsidR="000169C3" w:rsidRDefault="00413D5E">
            <w:pPr>
              <w:rPr>
                <w:lang w:bidi="ar-SA"/>
              </w:rPr>
            </w:pPr>
            <w:r>
              <w:rPr>
                <w:noProof/>
                <w:lang w:val="nl-NL" w:eastAsia="nl-NL"/>
              </w:rPr>
              <w:drawing>
                <wp:inline distT="0" distB="0" distL="0" distR="0" wp14:anchorId="414ED3A0" wp14:editId="721CCE7F">
                  <wp:extent cx="2565400" cy="1917700"/>
                  <wp:effectExtent l="76200" t="76200" r="127000" b="139700"/>
                  <wp:docPr id="8" name="Afbeelding 8" descr="Bottle houses -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ttle houses - 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5400" cy="191770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r w:rsidR="000169C3">
              <w:rPr>
                <w:lang w:bidi="ar-SA"/>
              </w:rPr>
              <w:t xml:space="preserve">      </w:t>
            </w:r>
            <w:r>
              <w:rPr>
                <w:noProof/>
                <w:lang w:val="nl-NL" w:eastAsia="nl-NL"/>
              </w:rPr>
              <w:drawing>
                <wp:inline distT="0" distB="0" distL="0" distR="0" wp14:anchorId="08197306" wp14:editId="10CED8D2">
                  <wp:extent cx="2616200" cy="1981200"/>
                  <wp:effectExtent l="76200" t="76200" r="127000" b="127000"/>
                  <wp:docPr id="9" name="Afbeelding 9" descr="Bottle houses -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ttle houses - 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6200" cy="198120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0ECC5582" w14:textId="77777777" w:rsidR="000169C3" w:rsidRDefault="000169C3">
            <w:pPr>
              <w:rPr>
                <w:lang w:bidi="ar-SA"/>
              </w:rPr>
            </w:pPr>
          </w:p>
        </w:tc>
      </w:tr>
      <w:tr w:rsidR="000169C3" w14:paraId="2149C33C" w14:textId="77777777" w:rsidTr="002F258C">
        <w:tc>
          <w:tcPr>
            <w:tcW w:w="9056" w:type="dxa"/>
          </w:tcPr>
          <w:p w14:paraId="1FDF4972" w14:textId="77777777" w:rsidR="000169C3" w:rsidRPr="00D20B5E" w:rsidRDefault="000169C3">
            <w:pPr>
              <w:rPr>
                <w:lang w:val="nl-NL" w:bidi="ar-SA"/>
              </w:rPr>
            </w:pPr>
          </w:p>
          <w:p w14:paraId="54115ED3" w14:textId="77777777" w:rsidR="000169C3" w:rsidRDefault="002F258C">
            <w:pPr>
              <w:rPr>
                <w:lang w:bidi="ar-SA"/>
              </w:rPr>
            </w:pPr>
            <w:r w:rsidRPr="002F258C">
              <w:rPr>
                <w:lang w:val="nl-NL" w:bidi="ar-SA"/>
              </w:rPr>
              <w:t>En maken wat funderingen met stenen…</w:t>
            </w:r>
            <w:r w:rsidR="000169C3" w:rsidRPr="00D20B5E">
              <w:rPr>
                <w:lang w:val="nl-NL" w:bidi="ar-SA"/>
              </w:rPr>
              <w:t xml:space="preserve">  </w:t>
            </w:r>
            <w:r w:rsidR="000169C3" w:rsidRPr="00D20B5E">
              <w:rPr>
                <w:lang w:val="nl-NL" w:bidi="ar-SA"/>
              </w:rPr>
              <w:tab/>
            </w:r>
            <w:r w:rsidR="00CB69F3">
              <w:rPr>
                <w:lang w:val="nl-NL" w:bidi="ar-SA"/>
              </w:rPr>
              <w:t>e</w:t>
            </w:r>
            <w:r w:rsidRPr="002F258C">
              <w:rPr>
                <w:lang w:val="nl-NL" w:bidi="ar-SA"/>
              </w:rPr>
              <w:t>n beginnen te bouwen…</w:t>
            </w:r>
          </w:p>
          <w:p w14:paraId="396F9846" w14:textId="77777777" w:rsidR="000169C3" w:rsidRDefault="000169C3">
            <w:pPr>
              <w:rPr>
                <w:lang w:bidi="ar-SA"/>
              </w:rPr>
            </w:pPr>
          </w:p>
          <w:p w14:paraId="0931842F" w14:textId="4365D81A" w:rsidR="000169C3" w:rsidRDefault="00413D5E">
            <w:pPr>
              <w:rPr>
                <w:lang w:bidi="ar-SA"/>
              </w:rPr>
            </w:pPr>
            <w:r>
              <w:rPr>
                <w:noProof/>
                <w:lang w:val="nl-NL" w:eastAsia="nl-NL"/>
              </w:rPr>
              <w:lastRenderedPageBreak/>
              <w:drawing>
                <wp:inline distT="0" distB="0" distL="0" distR="0" wp14:anchorId="535E751C" wp14:editId="4A0F2E08">
                  <wp:extent cx="2260600" cy="3009900"/>
                  <wp:effectExtent l="76200" t="76200" r="127000" b="139700"/>
                  <wp:docPr id="10" name="Afbeelding 10" descr="Bottle houses -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ttle houses - 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0600" cy="300990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r w:rsidR="000169C3">
              <w:rPr>
                <w:lang w:bidi="ar-SA"/>
              </w:rPr>
              <w:t xml:space="preserve">  </w:t>
            </w:r>
            <w:r w:rsidR="000169C3">
              <w:rPr>
                <w:lang w:bidi="ar-SA"/>
              </w:rPr>
              <w:tab/>
              <w:t xml:space="preserve"> </w:t>
            </w:r>
            <w:r>
              <w:rPr>
                <w:noProof/>
                <w:lang w:val="nl-NL" w:eastAsia="nl-NL"/>
              </w:rPr>
              <w:drawing>
                <wp:inline distT="0" distB="0" distL="0" distR="0" wp14:anchorId="69BF9B65" wp14:editId="55F39E2B">
                  <wp:extent cx="2260600" cy="3022600"/>
                  <wp:effectExtent l="76200" t="76200" r="127000" b="127000"/>
                  <wp:docPr id="11" name="Afbeelding 11" descr="Bottle houses -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ttle houses - 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0600" cy="302260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4BA8AEE1" w14:textId="77777777" w:rsidR="000169C3" w:rsidRDefault="000169C3">
            <w:pPr>
              <w:rPr>
                <w:lang w:bidi="ar-SA"/>
              </w:rPr>
            </w:pPr>
          </w:p>
        </w:tc>
      </w:tr>
    </w:tbl>
    <w:p w14:paraId="25D391F1" w14:textId="77777777" w:rsidR="000169C3" w:rsidRDefault="000169C3">
      <w:r>
        <w:lastRenderedPageBreak/>
        <w:br w:type="page"/>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056"/>
      </w:tblGrid>
      <w:tr w:rsidR="000169C3" w14:paraId="56070B01" w14:textId="77777777" w:rsidTr="002F258C">
        <w:tc>
          <w:tcPr>
            <w:tcW w:w="9056" w:type="dxa"/>
          </w:tcPr>
          <w:p w14:paraId="4092866B" w14:textId="77777777" w:rsidR="000169C3" w:rsidRDefault="000169C3">
            <w:pPr>
              <w:rPr>
                <w:lang w:bidi="ar-SA"/>
              </w:rPr>
            </w:pPr>
          </w:p>
          <w:p w14:paraId="503B95BB" w14:textId="77777777" w:rsidR="000169C3" w:rsidRDefault="00CB69F3">
            <w:pPr>
              <w:rPr>
                <w:lang w:bidi="ar-SA"/>
              </w:rPr>
            </w:pPr>
            <w:r>
              <w:rPr>
                <w:lang w:val="nl-NL" w:bidi="ar-SA"/>
              </w:rPr>
              <w:t>e</w:t>
            </w:r>
            <w:r w:rsidR="002F258C" w:rsidRPr="002F258C">
              <w:rPr>
                <w:lang w:val="nl-NL" w:bidi="ar-SA"/>
              </w:rPr>
              <w:t>n bouwen…</w:t>
            </w:r>
            <w:r w:rsidR="000169C3">
              <w:rPr>
                <w:lang w:bidi="ar-SA"/>
              </w:rPr>
              <w:t xml:space="preserve">  </w:t>
            </w:r>
            <w:r w:rsidR="000169C3">
              <w:rPr>
                <w:lang w:bidi="ar-SA"/>
              </w:rPr>
              <w:tab/>
            </w:r>
            <w:r w:rsidR="000169C3">
              <w:rPr>
                <w:lang w:bidi="ar-SA"/>
              </w:rPr>
              <w:tab/>
            </w:r>
            <w:r w:rsidR="000169C3">
              <w:rPr>
                <w:lang w:bidi="ar-SA"/>
              </w:rPr>
              <w:tab/>
            </w:r>
            <w:r w:rsidR="000169C3">
              <w:rPr>
                <w:lang w:bidi="ar-SA"/>
              </w:rPr>
              <w:tab/>
            </w:r>
            <w:r w:rsidR="000169C3">
              <w:rPr>
                <w:lang w:bidi="ar-SA"/>
              </w:rPr>
              <w:tab/>
            </w:r>
            <w:r>
              <w:rPr>
                <w:lang w:bidi="ar-SA"/>
              </w:rPr>
              <w:t>e</w:t>
            </w:r>
            <w:r w:rsidR="002F258C" w:rsidRPr="002F258C">
              <w:rPr>
                <w:lang w:val="nl-NL" w:bidi="ar-SA"/>
              </w:rPr>
              <w:t>n bouwen…</w:t>
            </w:r>
          </w:p>
          <w:p w14:paraId="18EBFF20" w14:textId="77777777" w:rsidR="000169C3" w:rsidRDefault="000169C3">
            <w:pPr>
              <w:rPr>
                <w:lang w:bidi="ar-SA"/>
              </w:rPr>
            </w:pPr>
          </w:p>
          <w:p w14:paraId="30A74073" w14:textId="09A95711" w:rsidR="000169C3" w:rsidRDefault="00413D5E">
            <w:pPr>
              <w:rPr>
                <w:lang w:bidi="ar-SA"/>
              </w:rPr>
            </w:pPr>
            <w:r>
              <w:rPr>
                <w:noProof/>
                <w:lang w:val="nl-NL" w:eastAsia="nl-NL"/>
              </w:rPr>
              <w:drawing>
                <wp:inline distT="0" distB="0" distL="0" distR="0" wp14:anchorId="76B964EE" wp14:editId="76A3EC33">
                  <wp:extent cx="2667000" cy="2425700"/>
                  <wp:effectExtent l="76200" t="76200" r="127000" b="139700"/>
                  <wp:docPr id="12" name="Afbeelding 12" descr="Bottle houses -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ttle houses - 08"/>
                          <pic:cNvPicPr>
                            <a:picLocks noChangeAspect="1" noChangeArrowheads="1"/>
                          </pic:cNvPicPr>
                        </pic:nvPicPr>
                        <pic:blipFill>
                          <a:blip r:embed="rId17">
                            <a:extLst>
                              <a:ext uri="{28A0092B-C50C-407E-A947-70E740481C1C}">
                                <a14:useLocalDpi xmlns:a14="http://schemas.microsoft.com/office/drawing/2010/main" val="0"/>
                              </a:ext>
                            </a:extLst>
                          </a:blip>
                          <a:srcRect l="1753" r="15309"/>
                          <a:stretch>
                            <a:fillRect/>
                          </a:stretch>
                        </pic:blipFill>
                        <pic:spPr bwMode="auto">
                          <a:xfrm>
                            <a:off x="0" y="0"/>
                            <a:ext cx="2667000" cy="242570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r w:rsidR="000169C3">
              <w:rPr>
                <w:lang w:bidi="ar-SA"/>
              </w:rPr>
              <w:tab/>
              <w:t xml:space="preserve">    </w:t>
            </w:r>
            <w:r>
              <w:rPr>
                <w:noProof/>
                <w:lang w:val="nl-NL" w:eastAsia="nl-NL"/>
              </w:rPr>
              <w:drawing>
                <wp:inline distT="0" distB="0" distL="0" distR="0" wp14:anchorId="4161E63D" wp14:editId="4CF41ABB">
                  <wp:extent cx="2565400" cy="2425700"/>
                  <wp:effectExtent l="76200" t="76200" r="127000" b="139700"/>
                  <wp:docPr id="13" name="Afbeelding 13" descr="Bottle houses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ttle houses - 10"/>
                          <pic:cNvPicPr>
                            <a:picLocks noChangeAspect="1" noChangeArrowheads="1"/>
                          </pic:cNvPicPr>
                        </pic:nvPicPr>
                        <pic:blipFill>
                          <a:blip r:embed="rId18">
                            <a:extLst>
                              <a:ext uri="{28A0092B-C50C-407E-A947-70E740481C1C}">
                                <a14:useLocalDpi xmlns:a14="http://schemas.microsoft.com/office/drawing/2010/main" val="0"/>
                              </a:ext>
                            </a:extLst>
                          </a:blip>
                          <a:srcRect l="20050"/>
                          <a:stretch>
                            <a:fillRect/>
                          </a:stretch>
                        </pic:blipFill>
                        <pic:spPr bwMode="auto">
                          <a:xfrm>
                            <a:off x="0" y="0"/>
                            <a:ext cx="2565400" cy="242570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1B603CBE" w14:textId="77777777" w:rsidR="000169C3" w:rsidRDefault="000169C3">
            <w:pPr>
              <w:rPr>
                <w:lang w:bidi="ar-SA"/>
              </w:rPr>
            </w:pPr>
          </w:p>
        </w:tc>
      </w:tr>
      <w:tr w:rsidR="000169C3" w14:paraId="17F472A4" w14:textId="77777777" w:rsidTr="002F258C">
        <w:tc>
          <w:tcPr>
            <w:tcW w:w="9056" w:type="dxa"/>
          </w:tcPr>
          <w:p w14:paraId="673E183A" w14:textId="77777777" w:rsidR="000169C3" w:rsidRPr="00D20B5E" w:rsidRDefault="000169C3">
            <w:pPr>
              <w:rPr>
                <w:lang w:val="nl-NL" w:bidi="ar-SA"/>
              </w:rPr>
            </w:pPr>
          </w:p>
          <w:p w14:paraId="5434545E" w14:textId="77777777" w:rsidR="000169C3" w:rsidRPr="00D20B5E" w:rsidRDefault="00CB69F3">
            <w:pPr>
              <w:rPr>
                <w:lang w:val="nl-NL" w:bidi="ar-SA"/>
              </w:rPr>
            </w:pPr>
            <w:r>
              <w:rPr>
                <w:lang w:val="nl-NL" w:bidi="ar-SA"/>
              </w:rPr>
              <w:t>v</w:t>
            </w:r>
            <w:r w:rsidR="002F258C" w:rsidRPr="002F258C">
              <w:rPr>
                <w:lang w:val="nl-NL" w:bidi="ar-SA"/>
              </w:rPr>
              <w:t>oegen ramen toe…</w:t>
            </w:r>
            <w:r w:rsidR="000169C3" w:rsidRPr="00D20B5E">
              <w:rPr>
                <w:lang w:val="nl-NL" w:bidi="ar-SA"/>
              </w:rPr>
              <w:tab/>
            </w:r>
            <w:r w:rsidR="000169C3" w:rsidRPr="00D20B5E">
              <w:rPr>
                <w:lang w:val="nl-NL" w:bidi="ar-SA"/>
              </w:rPr>
              <w:tab/>
            </w:r>
            <w:r w:rsidR="000169C3" w:rsidRPr="00D20B5E">
              <w:rPr>
                <w:lang w:val="nl-NL" w:bidi="ar-SA"/>
              </w:rPr>
              <w:tab/>
            </w:r>
            <w:r w:rsidR="000169C3" w:rsidRPr="00D20B5E">
              <w:rPr>
                <w:lang w:val="nl-NL" w:bidi="ar-SA"/>
              </w:rPr>
              <w:tab/>
            </w:r>
            <w:r>
              <w:rPr>
                <w:lang w:val="nl-NL" w:bidi="ar-SA"/>
              </w:rPr>
              <w:t>e</w:t>
            </w:r>
            <w:r w:rsidR="002F258C" w:rsidRPr="002F258C">
              <w:rPr>
                <w:lang w:val="nl-NL" w:bidi="ar-SA"/>
              </w:rPr>
              <w:t>n pleisteren de muren.</w:t>
            </w:r>
          </w:p>
          <w:p w14:paraId="7695782E" w14:textId="77777777" w:rsidR="000169C3" w:rsidRPr="00D20B5E" w:rsidRDefault="000169C3">
            <w:pPr>
              <w:rPr>
                <w:lang w:val="nl-NL" w:bidi="ar-SA"/>
              </w:rPr>
            </w:pPr>
          </w:p>
          <w:p w14:paraId="5F307B57" w14:textId="2EA5EE84" w:rsidR="000169C3" w:rsidRDefault="00413D5E">
            <w:pPr>
              <w:rPr>
                <w:lang w:bidi="ar-SA"/>
              </w:rPr>
            </w:pPr>
            <w:r>
              <w:rPr>
                <w:noProof/>
                <w:lang w:val="nl-NL" w:eastAsia="nl-NL"/>
              </w:rPr>
              <w:lastRenderedPageBreak/>
              <w:drawing>
                <wp:inline distT="0" distB="0" distL="0" distR="0" wp14:anchorId="63CA7BAA" wp14:editId="1389F5C3">
                  <wp:extent cx="2362200" cy="3314700"/>
                  <wp:effectExtent l="76200" t="76200" r="127000" b="139700"/>
                  <wp:docPr id="14" name="Afbeelding 14" descr="Bottle houses - 11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ttle houses - 11cropp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2200" cy="3314700"/>
                          </a:xfrm>
                          <a:prstGeom prst="rect">
                            <a:avLst/>
                          </a:prstGeom>
                          <a:noFill/>
                          <a:ln w="9525"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r w:rsidR="000169C3">
              <w:rPr>
                <w:lang w:bidi="ar-SA"/>
              </w:rPr>
              <w:tab/>
            </w:r>
            <w:r>
              <w:rPr>
                <w:noProof/>
                <w:lang w:val="nl-NL" w:eastAsia="nl-NL"/>
              </w:rPr>
              <w:drawing>
                <wp:inline distT="0" distB="0" distL="0" distR="0" wp14:anchorId="69F709DD" wp14:editId="5334989F">
                  <wp:extent cx="2489200" cy="3327400"/>
                  <wp:effectExtent l="76200" t="76200" r="127000" b="127000"/>
                  <wp:docPr id="15" name="Afbeelding 15" descr="Plas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astering"/>
                          <pic:cNvPicPr>
                            <a:picLocks noChangeAspect="1" noChangeArrowheads="1"/>
                          </pic:cNvPicPr>
                        </pic:nvPicPr>
                        <pic:blipFill>
                          <a:blip r:embed="rId20">
                            <a:extLst>
                              <a:ext uri="{28A0092B-C50C-407E-A947-70E740481C1C}">
                                <a14:useLocalDpi xmlns:a14="http://schemas.microsoft.com/office/drawing/2010/main" val="0"/>
                              </a:ext>
                            </a:extLst>
                          </a:blip>
                          <a:srcRect l="1849"/>
                          <a:stretch>
                            <a:fillRect/>
                          </a:stretch>
                        </pic:blipFill>
                        <pic:spPr bwMode="auto">
                          <a:xfrm>
                            <a:off x="0" y="0"/>
                            <a:ext cx="2489200" cy="3327400"/>
                          </a:xfrm>
                          <a:prstGeom prst="rect">
                            <a:avLst/>
                          </a:prstGeom>
                          <a:noFill/>
                          <a:ln w="9525"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61F8918B" w14:textId="77777777" w:rsidR="000169C3" w:rsidRDefault="000169C3">
            <w:pPr>
              <w:rPr>
                <w:lang w:bidi="ar-SA"/>
              </w:rPr>
            </w:pPr>
          </w:p>
        </w:tc>
      </w:tr>
    </w:tbl>
    <w:p w14:paraId="17DEBBB2" w14:textId="77777777" w:rsidR="000169C3" w:rsidRDefault="000169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8867"/>
      </w:tblGrid>
      <w:tr w:rsidR="000169C3" w:rsidRPr="00D20B5E" w14:paraId="5C56F386" w14:textId="77777777" w:rsidTr="00835D49">
        <w:tc>
          <w:tcPr>
            <w:tcW w:w="9056" w:type="dxa"/>
            <w:tcBorders>
              <w:top w:val="nil"/>
              <w:left w:val="nil"/>
              <w:bottom w:val="nil"/>
              <w:right w:val="nil"/>
            </w:tcBorders>
          </w:tcPr>
          <w:p w14:paraId="56D36564" w14:textId="77777777" w:rsidR="000169C3" w:rsidRPr="00D20B5E" w:rsidRDefault="002F258C">
            <w:pPr>
              <w:rPr>
                <w:lang w:val="nl-NL" w:bidi="ar-SA"/>
              </w:rPr>
            </w:pPr>
            <w:r w:rsidRPr="00835D49">
              <w:rPr>
                <w:lang w:val="nl-NL" w:bidi="ar-SA"/>
              </w:rPr>
              <w:t>Dit gebouw staat in Honduras en is nu het cen</w:t>
            </w:r>
            <w:r w:rsidR="00A65D86">
              <w:rPr>
                <w:lang w:val="nl-NL" w:bidi="ar-SA"/>
              </w:rPr>
              <w:t>trum voor een middelbaar</w:t>
            </w:r>
            <w:r w:rsidR="00CB69F3">
              <w:rPr>
                <w:lang w:val="nl-NL" w:bidi="ar-SA"/>
              </w:rPr>
              <w:t xml:space="preserve"> school</w:t>
            </w:r>
            <w:r w:rsidRPr="00835D49">
              <w:rPr>
                <w:lang w:val="nl-NL" w:bidi="ar-SA"/>
              </w:rPr>
              <w:t xml:space="preserve">programma dat ontworpen is om jongeren </w:t>
            </w:r>
            <w:r w:rsidR="00835D49" w:rsidRPr="00835D49">
              <w:rPr>
                <w:lang w:val="nl-NL" w:bidi="ar-SA"/>
              </w:rPr>
              <w:t xml:space="preserve">te motiveren en </w:t>
            </w:r>
            <w:r w:rsidR="00CB69F3">
              <w:rPr>
                <w:lang w:val="nl-NL" w:bidi="ar-SA"/>
              </w:rPr>
              <w:t xml:space="preserve">zo </w:t>
            </w:r>
            <w:r w:rsidR="00835D49" w:rsidRPr="00835D49">
              <w:rPr>
                <w:lang w:val="nl-NL" w:bidi="ar-SA"/>
              </w:rPr>
              <w:t xml:space="preserve">uit te rusten </w:t>
            </w:r>
            <w:r w:rsidR="00CB69F3">
              <w:rPr>
                <w:lang w:val="nl-NL" w:bidi="ar-SA"/>
              </w:rPr>
              <w:t>dat ze</w:t>
            </w:r>
            <w:r w:rsidR="00835D49" w:rsidRPr="00835D49">
              <w:rPr>
                <w:lang w:val="nl-NL" w:bidi="ar-SA"/>
              </w:rPr>
              <w:t xml:space="preserve"> hun gemeenschap </w:t>
            </w:r>
            <w:r w:rsidR="00CB69F3">
              <w:rPr>
                <w:lang w:val="nl-NL" w:bidi="ar-SA"/>
              </w:rPr>
              <w:t>kunnen</w:t>
            </w:r>
            <w:r w:rsidR="00835D49" w:rsidRPr="00835D49">
              <w:rPr>
                <w:lang w:val="nl-NL" w:bidi="ar-SA"/>
              </w:rPr>
              <w:t xml:space="preserve"> helpen en armoede verminderen.</w:t>
            </w:r>
            <w:r w:rsidR="000169C3" w:rsidRPr="00D20B5E">
              <w:rPr>
                <w:lang w:val="nl-NL" w:bidi="ar-SA"/>
              </w:rPr>
              <w:t xml:space="preserve"> </w:t>
            </w:r>
            <w:r w:rsidR="00835D49" w:rsidRPr="00835D49">
              <w:rPr>
                <w:lang w:val="nl-NL" w:bidi="ar-SA"/>
              </w:rPr>
              <w:t>Het programma is specifiek ontworpen om het probleemoplossend denken van leerlingen te ontwikkelen.</w:t>
            </w:r>
          </w:p>
          <w:p w14:paraId="06E5A358" w14:textId="77777777" w:rsidR="000169C3" w:rsidRPr="00D20B5E" w:rsidRDefault="000169C3">
            <w:pPr>
              <w:rPr>
                <w:lang w:val="nl-NL" w:bidi="ar-SA"/>
              </w:rPr>
            </w:pPr>
          </w:p>
          <w:p w14:paraId="32B81DAB" w14:textId="77777777" w:rsidR="000169C3" w:rsidRPr="00D20B5E" w:rsidRDefault="00835D49" w:rsidP="00126BF6">
            <w:pPr>
              <w:rPr>
                <w:lang w:val="es-ES" w:bidi="ar-SA"/>
              </w:rPr>
            </w:pPr>
            <w:r w:rsidRPr="00D20B5E">
              <w:rPr>
                <w:lang w:val="es-ES" w:bidi="ar-SA"/>
              </w:rPr>
              <w:t>Foto’s met toestemming van:</w:t>
            </w:r>
            <w:r w:rsidR="000169C3" w:rsidRPr="00D20B5E">
              <w:rPr>
                <w:lang w:val="es-ES" w:bidi="ar-SA"/>
              </w:rPr>
              <w:t xml:space="preserve"> </w:t>
            </w:r>
            <w:r w:rsidR="000169C3" w:rsidRPr="00D20B5E">
              <w:rPr>
                <w:lang w:val="es-ES" w:bidi="ar-SA"/>
              </w:rPr>
              <w:br/>
            </w:r>
            <w:r w:rsidRPr="00D20B5E">
              <w:rPr>
                <w:lang w:val="es-ES" w:bidi="ar-SA"/>
              </w:rPr>
              <w:t>Bayán Asociación de Desarollo Socio-Económico Indígena, La Ceiba, Honduras.</w:t>
            </w:r>
          </w:p>
        </w:tc>
      </w:tr>
    </w:tbl>
    <w:p w14:paraId="0EC943AF" w14:textId="77777777" w:rsidR="000169C3" w:rsidRPr="00D20B5E" w:rsidRDefault="000169C3" w:rsidP="000169C3">
      <w:pPr>
        <w:pStyle w:val="Kop2"/>
        <w:rPr>
          <w:lang w:val="nl-NL"/>
        </w:rPr>
      </w:pPr>
      <w:bookmarkStart w:id="9" w:name="_Toc52960495"/>
      <w:bookmarkStart w:id="10" w:name="_Toc53200871"/>
      <w:bookmarkStart w:id="11" w:name="_Toc52960508"/>
      <w:bookmarkStart w:id="12" w:name="_Toc53200886"/>
      <w:bookmarkStart w:id="13" w:name="_Toc138319245"/>
      <w:bookmarkEnd w:id="1"/>
      <w:bookmarkEnd w:id="2"/>
      <w:bookmarkEnd w:id="3"/>
      <w:bookmarkEnd w:id="4"/>
      <w:r w:rsidRPr="00D20B5E">
        <w:rPr>
          <w:lang w:val="nl-NL"/>
        </w:rPr>
        <w:lastRenderedPageBreak/>
        <w:t>5.</w:t>
      </w:r>
      <w:r w:rsidRPr="00D20B5E">
        <w:rPr>
          <w:lang w:val="nl-NL"/>
        </w:rPr>
        <w:tab/>
      </w:r>
      <w:r w:rsidR="00C36AD2">
        <w:rPr>
          <w:lang w:val="nl-NL"/>
        </w:rPr>
        <w:t>Een</w:t>
      </w:r>
      <w:r w:rsidR="00835D49" w:rsidRPr="00835D49">
        <w:rPr>
          <w:lang w:val="nl-NL"/>
        </w:rPr>
        <w:t xml:space="preserve"> school </w:t>
      </w:r>
      <w:r w:rsidR="00C36AD2" w:rsidRPr="00835D49">
        <w:rPr>
          <w:lang w:val="nl-NL"/>
        </w:rPr>
        <w:t xml:space="preserve">bouwen </w:t>
      </w:r>
      <w:r w:rsidR="00835D49" w:rsidRPr="00835D49">
        <w:rPr>
          <w:lang w:val="nl-NL"/>
        </w:rPr>
        <w:t>met flessen in Honduras</w:t>
      </w:r>
      <w:r w:rsidR="00D80524">
        <w:rPr>
          <w:lang w:val="nl-NL"/>
        </w:rPr>
        <w:t>:</w:t>
      </w:r>
      <w:r w:rsidRPr="00D20B5E">
        <w:rPr>
          <w:lang w:val="nl-NL"/>
        </w:rPr>
        <w:t xml:space="preserve"> </w:t>
      </w:r>
      <w:bookmarkEnd w:id="13"/>
      <w:r w:rsidR="00D80524" w:rsidRPr="00D20B5E">
        <w:rPr>
          <w:lang w:val="nl-NL"/>
        </w:rPr>
        <w:t>d</w:t>
      </w:r>
      <w:r w:rsidR="00835D49" w:rsidRPr="00835D49">
        <w:rPr>
          <w:lang w:val="nl-NL"/>
        </w:rPr>
        <w:t>e modelcyclus</w:t>
      </w:r>
    </w:p>
    <w:p w14:paraId="5A36488B" w14:textId="77777777" w:rsidR="000169C3" w:rsidRPr="00D20B5E" w:rsidRDefault="00835D49">
      <w:pPr>
        <w:rPr>
          <w:lang w:val="nl-NL"/>
        </w:rPr>
      </w:pPr>
      <w:r w:rsidRPr="00835D49">
        <w:rPr>
          <w:lang w:val="nl-NL"/>
        </w:rPr>
        <w:t>Hieronder illustreren we de modelcyclus die toegepast is op de flessenactie.</w:t>
      </w:r>
      <w:r w:rsidR="00126BF6" w:rsidRPr="00D20B5E">
        <w:rPr>
          <w:lang w:val="nl-NL"/>
        </w:rPr>
        <w:t xml:space="preserve"> </w:t>
      </w:r>
      <w:r w:rsidR="000169C3" w:rsidRPr="00D20B5E">
        <w:rPr>
          <w:lang w:val="nl-NL"/>
        </w:rPr>
        <w:br/>
      </w:r>
    </w:p>
    <w:p w14:paraId="6F89F0A2" w14:textId="77777777" w:rsidR="000169C3" w:rsidRPr="00D20B5E" w:rsidRDefault="00835D49" w:rsidP="000169C3">
      <w:pPr>
        <w:pStyle w:val="Kop3"/>
        <w:rPr>
          <w:lang w:val="nl-NL"/>
        </w:rPr>
      </w:pPr>
      <w:r w:rsidRPr="00835D49">
        <w:rPr>
          <w:lang w:val="nl-NL"/>
        </w:rPr>
        <w:t>Ver</w:t>
      </w:r>
      <w:r w:rsidR="008668D9">
        <w:rPr>
          <w:lang w:val="nl-NL"/>
        </w:rPr>
        <w:t>eenvoudig</w:t>
      </w:r>
      <w:r w:rsidRPr="00835D49">
        <w:rPr>
          <w:lang w:val="nl-NL"/>
        </w:rPr>
        <w:t xml:space="preserve"> en </w:t>
      </w:r>
      <w:r w:rsidR="008668D9">
        <w:rPr>
          <w:lang w:val="nl-NL"/>
        </w:rPr>
        <w:t>representeer</w:t>
      </w:r>
    </w:p>
    <w:p w14:paraId="19E16586" w14:textId="77777777" w:rsidR="000169C3" w:rsidRPr="00D20B5E" w:rsidRDefault="00835D49">
      <w:pPr>
        <w:rPr>
          <w:lang w:val="nl-NL"/>
        </w:rPr>
      </w:pPr>
      <w:r w:rsidRPr="00835D49">
        <w:rPr>
          <w:lang w:val="nl-NL"/>
        </w:rPr>
        <w:t>We bekijken eerst een aantal problemen die gevraagd zouden kunnen worden:</w:t>
      </w:r>
    </w:p>
    <w:p w14:paraId="77008418" w14:textId="77777777" w:rsidR="000169C3" w:rsidRPr="00D20B5E" w:rsidRDefault="00835D49" w:rsidP="00835D49">
      <w:pPr>
        <w:numPr>
          <w:ilvl w:val="0"/>
          <w:numId w:val="20"/>
        </w:numPr>
        <w:rPr>
          <w:lang w:val="nl-NL"/>
        </w:rPr>
      </w:pPr>
      <w:r w:rsidRPr="00835D49">
        <w:rPr>
          <w:lang w:val="nl-NL"/>
        </w:rPr>
        <w:t>Hoeveel flessen heb ik nodig voor een dergelijk gebouw?</w:t>
      </w:r>
    </w:p>
    <w:p w14:paraId="69D87252" w14:textId="77777777" w:rsidR="000169C3" w:rsidRPr="00D20B5E" w:rsidRDefault="008668D9" w:rsidP="00835D49">
      <w:pPr>
        <w:numPr>
          <w:ilvl w:val="0"/>
          <w:numId w:val="20"/>
        </w:numPr>
        <w:rPr>
          <w:lang w:val="nl-NL"/>
        </w:rPr>
      </w:pPr>
      <w:r>
        <w:rPr>
          <w:lang w:val="nl-NL"/>
        </w:rPr>
        <w:t>H</w:t>
      </w:r>
      <w:r w:rsidR="00835D49" w:rsidRPr="00835D49">
        <w:rPr>
          <w:lang w:val="nl-NL"/>
        </w:rPr>
        <w:t>oe groot is het gebouw, en de man?</w:t>
      </w:r>
    </w:p>
    <w:p w14:paraId="2FA69951" w14:textId="77777777" w:rsidR="000169C3" w:rsidRPr="00D20B5E" w:rsidRDefault="00835D49" w:rsidP="00835D49">
      <w:pPr>
        <w:numPr>
          <w:ilvl w:val="0"/>
          <w:numId w:val="20"/>
        </w:numPr>
        <w:rPr>
          <w:lang w:val="nl-NL"/>
        </w:rPr>
      </w:pPr>
      <w:r w:rsidRPr="00835D49">
        <w:rPr>
          <w:lang w:val="nl-NL"/>
        </w:rPr>
        <w:t>Hoe passen de flessen in elkaar?</w:t>
      </w:r>
    </w:p>
    <w:p w14:paraId="255496FD" w14:textId="77777777" w:rsidR="000169C3" w:rsidRPr="00D20B5E" w:rsidRDefault="00835D49" w:rsidP="00835D49">
      <w:pPr>
        <w:numPr>
          <w:ilvl w:val="0"/>
          <w:numId w:val="20"/>
        </w:numPr>
        <w:rPr>
          <w:lang w:val="nl-NL"/>
        </w:rPr>
      </w:pPr>
      <w:r w:rsidRPr="00835D49">
        <w:rPr>
          <w:lang w:val="nl-NL"/>
        </w:rPr>
        <w:t>Hoeveel zand hebben we nodig om de flessen te vullen?</w:t>
      </w:r>
    </w:p>
    <w:p w14:paraId="3931243A" w14:textId="77777777" w:rsidR="000169C3" w:rsidRPr="00D20B5E" w:rsidRDefault="00835D49" w:rsidP="001B7FCF">
      <w:pPr>
        <w:numPr>
          <w:ilvl w:val="0"/>
          <w:numId w:val="20"/>
        </w:numPr>
        <w:rPr>
          <w:lang w:val="nl-NL"/>
        </w:rPr>
      </w:pPr>
      <w:r w:rsidRPr="001B7FCF">
        <w:rPr>
          <w:lang w:val="nl-NL"/>
        </w:rPr>
        <w:t xml:space="preserve">En hoeveel specie voor er tussenin? </w:t>
      </w:r>
    </w:p>
    <w:p w14:paraId="2D47A761" w14:textId="77777777" w:rsidR="000169C3" w:rsidRPr="00D20B5E" w:rsidRDefault="001B7FCF" w:rsidP="001B7FCF">
      <w:pPr>
        <w:numPr>
          <w:ilvl w:val="0"/>
          <w:numId w:val="20"/>
        </w:numPr>
        <w:rPr>
          <w:lang w:val="nl-NL"/>
        </w:rPr>
      </w:pPr>
      <w:r w:rsidRPr="001B7FCF">
        <w:rPr>
          <w:lang w:val="nl-NL"/>
        </w:rPr>
        <w:t>Hoe werkt het met de hoeken?</w:t>
      </w:r>
    </w:p>
    <w:p w14:paraId="30ECF3B4" w14:textId="77777777" w:rsidR="000169C3" w:rsidRPr="00D20B5E" w:rsidRDefault="001B7FCF" w:rsidP="001B7FCF">
      <w:pPr>
        <w:numPr>
          <w:ilvl w:val="0"/>
          <w:numId w:val="20"/>
        </w:numPr>
        <w:rPr>
          <w:lang w:val="nl-NL"/>
        </w:rPr>
      </w:pPr>
      <w:r w:rsidRPr="001B7FCF">
        <w:rPr>
          <w:lang w:val="nl-NL"/>
        </w:rPr>
        <w:t>En met ramen en deuren?</w:t>
      </w:r>
    </w:p>
    <w:p w14:paraId="0D4E1477" w14:textId="77777777" w:rsidR="000169C3" w:rsidRPr="00D20B5E" w:rsidRDefault="001B7FCF" w:rsidP="001B7FCF">
      <w:pPr>
        <w:numPr>
          <w:ilvl w:val="0"/>
          <w:numId w:val="20"/>
        </w:numPr>
        <w:rPr>
          <w:lang w:val="nl-NL"/>
        </w:rPr>
      </w:pPr>
      <w:r w:rsidRPr="001B7FCF">
        <w:rPr>
          <w:lang w:val="nl-NL"/>
        </w:rPr>
        <w:t>Hoe zit het met het dak?</w:t>
      </w:r>
    </w:p>
    <w:p w14:paraId="0773C511" w14:textId="77777777" w:rsidR="000169C3" w:rsidRPr="00D20B5E" w:rsidRDefault="000169C3">
      <w:pPr>
        <w:rPr>
          <w:lang w:val="nl-NL"/>
        </w:rPr>
      </w:pPr>
    </w:p>
    <w:p w14:paraId="7F5BDA9D" w14:textId="77777777" w:rsidR="000169C3" w:rsidRPr="00D20B5E" w:rsidRDefault="001B7FCF">
      <w:pPr>
        <w:rPr>
          <w:lang w:val="nl-NL"/>
        </w:rPr>
      </w:pPr>
      <w:r w:rsidRPr="001B7FCF">
        <w:rPr>
          <w:lang w:val="nl-NL"/>
        </w:rPr>
        <w:t>We zullen (om te beginnen) ons concentreren op een praktische aanpak van het probleem.</w:t>
      </w:r>
    </w:p>
    <w:p w14:paraId="01DEB725" w14:textId="77777777" w:rsidR="000169C3" w:rsidRPr="00D20B5E" w:rsidRDefault="001B7FCF">
      <w:pPr>
        <w:rPr>
          <w:lang w:val="nl-NL"/>
        </w:rPr>
      </w:pPr>
      <w:r w:rsidRPr="001B7FCF">
        <w:rPr>
          <w:lang w:val="nl-NL"/>
        </w:rPr>
        <w:t>Hoeveel flessen heb ik nodig voor een dergelijk gebouw?</w:t>
      </w:r>
    </w:p>
    <w:p w14:paraId="5824AE87" w14:textId="77777777" w:rsidR="000169C3" w:rsidRPr="00D20B5E" w:rsidRDefault="000169C3">
      <w:pPr>
        <w:rPr>
          <w:lang w:val="nl-NL"/>
        </w:rPr>
      </w:pPr>
    </w:p>
    <w:p w14:paraId="124851B5" w14:textId="77777777" w:rsidR="000169C3" w:rsidRPr="00D20B5E" w:rsidRDefault="00131100">
      <w:pPr>
        <w:rPr>
          <w:lang w:val="nl-NL"/>
        </w:rPr>
      </w:pPr>
      <w:r w:rsidRPr="0073190E">
        <w:rPr>
          <w:lang w:val="nl-NL"/>
        </w:rPr>
        <w:t>Om te beginnen zullen we de situatie vereenvoudigen door aan te nemen dat er 4 muren zijn (zoals voorgesteld door de hoeken in de onderste foto), allemaal even lang, en zonder ramen!</w:t>
      </w:r>
      <w:r w:rsidR="000169C3" w:rsidRPr="00D20B5E">
        <w:rPr>
          <w:lang w:val="nl-NL"/>
        </w:rPr>
        <w:t xml:space="preserve"> </w:t>
      </w:r>
      <w:r w:rsidR="0073190E" w:rsidRPr="0073190E">
        <w:rPr>
          <w:lang w:val="nl-NL"/>
        </w:rPr>
        <w:t>We maken de berekeningen makkelijker als we er vanuit gaan dat het aantal flessen dat nodig is niet veel verschilt van wanneer ze in een vierkant gestapeld zouden zijn:</w:t>
      </w:r>
      <w:r w:rsidR="000169C3" w:rsidRPr="00D20B5E">
        <w:rPr>
          <w:lang w:val="nl-NL"/>
        </w:rPr>
        <w:t xml:space="preserve"> </w:t>
      </w:r>
      <w:r w:rsidR="008A6C85">
        <w:rPr>
          <w:lang w:val="nl-NL"/>
        </w:rPr>
        <w:t>m</w:t>
      </w:r>
      <w:r w:rsidR="0073190E" w:rsidRPr="0073190E">
        <w:rPr>
          <w:lang w:val="nl-NL"/>
        </w:rPr>
        <w:t>.a.w.</w:t>
      </w:r>
      <w:r w:rsidR="000169C3" w:rsidRPr="00D20B5E">
        <w:rPr>
          <w:lang w:val="nl-NL"/>
        </w:rPr>
        <w:t xml:space="preserve"> </w:t>
      </w:r>
    </w:p>
    <w:p w14:paraId="7B733D01" w14:textId="77777777" w:rsidR="000169C3" w:rsidRPr="00D20B5E" w:rsidRDefault="000169C3">
      <w:pPr>
        <w:rPr>
          <w:lang w:val="nl-NL"/>
        </w:rPr>
      </w:pPr>
    </w:p>
    <w:p w14:paraId="0EF84EAB" w14:textId="77777777" w:rsidR="000169C3" w:rsidRPr="00D20B5E" w:rsidRDefault="008668D9">
      <w:pPr>
        <w:rPr>
          <w:lang w:val="nl-NL"/>
        </w:rPr>
      </w:pPr>
      <w:r>
        <w:rPr>
          <w:lang w:val="nl-NL"/>
        </w:rPr>
        <w:t>z</w:t>
      </w:r>
      <w:r w:rsidR="0073190E" w:rsidRPr="0073190E">
        <w:rPr>
          <w:lang w:val="nl-NL"/>
        </w:rPr>
        <w:t>oals hier…</w:t>
      </w:r>
      <w:r w:rsidR="000169C3" w:rsidRPr="00D20B5E">
        <w:rPr>
          <w:lang w:val="nl-NL"/>
        </w:rPr>
        <w:tab/>
      </w:r>
      <w:r w:rsidR="000169C3" w:rsidRPr="00D20B5E">
        <w:rPr>
          <w:lang w:val="nl-NL"/>
        </w:rPr>
        <w:tab/>
        <w:t xml:space="preserve">  </w:t>
      </w:r>
      <w:r>
        <w:rPr>
          <w:lang w:val="nl-NL"/>
        </w:rPr>
        <w:t>i</w:t>
      </w:r>
      <w:r w:rsidR="0073190E" w:rsidRPr="0073190E">
        <w:rPr>
          <w:lang w:val="nl-NL"/>
        </w:rPr>
        <w:t>n plaats van zoals hier…</w:t>
      </w:r>
    </w:p>
    <w:p w14:paraId="66EEC0F9" w14:textId="67752D9A" w:rsidR="000169C3" w:rsidRDefault="00413D5E">
      <w:r>
        <w:rPr>
          <w:noProof/>
          <w:lang w:val="nl-NL" w:eastAsia="nl-NL"/>
        </w:rPr>
        <w:drawing>
          <wp:inline distT="0" distB="0" distL="0" distR="0" wp14:anchorId="45424CB6" wp14:editId="1DAF419F">
            <wp:extent cx="2565400" cy="6350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65400" cy="635000"/>
                    </a:xfrm>
                    <a:prstGeom prst="rect">
                      <a:avLst/>
                    </a:prstGeom>
                    <a:noFill/>
                    <a:ln>
                      <a:noFill/>
                    </a:ln>
                  </pic:spPr>
                </pic:pic>
              </a:graphicData>
            </a:graphic>
          </wp:inline>
        </w:drawing>
      </w:r>
      <w:r w:rsidR="000169C3">
        <w:br/>
      </w:r>
    </w:p>
    <w:p w14:paraId="706DFBE7" w14:textId="77777777" w:rsidR="000169C3" w:rsidRPr="00D20B5E" w:rsidRDefault="0073190E">
      <w:pPr>
        <w:rPr>
          <w:b/>
          <w:lang w:val="nl-NL"/>
        </w:rPr>
      </w:pPr>
      <w:r w:rsidRPr="0073190E">
        <w:rPr>
          <w:lang w:val="nl-NL"/>
        </w:rPr>
        <w:t>We zullen deze veronderstellingen aanpassen in de tweede stap van de procedure.</w:t>
      </w:r>
      <w:r w:rsidR="000169C3" w:rsidRPr="00D20B5E">
        <w:rPr>
          <w:lang w:val="nl-NL"/>
        </w:rPr>
        <w:t xml:space="preserve"> </w:t>
      </w:r>
    </w:p>
    <w:p w14:paraId="4665B8E4" w14:textId="77777777" w:rsidR="000169C3" w:rsidRPr="00D20B5E" w:rsidRDefault="000169C3">
      <w:pPr>
        <w:rPr>
          <w:lang w:val="nl-NL"/>
        </w:rPr>
      </w:pPr>
    </w:p>
    <w:p w14:paraId="4772D2ED" w14:textId="77777777" w:rsidR="000169C3" w:rsidRPr="00D20B5E" w:rsidRDefault="00126BF6" w:rsidP="000169C3">
      <w:pPr>
        <w:pStyle w:val="Kop3"/>
        <w:rPr>
          <w:lang w:val="nl-NL"/>
        </w:rPr>
      </w:pPr>
      <w:r w:rsidRPr="0073190E">
        <w:rPr>
          <w:lang w:val="nl-NL"/>
        </w:rPr>
        <w:t xml:space="preserve"> </w:t>
      </w:r>
      <w:r w:rsidR="0073190E" w:rsidRPr="0073190E">
        <w:rPr>
          <w:lang w:val="nl-NL"/>
        </w:rPr>
        <w:t>(ii) Analyseer en los op</w:t>
      </w:r>
      <w:r w:rsidR="000169C3" w:rsidRPr="00D20B5E">
        <w:rPr>
          <w:lang w:val="nl-NL"/>
        </w:rPr>
        <w:t xml:space="preserve"> </w:t>
      </w:r>
    </w:p>
    <w:p w14:paraId="1B12AE9C" w14:textId="77777777" w:rsidR="000169C3" w:rsidRPr="00D20B5E" w:rsidRDefault="0073190E">
      <w:pPr>
        <w:rPr>
          <w:lang w:val="nl-NL"/>
        </w:rPr>
      </w:pPr>
      <w:r w:rsidRPr="0073190E">
        <w:rPr>
          <w:lang w:val="nl-NL"/>
        </w:rPr>
        <w:t>Tel het aantal flessen in een rij.</w:t>
      </w:r>
      <w:r w:rsidR="00126BF6" w:rsidRPr="00D20B5E">
        <w:rPr>
          <w:lang w:val="nl-NL"/>
        </w:rPr>
        <w:t xml:space="preserve"> </w:t>
      </w:r>
      <w:r w:rsidR="000169C3" w:rsidRPr="00D20B5E">
        <w:rPr>
          <w:lang w:val="nl-NL"/>
        </w:rPr>
        <w:br/>
      </w:r>
      <w:r w:rsidRPr="0073190E">
        <w:rPr>
          <w:lang w:val="nl-NL"/>
        </w:rPr>
        <w:t>Schat het aantal rijen (je kunt ze niet allemaal zien).</w:t>
      </w:r>
    </w:p>
    <w:p w14:paraId="36C1485A" w14:textId="77777777" w:rsidR="000169C3" w:rsidRPr="00D20B5E" w:rsidRDefault="0073190E">
      <w:pPr>
        <w:rPr>
          <w:lang w:val="nl-NL"/>
        </w:rPr>
      </w:pPr>
      <w:r w:rsidRPr="0073190E">
        <w:rPr>
          <w:lang w:val="nl-NL"/>
        </w:rPr>
        <w:t>Het getal van één muur is ongeveer het product hiervan.</w:t>
      </w:r>
    </w:p>
    <w:p w14:paraId="30016895" w14:textId="77777777" w:rsidR="000169C3" w:rsidRPr="00D20B5E" w:rsidRDefault="0073190E">
      <w:pPr>
        <w:rPr>
          <w:lang w:val="nl-NL"/>
        </w:rPr>
      </w:pPr>
      <w:r w:rsidRPr="0073190E">
        <w:rPr>
          <w:lang w:val="nl-NL"/>
        </w:rPr>
        <w:t>Tel de vier muren bij elkaar op – ga er vanuit dat de muren even lang zijn.</w:t>
      </w:r>
    </w:p>
    <w:p w14:paraId="4115E556" w14:textId="77777777" w:rsidR="000169C3" w:rsidRPr="00D20B5E" w:rsidRDefault="000169C3">
      <w:pPr>
        <w:rPr>
          <w:lang w:val="nl-NL"/>
        </w:rPr>
      </w:pPr>
    </w:p>
    <w:p w14:paraId="000BD97B" w14:textId="77777777" w:rsidR="000169C3" w:rsidRPr="00D20B5E" w:rsidRDefault="0073190E">
      <w:pPr>
        <w:rPr>
          <w:lang w:val="nl-NL"/>
        </w:rPr>
      </w:pPr>
      <w:r w:rsidRPr="0073190E">
        <w:rPr>
          <w:lang w:val="nl-NL"/>
        </w:rPr>
        <w:t>Er zijn ongeveer 25 flessen in een rij.</w:t>
      </w:r>
    </w:p>
    <w:p w14:paraId="61A2F0DD" w14:textId="77777777" w:rsidR="000169C3" w:rsidRPr="00D20B5E" w:rsidRDefault="0073190E">
      <w:pPr>
        <w:rPr>
          <w:lang w:val="nl-NL"/>
        </w:rPr>
      </w:pPr>
      <w:r w:rsidRPr="0073190E">
        <w:rPr>
          <w:lang w:val="nl-NL"/>
        </w:rPr>
        <w:t>We kunnen alleen de bovenste 7 rijen duidelijk zien en tellen; dit is ongeveer 1/3 van de hoogte</w:t>
      </w:r>
      <w:r w:rsidR="00287031">
        <w:rPr>
          <w:lang w:val="nl-NL"/>
        </w:rPr>
        <w:t>,</w:t>
      </w:r>
    </w:p>
    <w:p w14:paraId="42FF3C6E" w14:textId="77777777" w:rsidR="000169C3" w:rsidRPr="00D20B5E" w:rsidRDefault="00287031">
      <w:pPr>
        <w:rPr>
          <w:lang w:val="nl-NL"/>
        </w:rPr>
      </w:pPr>
      <w:r>
        <w:rPr>
          <w:lang w:val="nl-NL"/>
        </w:rPr>
        <w:t>d</w:t>
      </w:r>
      <w:r w:rsidR="0073190E" w:rsidRPr="0073190E">
        <w:rPr>
          <w:lang w:val="nl-NL"/>
        </w:rPr>
        <w:t>us schatten we dat er ongeveer 3 x 7 ~ 20 rijen zijn</w:t>
      </w:r>
      <w:r>
        <w:rPr>
          <w:lang w:val="nl-NL"/>
        </w:rPr>
        <w:t>.</w:t>
      </w:r>
    </w:p>
    <w:p w14:paraId="54BE2FE3" w14:textId="77777777" w:rsidR="000169C3" w:rsidRPr="00D20B5E" w:rsidRDefault="0073190E">
      <w:pPr>
        <w:rPr>
          <w:lang w:val="nl-NL"/>
        </w:rPr>
      </w:pPr>
      <w:r w:rsidRPr="0073190E">
        <w:rPr>
          <w:lang w:val="nl-NL"/>
        </w:rPr>
        <w:t>Dus de muur bevat zo’n 25 x 20 ~ 500 flessen</w:t>
      </w:r>
      <w:r w:rsidR="00287031">
        <w:rPr>
          <w:lang w:val="nl-NL"/>
        </w:rPr>
        <w:t>.</w:t>
      </w:r>
    </w:p>
    <w:p w14:paraId="1F3FEED5" w14:textId="77777777" w:rsidR="000169C3" w:rsidRPr="00D20B5E" w:rsidRDefault="008668D9">
      <w:pPr>
        <w:rPr>
          <w:lang w:val="nl-NL"/>
        </w:rPr>
      </w:pPr>
      <w:r>
        <w:rPr>
          <w:lang w:val="nl-NL"/>
        </w:rPr>
        <w:t>Ervan uit</w:t>
      </w:r>
      <w:r w:rsidR="0073190E" w:rsidRPr="0073190E">
        <w:rPr>
          <w:lang w:val="nl-NL"/>
        </w:rPr>
        <w:t>gaande dat de vier muren even lang zijn</w:t>
      </w:r>
      <w:r w:rsidR="00287031">
        <w:rPr>
          <w:lang w:val="nl-NL"/>
        </w:rPr>
        <w:t>,</w:t>
      </w:r>
      <w:r w:rsidR="0073190E" w:rsidRPr="0073190E">
        <w:rPr>
          <w:lang w:val="nl-NL"/>
        </w:rPr>
        <w:t xml:space="preserve"> maakt dat 4 x 500 = 2000 flessen</w:t>
      </w:r>
      <w:r w:rsidR="00287031">
        <w:rPr>
          <w:lang w:val="nl-NL"/>
        </w:rPr>
        <w:t>.</w:t>
      </w:r>
    </w:p>
    <w:p w14:paraId="72BA3346" w14:textId="77777777" w:rsidR="000169C3" w:rsidRPr="00D20B5E" w:rsidRDefault="000169C3">
      <w:pPr>
        <w:rPr>
          <w:lang w:val="nl-NL"/>
        </w:rPr>
      </w:pPr>
    </w:p>
    <w:p w14:paraId="6C4DF2B9" w14:textId="77777777" w:rsidR="000169C3" w:rsidRPr="00D20B5E" w:rsidRDefault="00126BF6" w:rsidP="000169C3">
      <w:pPr>
        <w:pStyle w:val="Kop3"/>
        <w:rPr>
          <w:lang w:val="nl-NL"/>
        </w:rPr>
      </w:pPr>
      <w:r w:rsidRPr="0073190E">
        <w:rPr>
          <w:lang w:val="nl-NL"/>
        </w:rPr>
        <w:t xml:space="preserve"> </w:t>
      </w:r>
      <w:r w:rsidR="0073190E" w:rsidRPr="0073190E">
        <w:rPr>
          <w:lang w:val="nl-NL"/>
        </w:rPr>
        <w:t>(iii) Interpreteer en evalueer</w:t>
      </w:r>
    </w:p>
    <w:p w14:paraId="05658B70" w14:textId="77777777" w:rsidR="000169C3" w:rsidRPr="00D20B5E" w:rsidRDefault="0073190E">
      <w:pPr>
        <w:rPr>
          <w:lang w:val="nl-NL"/>
        </w:rPr>
      </w:pPr>
      <w:r w:rsidRPr="00B334B4">
        <w:rPr>
          <w:lang w:val="nl-NL"/>
        </w:rPr>
        <w:t xml:space="preserve">Dit geeft de ontwerpprocedure goed weer (en </w:t>
      </w:r>
      <w:r w:rsidR="00B334B4" w:rsidRPr="00B334B4">
        <w:rPr>
          <w:lang w:val="nl-NL"/>
        </w:rPr>
        <w:t xml:space="preserve">er is </w:t>
      </w:r>
      <w:r w:rsidRPr="00B334B4">
        <w:rPr>
          <w:lang w:val="nl-NL"/>
        </w:rPr>
        <w:t xml:space="preserve">makkelijk </w:t>
      </w:r>
      <w:r w:rsidR="00B334B4" w:rsidRPr="00B334B4">
        <w:rPr>
          <w:lang w:val="nl-NL"/>
        </w:rPr>
        <w:t xml:space="preserve">verslag van </w:t>
      </w:r>
      <w:r w:rsidRPr="00B334B4">
        <w:rPr>
          <w:lang w:val="nl-NL"/>
        </w:rPr>
        <w:t>te</w:t>
      </w:r>
      <w:r w:rsidR="00B334B4" w:rsidRPr="00B334B4">
        <w:rPr>
          <w:lang w:val="nl-NL"/>
        </w:rPr>
        <w:t xml:space="preserve"> doen</w:t>
      </w:r>
      <w:r w:rsidRPr="00B334B4">
        <w:rPr>
          <w:lang w:val="nl-NL"/>
        </w:rPr>
        <w:t>), maar (</w:t>
      </w:r>
      <w:r w:rsidR="00B334B4" w:rsidRPr="00B334B4">
        <w:rPr>
          <w:lang w:val="nl-NL"/>
        </w:rPr>
        <w:t>en daarom noemen we het een model</w:t>
      </w:r>
      <w:r w:rsidR="00B334B4" w:rsidRPr="00B334B4">
        <w:rPr>
          <w:i/>
          <w:lang w:val="nl-NL"/>
        </w:rPr>
        <w:t>cyclus</w:t>
      </w:r>
      <w:r w:rsidR="00B334B4" w:rsidRPr="00B334B4">
        <w:rPr>
          <w:lang w:val="nl-NL"/>
        </w:rPr>
        <w:t>) als we het probleem echt zouden willen begrijpen, zou het verbeterd moeten worden door terug te gaan en een aantal van de andere vragen die hierboven genoemd worden te beantwoorden.</w:t>
      </w:r>
    </w:p>
    <w:p w14:paraId="23A2EE47" w14:textId="77777777" w:rsidR="000169C3" w:rsidRPr="00D20B5E" w:rsidRDefault="000169C3">
      <w:pPr>
        <w:rPr>
          <w:lang w:val="nl-NL"/>
        </w:rPr>
      </w:pPr>
    </w:p>
    <w:p w14:paraId="3C9BE22D" w14:textId="77777777" w:rsidR="000169C3" w:rsidRDefault="000169C3">
      <w:r w:rsidRPr="00D20B5E">
        <w:rPr>
          <w:lang w:val="nl-NL"/>
        </w:rPr>
        <w:br w:type="page"/>
      </w:r>
      <w:r w:rsidR="00B334B4" w:rsidRPr="005B4501">
        <w:rPr>
          <w:lang w:val="nl-NL"/>
        </w:rPr>
        <w:lastRenderedPageBreak/>
        <w:t>Mogelijke verbeteringen zijn bijvoorbeeld:</w:t>
      </w:r>
    </w:p>
    <w:p w14:paraId="43409DA8" w14:textId="77777777" w:rsidR="000169C3" w:rsidRPr="00D20B5E" w:rsidRDefault="00FC60CD" w:rsidP="00FC60CD">
      <w:pPr>
        <w:numPr>
          <w:ilvl w:val="0"/>
          <w:numId w:val="21"/>
        </w:numPr>
        <w:rPr>
          <w:lang w:val="nl-NL"/>
        </w:rPr>
      </w:pPr>
      <w:r w:rsidRPr="00FC60CD">
        <w:rPr>
          <w:lang w:val="nl-NL"/>
        </w:rPr>
        <w:t>Welk formaat hebben de flessen?</w:t>
      </w:r>
      <w:r w:rsidR="000169C3" w:rsidRPr="00D20B5E">
        <w:rPr>
          <w:lang w:val="nl-NL"/>
        </w:rPr>
        <w:t xml:space="preserve"> </w:t>
      </w:r>
      <w:r w:rsidRPr="00FC60CD">
        <w:rPr>
          <w:lang w:val="nl-NL"/>
        </w:rPr>
        <w:t>(dit kunnen we schatten naar de hoogte van de man)</w:t>
      </w:r>
    </w:p>
    <w:p w14:paraId="20ED108C" w14:textId="77777777" w:rsidR="000169C3" w:rsidRPr="00D20B5E" w:rsidRDefault="00FC60CD" w:rsidP="00FC60CD">
      <w:pPr>
        <w:numPr>
          <w:ilvl w:val="0"/>
          <w:numId w:val="21"/>
        </w:numPr>
        <w:rPr>
          <w:lang w:val="nl-NL"/>
        </w:rPr>
      </w:pPr>
      <w:r w:rsidRPr="00FC60CD">
        <w:rPr>
          <w:lang w:val="nl-NL"/>
        </w:rPr>
        <w:t>Hoeveel zand hebben we nodig?</w:t>
      </w:r>
      <w:r w:rsidR="000169C3" w:rsidRPr="00D20B5E">
        <w:rPr>
          <w:lang w:val="nl-NL"/>
        </w:rPr>
        <w:t xml:space="preserve"> </w:t>
      </w:r>
      <w:r w:rsidR="000169C3" w:rsidRPr="00D20B5E">
        <w:rPr>
          <w:lang w:val="nl-NL"/>
        </w:rPr>
        <w:br/>
      </w:r>
      <w:r w:rsidRPr="00FC60CD">
        <w:rPr>
          <w:lang w:val="nl-NL"/>
        </w:rPr>
        <w:t>(bijv. in 2000 1-liter flessen zit 2-3 ton; waarom?</w:t>
      </w:r>
      <w:r w:rsidR="000169C3" w:rsidRPr="00D20B5E">
        <w:rPr>
          <w:lang w:val="nl-NL"/>
        </w:rPr>
        <w:t xml:space="preserve"> )</w:t>
      </w:r>
    </w:p>
    <w:p w14:paraId="41A08E85" w14:textId="77777777" w:rsidR="000169C3" w:rsidRPr="00D20B5E" w:rsidRDefault="00FC60CD" w:rsidP="00FC60CD">
      <w:pPr>
        <w:numPr>
          <w:ilvl w:val="0"/>
          <w:numId w:val="21"/>
        </w:numPr>
        <w:rPr>
          <w:lang w:val="nl-NL"/>
        </w:rPr>
      </w:pPr>
      <w:r w:rsidRPr="00FC60CD">
        <w:rPr>
          <w:lang w:val="nl-NL"/>
        </w:rPr>
        <w:t>…en, natuurlijk, moeten we een goed plan opzetten voor het gebouw.</w:t>
      </w:r>
    </w:p>
    <w:p w14:paraId="47885EFB" w14:textId="77777777" w:rsidR="000169C3" w:rsidRPr="00D20B5E" w:rsidRDefault="000169C3">
      <w:pPr>
        <w:rPr>
          <w:lang w:val="nl-NL"/>
        </w:rPr>
      </w:pPr>
    </w:p>
    <w:p w14:paraId="55B094C8" w14:textId="77777777" w:rsidR="000169C3" w:rsidRPr="00D20B5E" w:rsidRDefault="00FC60CD" w:rsidP="000169C3">
      <w:pPr>
        <w:pStyle w:val="Kop3"/>
        <w:rPr>
          <w:lang w:val="nl-NL"/>
        </w:rPr>
      </w:pPr>
      <w:r w:rsidRPr="00C150EC">
        <w:rPr>
          <w:lang w:val="nl-NL"/>
        </w:rPr>
        <w:t>Ver</w:t>
      </w:r>
      <w:r w:rsidR="00453271">
        <w:rPr>
          <w:lang w:val="nl-NL"/>
        </w:rPr>
        <w:t>eenvoudig</w:t>
      </w:r>
      <w:r w:rsidRPr="00C150EC">
        <w:rPr>
          <w:lang w:val="nl-NL"/>
        </w:rPr>
        <w:t xml:space="preserve"> en </w:t>
      </w:r>
      <w:r w:rsidR="00453271">
        <w:rPr>
          <w:lang w:val="nl-NL"/>
        </w:rPr>
        <w:t>representeer</w:t>
      </w:r>
    </w:p>
    <w:p w14:paraId="72488F13" w14:textId="77777777" w:rsidR="000169C3" w:rsidRPr="00D20B5E" w:rsidRDefault="00C150EC">
      <w:pPr>
        <w:rPr>
          <w:lang w:val="nl-NL"/>
        </w:rPr>
      </w:pPr>
      <w:r w:rsidRPr="00C150EC">
        <w:rPr>
          <w:lang w:val="nl-NL"/>
        </w:rPr>
        <w:t>We kunnen het stapelen van de flessen ook op andere manieren weergeven, bijvoorbeeld door ze dichter bij elkaar te plaatsen zoals in figuur A (uitgaande van geen specie) of figuur B (met een beetje specie).</w:t>
      </w:r>
    </w:p>
    <w:p w14:paraId="64A5C49C" w14:textId="77777777" w:rsidR="000169C3" w:rsidRPr="00D20B5E" w:rsidRDefault="000169C3">
      <w:pPr>
        <w:rPr>
          <w:lang w:val="nl-NL"/>
        </w:rPr>
      </w:pPr>
    </w:p>
    <w:p w14:paraId="4674867D" w14:textId="6CA2DC23" w:rsidR="000169C3" w:rsidRPr="00D20B5E" w:rsidRDefault="00C150EC">
      <w:pPr>
        <w:rPr>
          <w:lang w:val="nl-NL"/>
        </w:rPr>
      </w:pPr>
      <w:r w:rsidRPr="00C150EC">
        <w:rPr>
          <w:lang w:val="nl-NL"/>
        </w:rPr>
        <w:t>Geen specie:</w:t>
      </w:r>
      <w:r w:rsidR="000169C3" w:rsidRPr="00D20B5E">
        <w:rPr>
          <w:lang w:val="nl-NL"/>
        </w:rPr>
        <w:tab/>
      </w:r>
      <w:r w:rsidR="000169C3" w:rsidRPr="00D20B5E">
        <w:rPr>
          <w:lang w:val="nl-NL"/>
        </w:rPr>
        <w:tab/>
      </w:r>
      <w:r w:rsidR="000169C3" w:rsidRPr="00D20B5E">
        <w:rPr>
          <w:lang w:val="nl-NL"/>
        </w:rPr>
        <w:tab/>
      </w:r>
      <w:r w:rsidR="000169C3" w:rsidRPr="00D20B5E">
        <w:rPr>
          <w:lang w:val="nl-NL"/>
        </w:rPr>
        <w:tab/>
      </w:r>
      <w:r w:rsidRPr="00C150EC">
        <w:rPr>
          <w:lang w:val="nl-NL"/>
        </w:rPr>
        <w:t>Een beetje specie tussen de rijen:</w:t>
      </w:r>
      <w:r w:rsidR="00126BF6" w:rsidRPr="00D20B5E">
        <w:rPr>
          <w:lang w:val="nl-NL"/>
        </w:rPr>
        <w:t xml:space="preserve"> </w:t>
      </w:r>
      <w:r w:rsidR="000169C3" w:rsidRPr="00D20B5E">
        <w:rPr>
          <w:lang w:val="nl-NL"/>
        </w:rPr>
        <w:br/>
      </w:r>
      <w:r w:rsidR="00413D5E">
        <w:rPr>
          <w:noProof/>
          <w:lang w:val="nl-NL" w:eastAsia="nl-NL"/>
        </w:rPr>
        <w:drawing>
          <wp:inline distT="0" distB="0" distL="0" distR="0" wp14:anchorId="1B85AB66" wp14:editId="375FADFF">
            <wp:extent cx="1536700" cy="952500"/>
            <wp:effectExtent l="0" t="0" r="12700" b="1270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6700" cy="952500"/>
                    </a:xfrm>
                    <a:prstGeom prst="rect">
                      <a:avLst/>
                    </a:prstGeom>
                    <a:noFill/>
                    <a:ln>
                      <a:noFill/>
                    </a:ln>
                  </pic:spPr>
                </pic:pic>
              </a:graphicData>
            </a:graphic>
          </wp:inline>
        </w:drawing>
      </w:r>
      <w:r w:rsidR="000169C3" w:rsidRPr="00D20B5E">
        <w:rPr>
          <w:lang w:val="nl-NL"/>
        </w:rPr>
        <w:tab/>
      </w:r>
      <w:r w:rsidR="000169C3" w:rsidRPr="00D20B5E">
        <w:rPr>
          <w:lang w:val="nl-NL"/>
        </w:rPr>
        <w:tab/>
      </w:r>
      <w:r w:rsidR="00413D5E">
        <w:rPr>
          <w:noProof/>
          <w:lang w:val="nl-NL" w:eastAsia="nl-NL"/>
        </w:rPr>
        <w:drawing>
          <wp:inline distT="0" distB="0" distL="0" distR="0" wp14:anchorId="720D3441" wp14:editId="36DD52BC">
            <wp:extent cx="1536700" cy="1028700"/>
            <wp:effectExtent l="0" t="0" r="12700" b="1270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6700" cy="1028700"/>
                    </a:xfrm>
                    <a:prstGeom prst="rect">
                      <a:avLst/>
                    </a:prstGeom>
                    <a:noFill/>
                    <a:ln>
                      <a:noFill/>
                    </a:ln>
                  </pic:spPr>
                </pic:pic>
              </a:graphicData>
            </a:graphic>
          </wp:inline>
        </w:drawing>
      </w:r>
    </w:p>
    <w:p w14:paraId="7F583FE0" w14:textId="77777777" w:rsidR="000169C3" w:rsidRPr="00D20B5E" w:rsidRDefault="000169C3">
      <w:pPr>
        <w:rPr>
          <w:lang w:val="nl-NL"/>
        </w:rPr>
      </w:pPr>
    </w:p>
    <w:p w14:paraId="779765BD" w14:textId="77777777" w:rsidR="000169C3" w:rsidRPr="00D20B5E" w:rsidRDefault="00126BF6" w:rsidP="000169C3">
      <w:pPr>
        <w:pStyle w:val="Kop3"/>
        <w:rPr>
          <w:lang w:val="nl-NL"/>
        </w:rPr>
      </w:pPr>
      <w:r w:rsidRPr="00C150EC">
        <w:rPr>
          <w:lang w:val="nl-NL"/>
        </w:rPr>
        <w:t xml:space="preserve"> </w:t>
      </w:r>
      <w:r w:rsidR="00C150EC" w:rsidRPr="00C150EC">
        <w:rPr>
          <w:lang w:val="nl-NL"/>
        </w:rPr>
        <w:t>(ii) Analyseer en los op</w:t>
      </w:r>
    </w:p>
    <w:p w14:paraId="0626FD1F" w14:textId="77777777" w:rsidR="000169C3" w:rsidRPr="00D20B5E" w:rsidRDefault="00C150EC">
      <w:pPr>
        <w:rPr>
          <w:lang w:val="nl-NL"/>
        </w:rPr>
      </w:pPr>
      <w:r w:rsidRPr="002F4AA8">
        <w:rPr>
          <w:lang w:val="nl-NL"/>
        </w:rPr>
        <w:t xml:space="preserve">Als er geen specie was, zou de lengte van de langste rij gelijk zijn </w:t>
      </w:r>
      <w:r w:rsidR="002F4AA8" w:rsidRPr="002F4AA8">
        <w:rPr>
          <w:lang w:val="nl-NL"/>
        </w:rPr>
        <w:t xml:space="preserve">aan de </w:t>
      </w:r>
      <w:r w:rsidR="002F4AA8" w:rsidRPr="002F4AA8">
        <w:rPr>
          <w:i/>
          <w:lang w:val="nl-NL"/>
        </w:rPr>
        <w:t xml:space="preserve">diameter van </w:t>
      </w:r>
      <w:r w:rsidR="002F4AA8">
        <w:rPr>
          <w:i/>
          <w:lang w:val="nl-NL"/>
        </w:rPr>
        <w:t xml:space="preserve">een </w:t>
      </w:r>
      <w:r w:rsidR="002F4AA8" w:rsidRPr="002F4AA8">
        <w:rPr>
          <w:i/>
          <w:lang w:val="nl-NL"/>
        </w:rPr>
        <w:t>fles x het aantal flessen in een rij.</w:t>
      </w:r>
      <w:r w:rsidR="000169C3" w:rsidRPr="00D20B5E">
        <w:rPr>
          <w:lang w:val="nl-NL"/>
        </w:rPr>
        <w:t xml:space="preserve"> </w:t>
      </w:r>
      <w:r w:rsidR="002F4AA8" w:rsidRPr="002F4AA8">
        <w:rPr>
          <w:lang w:val="nl-NL"/>
        </w:rPr>
        <w:t>De hoogte tussen rijen zou de hoogte zijn van de gelijkzijdige driehoek in het figuur.</w:t>
      </w:r>
      <w:r w:rsidR="000169C3" w:rsidRPr="00D20B5E">
        <w:rPr>
          <w:lang w:val="nl-NL"/>
        </w:rPr>
        <w:t xml:space="preserve"> </w:t>
      </w:r>
      <w:r w:rsidR="002F4AA8" w:rsidRPr="002F4AA8">
        <w:rPr>
          <w:lang w:val="nl-NL"/>
        </w:rPr>
        <w:t>Dit kan berekend worden met de stelling van Pythagoras of door simpelweg een model te maken van drie flessen en dat op te meten!</w:t>
      </w:r>
      <w:r w:rsidR="000169C3" w:rsidRPr="00D20B5E">
        <w:rPr>
          <w:lang w:val="nl-NL"/>
        </w:rPr>
        <w:t xml:space="preserve"> </w:t>
      </w:r>
    </w:p>
    <w:p w14:paraId="20C952AC" w14:textId="77777777" w:rsidR="000169C3" w:rsidRPr="00D20B5E" w:rsidRDefault="002F4AA8">
      <w:pPr>
        <w:spacing w:before="40" w:after="40"/>
        <w:rPr>
          <w:lang w:val="nl-NL"/>
        </w:rPr>
      </w:pPr>
      <w:r w:rsidRPr="002F4AA8">
        <w:rPr>
          <w:lang w:val="nl-NL"/>
        </w:rPr>
        <w:t xml:space="preserve">Hoogte tussen rijen = </w:t>
      </w:r>
      <w:r w:rsidRPr="0056521F">
        <w:rPr>
          <w:position w:val="-22"/>
          <w:highlight w:val="yellow"/>
          <w:lang w:val="nl-NL"/>
        </w:rPr>
        <w:object w:dxaOrig="2960" w:dyaOrig="620" w14:anchorId="7F9A97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15pt;height:31.3pt" o:ole="">
            <v:imagedata r:id="rId24" o:title=""/>
          </v:shape>
          <o:OLEObject Type="Embed" ProgID="Equation.3" ShapeID="_x0000_i1025" DrawAspect="Content" ObjectID="_1572510862" r:id="rId25"/>
        </w:object>
      </w:r>
    </w:p>
    <w:p w14:paraId="6675641A" w14:textId="77777777" w:rsidR="000169C3" w:rsidRPr="00D20B5E" w:rsidRDefault="002F4AA8">
      <w:pPr>
        <w:rPr>
          <w:lang w:val="nl-NL"/>
        </w:rPr>
      </w:pPr>
      <w:r w:rsidRPr="002F4AA8">
        <w:rPr>
          <w:lang w:val="nl-NL"/>
        </w:rPr>
        <w:t>Dus het besparen in ruimte door de flessen nauw op elkaar aan te laten sluiten (in vergelijking met vierkant stapelen) zou ongeveer 13% zijn</w:t>
      </w:r>
      <w:r w:rsidR="00F4681D">
        <w:rPr>
          <w:lang w:val="nl-NL"/>
        </w:rPr>
        <w:t>,</w:t>
      </w:r>
      <w:r w:rsidRPr="002F4AA8">
        <w:rPr>
          <w:lang w:val="nl-NL"/>
        </w:rPr>
        <w:t xml:space="preserve"> ondanks dat er grotere ruimtes zijn aan het einde van elke rij.</w:t>
      </w:r>
    </w:p>
    <w:p w14:paraId="408E2E8F" w14:textId="77777777" w:rsidR="000169C3" w:rsidRPr="00D20B5E" w:rsidRDefault="000169C3">
      <w:pPr>
        <w:rPr>
          <w:lang w:val="nl-NL"/>
        </w:rPr>
      </w:pPr>
    </w:p>
    <w:p w14:paraId="299CFA1E" w14:textId="77777777" w:rsidR="000169C3" w:rsidRPr="00D20B5E" w:rsidRDefault="002F4AA8">
      <w:pPr>
        <w:rPr>
          <w:i/>
          <w:lang w:val="nl-NL"/>
        </w:rPr>
      </w:pPr>
      <w:r w:rsidRPr="002F4AA8">
        <w:rPr>
          <w:lang w:val="nl-NL"/>
        </w:rPr>
        <w:t xml:space="preserve">Met specie lijkt de hoogte tussen </w:t>
      </w:r>
      <w:r w:rsidR="00217EE7">
        <w:rPr>
          <w:lang w:val="nl-NL"/>
        </w:rPr>
        <w:t xml:space="preserve">de </w:t>
      </w:r>
      <w:r w:rsidRPr="002F4AA8">
        <w:rPr>
          <w:lang w:val="nl-NL"/>
        </w:rPr>
        <w:t>rijen ongeveer gelijk te zijn aan de diameter van elke fles.</w:t>
      </w:r>
      <w:r w:rsidR="000169C3" w:rsidRPr="00D20B5E">
        <w:rPr>
          <w:lang w:val="nl-NL"/>
        </w:rPr>
        <w:t xml:space="preserve"> </w:t>
      </w:r>
      <w:r w:rsidRPr="002F4AA8">
        <w:rPr>
          <w:lang w:val="nl-NL"/>
        </w:rPr>
        <w:t xml:space="preserve">Dus kunnen we redelijkerwijs aannemen dat de hoogte van een muur ongeveer gelijk is aan de </w:t>
      </w:r>
      <w:r w:rsidRPr="002F4AA8">
        <w:rPr>
          <w:i/>
          <w:lang w:val="nl-NL"/>
        </w:rPr>
        <w:t>diameter van een fles x het aantal rijen flessen.</w:t>
      </w:r>
      <w:r w:rsidR="000169C3" w:rsidRPr="00D20B5E">
        <w:rPr>
          <w:i/>
          <w:lang w:val="nl-NL"/>
        </w:rPr>
        <w:t xml:space="preserve"> </w:t>
      </w:r>
    </w:p>
    <w:p w14:paraId="06342665" w14:textId="77777777" w:rsidR="000169C3" w:rsidRPr="00D20B5E" w:rsidRDefault="000169C3">
      <w:pPr>
        <w:rPr>
          <w:i/>
          <w:lang w:val="nl-NL"/>
        </w:rPr>
      </w:pPr>
    </w:p>
    <w:p w14:paraId="19B1ADD6" w14:textId="77777777" w:rsidR="000169C3" w:rsidRPr="00D20B5E" w:rsidRDefault="002F4AA8">
      <w:pPr>
        <w:rPr>
          <w:lang w:val="nl-NL"/>
        </w:rPr>
      </w:pPr>
      <w:r w:rsidRPr="002A5F9E">
        <w:rPr>
          <w:lang w:val="nl-NL"/>
        </w:rPr>
        <w:t xml:space="preserve">Beide modellen verminderen het aantal flessen dat nodig is </w:t>
      </w:r>
      <w:r w:rsidR="002A5F9E" w:rsidRPr="002A5F9E">
        <w:rPr>
          <w:lang w:val="nl-NL"/>
        </w:rPr>
        <w:t>met slechts één per twee rijen.</w:t>
      </w:r>
      <w:r w:rsidR="000169C3" w:rsidRPr="00D20B5E">
        <w:rPr>
          <w:lang w:val="nl-NL"/>
        </w:rPr>
        <w:t xml:space="preserve"> </w:t>
      </w:r>
    </w:p>
    <w:p w14:paraId="5066A69C" w14:textId="77777777" w:rsidR="000169C3" w:rsidRPr="00D20B5E" w:rsidRDefault="000169C3">
      <w:pPr>
        <w:rPr>
          <w:lang w:val="nl-NL"/>
        </w:rPr>
      </w:pPr>
    </w:p>
    <w:p w14:paraId="0D128D89" w14:textId="77777777" w:rsidR="000169C3" w:rsidRPr="00D20B5E" w:rsidRDefault="002A5F9E">
      <w:pPr>
        <w:rPr>
          <w:lang w:val="nl-NL"/>
        </w:rPr>
      </w:pPr>
      <w:r w:rsidRPr="002A5F9E">
        <w:rPr>
          <w:lang w:val="nl-NL"/>
        </w:rPr>
        <w:t>Het aantal flessen dat nodig is voor elke muur kan geteld en weergegeven worden in een tabel:</w:t>
      </w:r>
    </w:p>
    <w:p w14:paraId="1BCC7299" w14:textId="77777777" w:rsidR="000169C3" w:rsidRPr="00D20B5E" w:rsidRDefault="000169C3" w:rsidP="000169C3">
      <w:pPr>
        <w:jc w:val="center"/>
        <w:rPr>
          <w:lang w:val="nl-NL"/>
        </w:rPr>
      </w:pPr>
    </w:p>
    <w:tbl>
      <w:tblPr>
        <w:tblpPr w:leftFromText="180" w:rightFromText="180" w:vertAnchor="text" w:horzAnchor="margin" w:tblpY="1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117"/>
        <w:gridCol w:w="731"/>
        <w:gridCol w:w="731"/>
        <w:gridCol w:w="732"/>
        <w:gridCol w:w="731"/>
        <w:gridCol w:w="732"/>
        <w:gridCol w:w="731"/>
        <w:gridCol w:w="732"/>
      </w:tblGrid>
      <w:tr w:rsidR="000169C3" w14:paraId="05D7FF6A" w14:textId="77777777" w:rsidTr="001E48AC">
        <w:tc>
          <w:tcPr>
            <w:tcW w:w="1117" w:type="dxa"/>
            <w:vMerge w:val="restart"/>
            <w:tcBorders>
              <w:top w:val="nil"/>
              <w:left w:val="nil"/>
              <w:bottom w:val="nil"/>
              <w:right w:val="nil"/>
            </w:tcBorders>
          </w:tcPr>
          <w:p w14:paraId="0D552968" w14:textId="77777777" w:rsidR="000169C3" w:rsidRDefault="001E48AC" w:rsidP="000169C3">
            <w:pPr>
              <w:jc w:val="center"/>
              <w:rPr>
                <w:lang w:bidi="ar-SA"/>
              </w:rPr>
            </w:pPr>
            <w:r w:rsidRPr="001E48AC">
              <w:rPr>
                <w:lang w:val="nl-NL" w:bidi="ar-SA"/>
              </w:rPr>
              <w:t>Aantal rijen flessen (r)</w:t>
            </w:r>
          </w:p>
          <w:p w14:paraId="17223BBF" w14:textId="77777777" w:rsidR="000169C3" w:rsidRDefault="000169C3" w:rsidP="000169C3">
            <w:pPr>
              <w:jc w:val="center"/>
              <w:rPr>
                <w:lang w:bidi="ar-SA"/>
              </w:rPr>
            </w:pPr>
          </w:p>
        </w:tc>
        <w:tc>
          <w:tcPr>
            <w:tcW w:w="731" w:type="dxa"/>
            <w:tcBorders>
              <w:top w:val="nil"/>
              <w:left w:val="nil"/>
              <w:bottom w:val="nil"/>
              <w:right w:val="single" w:sz="12" w:space="0" w:color="auto"/>
            </w:tcBorders>
          </w:tcPr>
          <w:p w14:paraId="175AD45F" w14:textId="77777777" w:rsidR="000169C3" w:rsidRDefault="000169C3" w:rsidP="000169C3">
            <w:pPr>
              <w:jc w:val="center"/>
              <w:rPr>
                <w:b/>
                <w:lang w:bidi="ar-SA"/>
              </w:rPr>
            </w:pPr>
            <w:r>
              <w:rPr>
                <w:b/>
                <w:lang w:bidi="ar-SA"/>
              </w:rPr>
              <w:t>6</w:t>
            </w:r>
          </w:p>
        </w:tc>
        <w:tc>
          <w:tcPr>
            <w:tcW w:w="731" w:type="dxa"/>
            <w:tcBorders>
              <w:left w:val="single" w:sz="12" w:space="0" w:color="auto"/>
            </w:tcBorders>
          </w:tcPr>
          <w:p w14:paraId="12920D04" w14:textId="77777777" w:rsidR="000169C3" w:rsidRDefault="000169C3" w:rsidP="000169C3">
            <w:pPr>
              <w:jc w:val="center"/>
              <w:rPr>
                <w:lang w:bidi="ar-SA"/>
              </w:rPr>
            </w:pPr>
            <w:r>
              <w:rPr>
                <w:lang w:bidi="ar-SA"/>
              </w:rPr>
              <w:t>9</w:t>
            </w:r>
          </w:p>
        </w:tc>
        <w:tc>
          <w:tcPr>
            <w:tcW w:w="732" w:type="dxa"/>
          </w:tcPr>
          <w:p w14:paraId="080A1764" w14:textId="77777777" w:rsidR="000169C3" w:rsidRDefault="000169C3" w:rsidP="000169C3">
            <w:pPr>
              <w:jc w:val="center"/>
              <w:rPr>
                <w:lang w:bidi="ar-SA"/>
              </w:rPr>
            </w:pPr>
            <w:r>
              <w:rPr>
                <w:lang w:bidi="ar-SA"/>
              </w:rPr>
              <w:t>15</w:t>
            </w:r>
          </w:p>
        </w:tc>
        <w:tc>
          <w:tcPr>
            <w:tcW w:w="731" w:type="dxa"/>
          </w:tcPr>
          <w:p w14:paraId="06300F01" w14:textId="77777777" w:rsidR="000169C3" w:rsidRDefault="000169C3" w:rsidP="000169C3">
            <w:pPr>
              <w:jc w:val="center"/>
              <w:rPr>
                <w:lang w:bidi="ar-SA"/>
              </w:rPr>
            </w:pPr>
            <w:r>
              <w:rPr>
                <w:lang w:bidi="ar-SA"/>
              </w:rPr>
              <w:t>21</w:t>
            </w:r>
          </w:p>
        </w:tc>
        <w:tc>
          <w:tcPr>
            <w:tcW w:w="732" w:type="dxa"/>
          </w:tcPr>
          <w:p w14:paraId="7CBC4B43" w14:textId="77777777" w:rsidR="000169C3" w:rsidRDefault="000169C3" w:rsidP="000169C3">
            <w:pPr>
              <w:jc w:val="center"/>
              <w:rPr>
                <w:lang w:bidi="ar-SA"/>
              </w:rPr>
            </w:pPr>
            <w:r>
              <w:rPr>
                <w:lang w:bidi="ar-SA"/>
              </w:rPr>
              <w:t>27</w:t>
            </w:r>
          </w:p>
        </w:tc>
        <w:tc>
          <w:tcPr>
            <w:tcW w:w="731" w:type="dxa"/>
          </w:tcPr>
          <w:p w14:paraId="5EA0487E" w14:textId="77777777" w:rsidR="000169C3" w:rsidRDefault="000169C3" w:rsidP="000169C3">
            <w:pPr>
              <w:jc w:val="center"/>
              <w:rPr>
                <w:lang w:bidi="ar-SA"/>
              </w:rPr>
            </w:pPr>
            <w:r>
              <w:rPr>
                <w:lang w:bidi="ar-SA"/>
              </w:rPr>
              <w:t>33</w:t>
            </w:r>
          </w:p>
        </w:tc>
        <w:tc>
          <w:tcPr>
            <w:tcW w:w="732" w:type="dxa"/>
          </w:tcPr>
          <w:p w14:paraId="4609ED0E" w14:textId="77777777" w:rsidR="000169C3" w:rsidRDefault="000169C3" w:rsidP="000169C3">
            <w:pPr>
              <w:jc w:val="center"/>
              <w:rPr>
                <w:lang w:bidi="ar-SA"/>
              </w:rPr>
            </w:pPr>
            <w:r>
              <w:rPr>
                <w:lang w:bidi="ar-SA"/>
              </w:rPr>
              <w:t>39</w:t>
            </w:r>
          </w:p>
        </w:tc>
      </w:tr>
      <w:tr w:rsidR="000169C3" w14:paraId="01CA4FF1" w14:textId="77777777" w:rsidTr="001E48AC">
        <w:tc>
          <w:tcPr>
            <w:tcW w:w="1117" w:type="dxa"/>
            <w:vMerge/>
            <w:tcBorders>
              <w:top w:val="nil"/>
              <w:left w:val="nil"/>
              <w:bottom w:val="nil"/>
              <w:right w:val="nil"/>
            </w:tcBorders>
          </w:tcPr>
          <w:p w14:paraId="4A6E4A5E" w14:textId="77777777" w:rsidR="000169C3" w:rsidRDefault="000169C3" w:rsidP="000169C3">
            <w:pPr>
              <w:rPr>
                <w:lang w:bidi="ar-SA"/>
              </w:rPr>
            </w:pPr>
          </w:p>
        </w:tc>
        <w:tc>
          <w:tcPr>
            <w:tcW w:w="731" w:type="dxa"/>
            <w:tcBorders>
              <w:top w:val="nil"/>
              <w:left w:val="nil"/>
              <w:bottom w:val="nil"/>
              <w:right w:val="single" w:sz="12" w:space="0" w:color="auto"/>
            </w:tcBorders>
          </w:tcPr>
          <w:p w14:paraId="0427CF38" w14:textId="77777777" w:rsidR="000169C3" w:rsidRDefault="000169C3" w:rsidP="000169C3">
            <w:pPr>
              <w:jc w:val="center"/>
              <w:rPr>
                <w:b/>
                <w:lang w:bidi="ar-SA"/>
              </w:rPr>
            </w:pPr>
            <w:r>
              <w:rPr>
                <w:b/>
                <w:lang w:bidi="ar-SA"/>
              </w:rPr>
              <w:t>5</w:t>
            </w:r>
          </w:p>
        </w:tc>
        <w:tc>
          <w:tcPr>
            <w:tcW w:w="731" w:type="dxa"/>
            <w:tcBorders>
              <w:left w:val="single" w:sz="12" w:space="0" w:color="auto"/>
            </w:tcBorders>
          </w:tcPr>
          <w:p w14:paraId="06454D5F" w14:textId="77777777" w:rsidR="000169C3" w:rsidRDefault="000169C3" w:rsidP="000169C3">
            <w:pPr>
              <w:jc w:val="center"/>
              <w:rPr>
                <w:lang w:bidi="ar-SA"/>
              </w:rPr>
            </w:pPr>
            <w:r>
              <w:rPr>
                <w:lang w:bidi="ar-SA"/>
              </w:rPr>
              <w:t>8</w:t>
            </w:r>
          </w:p>
        </w:tc>
        <w:tc>
          <w:tcPr>
            <w:tcW w:w="732" w:type="dxa"/>
          </w:tcPr>
          <w:p w14:paraId="2BB5E791" w14:textId="77777777" w:rsidR="000169C3" w:rsidRDefault="000169C3" w:rsidP="000169C3">
            <w:pPr>
              <w:jc w:val="center"/>
              <w:rPr>
                <w:lang w:bidi="ar-SA"/>
              </w:rPr>
            </w:pPr>
            <w:r>
              <w:rPr>
                <w:lang w:bidi="ar-SA"/>
              </w:rPr>
              <w:t>13</w:t>
            </w:r>
          </w:p>
        </w:tc>
        <w:tc>
          <w:tcPr>
            <w:tcW w:w="731" w:type="dxa"/>
          </w:tcPr>
          <w:p w14:paraId="7C816609" w14:textId="77777777" w:rsidR="000169C3" w:rsidRDefault="000169C3" w:rsidP="000169C3">
            <w:pPr>
              <w:jc w:val="center"/>
              <w:rPr>
                <w:lang w:bidi="ar-SA"/>
              </w:rPr>
            </w:pPr>
            <w:r>
              <w:rPr>
                <w:lang w:bidi="ar-SA"/>
              </w:rPr>
              <w:t>18</w:t>
            </w:r>
          </w:p>
        </w:tc>
        <w:tc>
          <w:tcPr>
            <w:tcW w:w="732" w:type="dxa"/>
          </w:tcPr>
          <w:p w14:paraId="0B346899" w14:textId="77777777" w:rsidR="000169C3" w:rsidRDefault="000169C3" w:rsidP="000169C3">
            <w:pPr>
              <w:jc w:val="center"/>
              <w:rPr>
                <w:lang w:bidi="ar-SA"/>
              </w:rPr>
            </w:pPr>
            <w:r>
              <w:rPr>
                <w:lang w:bidi="ar-SA"/>
              </w:rPr>
              <w:t>23</w:t>
            </w:r>
          </w:p>
        </w:tc>
        <w:tc>
          <w:tcPr>
            <w:tcW w:w="731" w:type="dxa"/>
          </w:tcPr>
          <w:p w14:paraId="749D7CD6" w14:textId="77777777" w:rsidR="000169C3" w:rsidRDefault="000169C3" w:rsidP="000169C3">
            <w:pPr>
              <w:jc w:val="center"/>
              <w:rPr>
                <w:lang w:bidi="ar-SA"/>
              </w:rPr>
            </w:pPr>
            <w:r>
              <w:rPr>
                <w:lang w:bidi="ar-SA"/>
              </w:rPr>
              <w:t>28</w:t>
            </w:r>
          </w:p>
        </w:tc>
        <w:tc>
          <w:tcPr>
            <w:tcW w:w="732" w:type="dxa"/>
          </w:tcPr>
          <w:p w14:paraId="58CB13FA" w14:textId="77777777" w:rsidR="000169C3" w:rsidRDefault="000169C3" w:rsidP="000169C3">
            <w:pPr>
              <w:jc w:val="center"/>
              <w:rPr>
                <w:lang w:bidi="ar-SA"/>
              </w:rPr>
            </w:pPr>
            <w:r>
              <w:rPr>
                <w:lang w:bidi="ar-SA"/>
              </w:rPr>
              <w:t>33</w:t>
            </w:r>
          </w:p>
        </w:tc>
      </w:tr>
      <w:tr w:rsidR="000169C3" w14:paraId="2DFAF6F6" w14:textId="77777777" w:rsidTr="001E48AC">
        <w:tc>
          <w:tcPr>
            <w:tcW w:w="1117" w:type="dxa"/>
            <w:vMerge/>
            <w:tcBorders>
              <w:top w:val="nil"/>
              <w:left w:val="nil"/>
              <w:bottom w:val="nil"/>
              <w:right w:val="nil"/>
            </w:tcBorders>
          </w:tcPr>
          <w:p w14:paraId="4969762A" w14:textId="77777777" w:rsidR="000169C3" w:rsidRDefault="000169C3" w:rsidP="000169C3">
            <w:pPr>
              <w:rPr>
                <w:lang w:bidi="ar-SA"/>
              </w:rPr>
            </w:pPr>
          </w:p>
        </w:tc>
        <w:tc>
          <w:tcPr>
            <w:tcW w:w="731" w:type="dxa"/>
            <w:tcBorders>
              <w:top w:val="nil"/>
              <w:left w:val="nil"/>
              <w:bottom w:val="nil"/>
              <w:right w:val="single" w:sz="12" w:space="0" w:color="auto"/>
            </w:tcBorders>
          </w:tcPr>
          <w:p w14:paraId="6DE70A24" w14:textId="77777777" w:rsidR="000169C3" w:rsidRDefault="000169C3" w:rsidP="000169C3">
            <w:pPr>
              <w:jc w:val="center"/>
              <w:rPr>
                <w:b/>
                <w:lang w:bidi="ar-SA"/>
              </w:rPr>
            </w:pPr>
            <w:r>
              <w:rPr>
                <w:b/>
                <w:lang w:bidi="ar-SA"/>
              </w:rPr>
              <w:t>4</w:t>
            </w:r>
          </w:p>
        </w:tc>
        <w:tc>
          <w:tcPr>
            <w:tcW w:w="731" w:type="dxa"/>
            <w:tcBorders>
              <w:left w:val="single" w:sz="12" w:space="0" w:color="auto"/>
            </w:tcBorders>
          </w:tcPr>
          <w:p w14:paraId="537CF299" w14:textId="77777777" w:rsidR="000169C3" w:rsidRDefault="000169C3" w:rsidP="000169C3">
            <w:pPr>
              <w:jc w:val="center"/>
              <w:rPr>
                <w:lang w:bidi="ar-SA"/>
              </w:rPr>
            </w:pPr>
            <w:r>
              <w:rPr>
                <w:lang w:bidi="ar-SA"/>
              </w:rPr>
              <w:t>6</w:t>
            </w:r>
          </w:p>
        </w:tc>
        <w:tc>
          <w:tcPr>
            <w:tcW w:w="732" w:type="dxa"/>
          </w:tcPr>
          <w:p w14:paraId="7B73CA98" w14:textId="77777777" w:rsidR="000169C3" w:rsidRDefault="000169C3" w:rsidP="000169C3">
            <w:pPr>
              <w:jc w:val="center"/>
              <w:rPr>
                <w:lang w:bidi="ar-SA"/>
              </w:rPr>
            </w:pPr>
            <w:r>
              <w:rPr>
                <w:lang w:bidi="ar-SA"/>
              </w:rPr>
              <w:t>10</w:t>
            </w:r>
          </w:p>
        </w:tc>
        <w:tc>
          <w:tcPr>
            <w:tcW w:w="731" w:type="dxa"/>
          </w:tcPr>
          <w:p w14:paraId="24302274" w14:textId="77777777" w:rsidR="000169C3" w:rsidRDefault="000169C3" w:rsidP="000169C3">
            <w:pPr>
              <w:jc w:val="center"/>
              <w:rPr>
                <w:lang w:bidi="ar-SA"/>
              </w:rPr>
            </w:pPr>
            <w:r>
              <w:rPr>
                <w:lang w:bidi="ar-SA"/>
              </w:rPr>
              <w:t>14</w:t>
            </w:r>
          </w:p>
        </w:tc>
        <w:tc>
          <w:tcPr>
            <w:tcW w:w="732" w:type="dxa"/>
          </w:tcPr>
          <w:p w14:paraId="65A69215" w14:textId="77777777" w:rsidR="000169C3" w:rsidRDefault="000169C3" w:rsidP="000169C3">
            <w:pPr>
              <w:jc w:val="center"/>
              <w:rPr>
                <w:lang w:bidi="ar-SA"/>
              </w:rPr>
            </w:pPr>
            <w:r>
              <w:rPr>
                <w:lang w:bidi="ar-SA"/>
              </w:rPr>
              <w:t>18</w:t>
            </w:r>
          </w:p>
        </w:tc>
        <w:tc>
          <w:tcPr>
            <w:tcW w:w="731" w:type="dxa"/>
          </w:tcPr>
          <w:p w14:paraId="423F1695" w14:textId="77777777" w:rsidR="000169C3" w:rsidRDefault="000169C3" w:rsidP="000169C3">
            <w:pPr>
              <w:jc w:val="center"/>
              <w:rPr>
                <w:lang w:bidi="ar-SA"/>
              </w:rPr>
            </w:pPr>
            <w:r>
              <w:rPr>
                <w:lang w:bidi="ar-SA"/>
              </w:rPr>
              <w:t>22</w:t>
            </w:r>
          </w:p>
        </w:tc>
        <w:tc>
          <w:tcPr>
            <w:tcW w:w="732" w:type="dxa"/>
          </w:tcPr>
          <w:p w14:paraId="09521BA3" w14:textId="77777777" w:rsidR="000169C3" w:rsidRDefault="000169C3" w:rsidP="000169C3">
            <w:pPr>
              <w:jc w:val="center"/>
              <w:rPr>
                <w:lang w:bidi="ar-SA"/>
              </w:rPr>
            </w:pPr>
            <w:r>
              <w:rPr>
                <w:lang w:bidi="ar-SA"/>
              </w:rPr>
              <w:t>26</w:t>
            </w:r>
          </w:p>
        </w:tc>
      </w:tr>
      <w:tr w:rsidR="000169C3" w14:paraId="3251BC6E" w14:textId="77777777" w:rsidTr="001E48AC">
        <w:tc>
          <w:tcPr>
            <w:tcW w:w="1117" w:type="dxa"/>
            <w:vMerge/>
            <w:tcBorders>
              <w:top w:val="nil"/>
              <w:left w:val="nil"/>
              <w:bottom w:val="nil"/>
              <w:right w:val="nil"/>
            </w:tcBorders>
          </w:tcPr>
          <w:p w14:paraId="0FE0FE6E" w14:textId="77777777" w:rsidR="000169C3" w:rsidRDefault="000169C3" w:rsidP="000169C3">
            <w:pPr>
              <w:rPr>
                <w:lang w:bidi="ar-SA"/>
              </w:rPr>
            </w:pPr>
          </w:p>
        </w:tc>
        <w:tc>
          <w:tcPr>
            <w:tcW w:w="731" w:type="dxa"/>
            <w:tcBorders>
              <w:top w:val="nil"/>
              <w:left w:val="nil"/>
              <w:bottom w:val="nil"/>
              <w:right w:val="single" w:sz="12" w:space="0" w:color="auto"/>
            </w:tcBorders>
          </w:tcPr>
          <w:p w14:paraId="458D8B3E" w14:textId="77777777" w:rsidR="000169C3" w:rsidRDefault="000169C3" w:rsidP="000169C3">
            <w:pPr>
              <w:jc w:val="center"/>
              <w:rPr>
                <w:b/>
                <w:lang w:bidi="ar-SA"/>
              </w:rPr>
            </w:pPr>
            <w:r>
              <w:rPr>
                <w:b/>
                <w:lang w:bidi="ar-SA"/>
              </w:rPr>
              <w:t>3</w:t>
            </w:r>
          </w:p>
        </w:tc>
        <w:tc>
          <w:tcPr>
            <w:tcW w:w="731" w:type="dxa"/>
            <w:tcBorders>
              <w:left w:val="single" w:sz="12" w:space="0" w:color="auto"/>
            </w:tcBorders>
          </w:tcPr>
          <w:p w14:paraId="622395B9" w14:textId="77777777" w:rsidR="000169C3" w:rsidRDefault="000169C3" w:rsidP="000169C3">
            <w:pPr>
              <w:jc w:val="center"/>
              <w:rPr>
                <w:lang w:bidi="ar-SA"/>
              </w:rPr>
            </w:pPr>
            <w:r>
              <w:rPr>
                <w:lang w:bidi="ar-SA"/>
              </w:rPr>
              <w:t>5</w:t>
            </w:r>
          </w:p>
        </w:tc>
        <w:tc>
          <w:tcPr>
            <w:tcW w:w="732" w:type="dxa"/>
          </w:tcPr>
          <w:p w14:paraId="0A33CFFF" w14:textId="77777777" w:rsidR="000169C3" w:rsidRDefault="000169C3" w:rsidP="000169C3">
            <w:pPr>
              <w:jc w:val="center"/>
              <w:rPr>
                <w:lang w:bidi="ar-SA"/>
              </w:rPr>
            </w:pPr>
            <w:r>
              <w:rPr>
                <w:lang w:bidi="ar-SA"/>
              </w:rPr>
              <w:t>8</w:t>
            </w:r>
          </w:p>
        </w:tc>
        <w:tc>
          <w:tcPr>
            <w:tcW w:w="731" w:type="dxa"/>
          </w:tcPr>
          <w:p w14:paraId="00BF31CC" w14:textId="77777777" w:rsidR="000169C3" w:rsidRDefault="000169C3" w:rsidP="000169C3">
            <w:pPr>
              <w:jc w:val="center"/>
              <w:rPr>
                <w:lang w:bidi="ar-SA"/>
              </w:rPr>
            </w:pPr>
            <w:r>
              <w:rPr>
                <w:lang w:bidi="ar-SA"/>
              </w:rPr>
              <w:t>11</w:t>
            </w:r>
          </w:p>
        </w:tc>
        <w:tc>
          <w:tcPr>
            <w:tcW w:w="732" w:type="dxa"/>
          </w:tcPr>
          <w:p w14:paraId="41E60F83" w14:textId="77777777" w:rsidR="000169C3" w:rsidRDefault="000169C3" w:rsidP="000169C3">
            <w:pPr>
              <w:jc w:val="center"/>
              <w:rPr>
                <w:lang w:bidi="ar-SA"/>
              </w:rPr>
            </w:pPr>
            <w:r>
              <w:rPr>
                <w:lang w:bidi="ar-SA"/>
              </w:rPr>
              <w:t>14</w:t>
            </w:r>
          </w:p>
        </w:tc>
        <w:tc>
          <w:tcPr>
            <w:tcW w:w="731" w:type="dxa"/>
          </w:tcPr>
          <w:p w14:paraId="31EDFB78" w14:textId="77777777" w:rsidR="000169C3" w:rsidRDefault="000169C3" w:rsidP="000169C3">
            <w:pPr>
              <w:jc w:val="center"/>
              <w:rPr>
                <w:lang w:bidi="ar-SA"/>
              </w:rPr>
            </w:pPr>
            <w:r>
              <w:rPr>
                <w:lang w:bidi="ar-SA"/>
              </w:rPr>
              <w:t>17</w:t>
            </w:r>
          </w:p>
        </w:tc>
        <w:tc>
          <w:tcPr>
            <w:tcW w:w="732" w:type="dxa"/>
          </w:tcPr>
          <w:p w14:paraId="11D4F899" w14:textId="77777777" w:rsidR="000169C3" w:rsidRDefault="000169C3" w:rsidP="000169C3">
            <w:pPr>
              <w:jc w:val="center"/>
              <w:rPr>
                <w:lang w:bidi="ar-SA"/>
              </w:rPr>
            </w:pPr>
            <w:r>
              <w:rPr>
                <w:lang w:bidi="ar-SA"/>
              </w:rPr>
              <w:t>20</w:t>
            </w:r>
          </w:p>
        </w:tc>
      </w:tr>
      <w:tr w:rsidR="000169C3" w14:paraId="7875A4AA" w14:textId="77777777" w:rsidTr="001E48AC">
        <w:tc>
          <w:tcPr>
            <w:tcW w:w="1117" w:type="dxa"/>
            <w:vMerge/>
            <w:tcBorders>
              <w:top w:val="nil"/>
              <w:left w:val="nil"/>
              <w:bottom w:val="nil"/>
              <w:right w:val="nil"/>
            </w:tcBorders>
          </w:tcPr>
          <w:p w14:paraId="04B6A04E" w14:textId="77777777" w:rsidR="000169C3" w:rsidRDefault="000169C3" w:rsidP="000169C3">
            <w:pPr>
              <w:rPr>
                <w:lang w:bidi="ar-SA"/>
              </w:rPr>
            </w:pPr>
          </w:p>
        </w:tc>
        <w:tc>
          <w:tcPr>
            <w:tcW w:w="731" w:type="dxa"/>
            <w:tcBorders>
              <w:top w:val="nil"/>
              <w:left w:val="nil"/>
              <w:bottom w:val="nil"/>
              <w:right w:val="single" w:sz="12" w:space="0" w:color="auto"/>
            </w:tcBorders>
          </w:tcPr>
          <w:p w14:paraId="6D3089BB" w14:textId="77777777" w:rsidR="000169C3" w:rsidRDefault="000169C3" w:rsidP="000169C3">
            <w:pPr>
              <w:jc w:val="center"/>
              <w:rPr>
                <w:b/>
                <w:lang w:bidi="ar-SA"/>
              </w:rPr>
            </w:pPr>
            <w:r>
              <w:rPr>
                <w:b/>
                <w:lang w:bidi="ar-SA"/>
              </w:rPr>
              <w:t>2</w:t>
            </w:r>
          </w:p>
        </w:tc>
        <w:tc>
          <w:tcPr>
            <w:tcW w:w="731" w:type="dxa"/>
            <w:tcBorders>
              <w:left w:val="single" w:sz="12" w:space="0" w:color="auto"/>
            </w:tcBorders>
          </w:tcPr>
          <w:p w14:paraId="7A20AA04" w14:textId="77777777" w:rsidR="000169C3" w:rsidRDefault="000169C3" w:rsidP="000169C3">
            <w:pPr>
              <w:jc w:val="center"/>
              <w:rPr>
                <w:lang w:bidi="ar-SA"/>
              </w:rPr>
            </w:pPr>
            <w:r>
              <w:rPr>
                <w:lang w:bidi="ar-SA"/>
              </w:rPr>
              <w:t>3</w:t>
            </w:r>
          </w:p>
        </w:tc>
        <w:tc>
          <w:tcPr>
            <w:tcW w:w="732" w:type="dxa"/>
          </w:tcPr>
          <w:p w14:paraId="5227489F" w14:textId="77777777" w:rsidR="000169C3" w:rsidRDefault="000169C3" w:rsidP="000169C3">
            <w:pPr>
              <w:jc w:val="center"/>
              <w:rPr>
                <w:lang w:bidi="ar-SA"/>
              </w:rPr>
            </w:pPr>
            <w:r>
              <w:rPr>
                <w:lang w:bidi="ar-SA"/>
              </w:rPr>
              <w:t>5</w:t>
            </w:r>
          </w:p>
        </w:tc>
        <w:tc>
          <w:tcPr>
            <w:tcW w:w="731" w:type="dxa"/>
          </w:tcPr>
          <w:p w14:paraId="4819EEA0" w14:textId="77777777" w:rsidR="000169C3" w:rsidRDefault="000169C3" w:rsidP="000169C3">
            <w:pPr>
              <w:jc w:val="center"/>
              <w:rPr>
                <w:lang w:bidi="ar-SA"/>
              </w:rPr>
            </w:pPr>
            <w:r>
              <w:rPr>
                <w:lang w:bidi="ar-SA"/>
              </w:rPr>
              <w:t>7</w:t>
            </w:r>
          </w:p>
        </w:tc>
        <w:tc>
          <w:tcPr>
            <w:tcW w:w="732" w:type="dxa"/>
          </w:tcPr>
          <w:p w14:paraId="25E45B6D" w14:textId="77777777" w:rsidR="000169C3" w:rsidRDefault="000169C3" w:rsidP="000169C3">
            <w:pPr>
              <w:jc w:val="center"/>
              <w:rPr>
                <w:lang w:bidi="ar-SA"/>
              </w:rPr>
            </w:pPr>
            <w:r>
              <w:rPr>
                <w:lang w:bidi="ar-SA"/>
              </w:rPr>
              <w:t>9</w:t>
            </w:r>
          </w:p>
        </w:tc>
        <w:tc>
          <w:tcPr>
            <w:tcW w:w="731" w:type="dxa"/>
          </w:tcPr>
          <w:p w14:paraId="44941C45" w14:textId="77777777" w:rsidR="000169C3" w:rsidRDefault="000169C3" w:rsidP="000169C3">
            <w:pPr>
              <w:jc w:val="center"/>
              <w:rPr>
                <w:lang w:bidi="ar-SA"/>
              </w:rPr>
            </w:pPr>
            <w:r>
              <w:rPr>
                <w:lang w:bidi="ar-SA"/>
              </w:rPr>
              <w:t>11</w:t>
            </w:r>
          </w:p>
        </w:tc>
        <w:tc>
          <w:tcPr>
            <w:tcW w:w="732" w:type="dxa"/>
          </w:tcPr>
          <w:p w14:paraId="010D5B56" w14:textId="77777777" w:rsidR="000169C3" w:rsidRDefault="000169C3" w:rsidP="000169C3">
            <w:pPr>
              <w:jc w:val="center"/>
              <w:rPr>
                <w:lang w:bidi="ar-SA"/>
              </w:rPr>
            </w:pPr>
            <w:r>
              <w:rPr>
                <w:lang w:bidi="ar-SA"/>
              </w:rPr>
              <w:t>13</w:t>
            </w:r>
          </w:p>
        </w:tc>
      </w:tr>
      <w:tr w:rsidR="000169C3" w14:paraId="6C466568" w14:textId="77777777" w:rsidTr="001E48AC">
        <w:tc>
          <w:tcPr>
            <w:tcW w:w="1117" w:type="dxa"/>
            <w:vMerge/>
            <w:tcBorders>
              <w:top w:val="nil"/>
              <w:left w:val="nil"/>
              <w:bottom w:val="nil"/>
              <w:right w:val="nil"/>
            </w:tcBorders>
          </w:tcPr>
          <w:p w14:paraId="543B1754" w14:textId="77777777" w:rsidR="000169C3" w:rsidRDefault="000169C3" w:rsidP="000169C3">
            <w:pPr>
              <w:rPr>
                <w:lang w:bidi="ar-SA"/>
              </w:rPr>
            </w:pPr>
          </w:p>
        </w:tc>
        <w:tc>
          <w:tcPr>
            <w:tcW w:w="731" w:type="dxa"/>
            <w:tcBorders>
              <w:top w:val="nil"/>
              <w:left w:val="nil"/>
              <w:bottom w:val="nil"/>
              <w:right w:val="single" w:sz="12" w:space="0" w:color="auto"/>
            </w:tcBorders>
          </w:tcPr>
          <w:p w14:paraId="79FAC369" w14:textId="77777777" w:rsidR="000169C3" w:rsidRDefault="000169C3" w:rsidP="000169C3">
            <w:pPr>
              <w:jc w:val="center"/>
              <w:rPr>
                <w:b/>
                <w:lang w:bidi="ar-SA"/>
              </w:rPr>
            </w:pPr>
            <w:r>
              <w:rPr>
                <w:b/>
                <w:lang w:bidi="ar-SA"/>
              </w:rPr>
              <w:t>1</w:t>
            </w:r>
          </w:p>
        </w:tc>
        <w:tc>
          <w:tcPr>
            <w:tcW w:w="731" w:type="dxa"/>
            <w:tcBorders>
              <w:left w:val="single" w:sz="12" w:space="0" w:color="auto"/>
              <w:bottom w:val="single" w:sz="12" w:space="0" w:color="auto"/>
            </w:tcBorders>
          </w:tcPr>
          <w:p w14:paraId="24278171" w14:textId="77777777" w:rsidR="000169C3" w:rsidRDefault="000169C3" w:rsidP="000169C3">
            <w:pPr>
              <w:jc w:val="center"/>
              <w:rPr>
                <w:lang w:bidi="ar-SA"/>
              </w:rPr>
            </w:pPr>
            <w:r>
              <w:rPr>
                <w:lang w:bidi="ar-SA"/>
              </w:rPr>
              <w:t>2</w:t>
            </w:r>
          </w:p>
        </w:tc>
        <w:tc>
          <w:tcPr>
            <w:tcW w:w="732" w:type="dxa"/>
            <w:tcBorders>
              <w:bottom w:val="single" w:sz="12" w:space="0" w:color="auto"/>
            </w:tcBorders>
          </w:tcPr>
          <w:p w14:paraId="1A9D8DEA" w14:textId="77777777" w:rsidR="000169C3" w:rsidRDefault="000169C3" w:rsidP="000169C3">
            <w:pPr>
              <w:jc w:val="center"/>
              <w:rPr>
                <w:lang w:bidi="ar-SA"/>
              </w:rPr>
            </w:pPr>
            <w:r>
              <w:rPr>
                <w:lang w:bidi="ar-SA"/>
              </w:rPr>
              <w:t>3</w:t>
            </w:r>
          </w:p>
        </w:tc>
        <w:tc>
          <w:tcPr>
            <w:tcW w:w="731" w:type="dxa"/>
            <w:tcBorders>
              <w:bottom w:val="single" w:sz="12" w:space="0" w:color="auto"/>
            </w:tcBorders>
          </w:tcPr>
          <w:p w14:paraId="295A16E3" w14:textId="77777777" w:rsidR="000169C3" w:rsidRDefault="000169C3" w:rsidP="000169C3">
            <w:pPr>
              <w:jc w:val="center"/>
              <w:rPr>
                <w:lang w:bidi="ar-SA"/>
              </w:rPr>
            </w:pPr>
            <w:r>
              <w:rPr>
                <w:lang w:bidi="ar-SA"/>
              </w:rPr>
              <w:t>4</w:t>
            </w:r>
          </w:p>
        </w:tc>
        <w:tc>
          <w:tcPr>
            <w:tcW w:w="732" w:type="dxa"/>
            <w:tcBorders>
              <w:bottom w:val="single" w:sz="12" w:space="0" w:color="auto"/>
            </w:tcBorders>
          </w:tcPr>
          <w:p w14:paraId="002CC3E2" w14:textId="77777777" w:rsidR="000169C3" w:rsidRDefault="000169C3" w:rsidP="000169C3">
            <w:pPr>
              <w:jc w:val="center"/>
              <w:rPr>
                <w:lang w:bidi="ar-SA"/>
              </w:rPr>
            </w:pPr>
            <w:r>
              <w:rPr>
                <w:lang w:bidi="ar-SA"/>
              </w:rPr>
              <w:t>5</w:t>
            </w:r>
          </w:p>
        </w:tc>
        <w:tc>
          <w:tcPr>
            <w:tcW w:w="731" w:type="dxa"/>
            <w:tcBorders>
              <w:bottom w:val="single" w:sz="12" w:space="0" w:color="auto"/>
            </w:tcBorders>
          </w:tcPr>
          <w:p w14:paraId="5063582B" w14:textId="77777777" w:rsidR="000169C3" w:rsidRDefault="000169C3" w:rsidP="000169C3">
            <w:pPr>
              <w:jc w:val="center"/>
              <w:rPr>
                <w:lang w:bidi="ar-SA"/>
              </w:rPr>
            </w:pPr>
            <w:r>
              <w:rPr>
                <w:lang w:bidi="ar-SA"/>
              </w:rPr>
              <w:t>6</w:t>
            </w:r>
          </w:p>
        </w:tc>
        <w:tc>
          <w:tcPr>
            <w:tcW w:w="732" w:type="dxa"/>
            <w:tcBorders>
              <w:bottom w:val="single" w:sz="12" w:space="0" w:color="auto"/>
            </w:tcBorders>
          </w:tcPr>
          <w:p w14:paraId="0E3A43C4" w14:textId="77777777" w:rsidR="000169C3" w:rsidRDefault="000169C3" w:rsidP="000169C3">
            <w:pPr>
              <w:jc w:val="center"/>
              <w:rPr>
                <w:lang w:bidi="ar-SA"/>
              </w:rPr>
            </w:pPr>
            <w:r>
              <w:rPr>
                <w:lang w:bidi="ar-SA"/>
              </w:rPr>
              <w:t>7</w:t>
            </w:r>
          </w:p>
        </w:tc>
      </w:tr>
      <w:tr w:rsidR="000169C3" w14:paraId="3BF93BD5" w14:textId="77777777" w:rsidTr="001E48AC">
        <w:tc>
          <w:tcPr>
            <w:tcW w:w="1117" w:type="dxa"/>
            <w:tcBorders>
              <w:top w:val="nil"/>
              <w:left w:val="nil"/>
              <w:bottom w:val="nil"/>
              <w:right w:val="nil"/>
            </w:tcBorders>
          </w:tcPr>
          <w:p w14:paraId="63AD3141" w14:textId="77777777" w:rsidR="000169C3" w:rsidRDefault="000169C3" w:rsidP="000169C3">
            <w:pPr>
              <w:rPr>
                <w:lang w:bidi="ar-SA"/>
              </w:rPr>
            </w:pPr>
          </w:p>
        </w:tc>
        <w:tc>
          <w:tcPr>
            <w:tcW w:w="731" w:type="dxa"/>
            <w:tcBorders>
              <w:top w:val="nil"/>
              <w:left w:val="nil"/>
              <w:bottom w:val="nil"/>
              <w:right w:val="nil"/>
            </w:tcBorders>
          </w:tcPr>
          <w:p w14:paraId="064768CD" w14:textId="77777777" w:rsidR="000169C3" w:rsidRDefault="000169C3" w:rsidP="000169C3">
            <w:pPr>
              <w:jc w:val="center"/>
              <w:rPr>
                <w:lang w:bidi="ar-SA"/>
              </w:rPr>
            </w:pPr>
          </w:p>
        </w:tc>
        <w:tc>
          <w:tcPr>
            <w:tcW w:w="731" w:type="dxa"/>
            <w:tcBorders>
              <w:top w:val="single" w:sz="12" w:space="0" w:color="auto"/>
              <w:left w:val="nil"/>
              <w:bottom w:val="nil"/>
              <w:right w:val="nil"/>
            </w:tcBorders>
          </w:tcPr>
          <w:p w14:paraId="7C8C404F" w14:textId="77777777" w:rsidR="000169C3" w:rsidRDefault="000169C3" w:rsidP="000169C3">
            <w:pPr>
              <w:jc w:val="center"/>
              <w:rPr>
                <w:b/>
                <w:lang w:bidi="ar-SA"/>
              </w:rPr>
            </w:pPr>
            <w:r>
              <w:rPr>
                <w:b/>
                <w:lang w:bidi="ar-SA"/>
              </w:rPr>
              <w:t>2</w:t>
            </w:r>
          </w:p>
        </w:tc>
        <w:tc>
          <w:tcPr>
            <w:tcW w:w="732" w:type="dxa"/>
            <w:tcBorders>
              <w:top w:val="single" w:sz="12" w:space="0" w:color="auto"/>
              <w:left w:val="nil"/>
              <w:bottom w:val="nil"/>
              <w:right w:val="nil"/>
            </w:tcBorders>
          </w:tcPr>
          <w:p w14:paraId="2B8C0D9D" w14:textId="77777777" w:rsidR="000169C3" w:rsidRDefault="000169C3" w:rsidP="000169C3">
            <w:pPr>
              <w:jc w:val="center"/>
              <w:rPr>
                <w:b/>
                <w:lang w:bidi="ar-SA"/>
              </w:rPr>
            </w:pPr>
            <w:r>
              <w:rPr>
                <w:b/>
                <w:lang w:bidi="ar-SA"/>
              </w:rPr>
              <w:t>3</w:t>
            </w:r>
          </w:p>
        </w:tc>
        <w:tc>
          <w:tcPr>
            <w:tcW w:w="731" w:type="dxa"/>
            <w:tcBorders>
              <w:top w:val="single" w:sz="12" w:space="0" w:color="auto"/>
              <w:left w:val="nil"/>
              <w:bottom w:val="nil"/>
              <w:right w:val="nil"/>
            </w:tcBorders>
          </w:tcPr>
          <w:p w14:paraId="36F2FDB4" w14:textId="77777777" w:rsidR="000169C3" w:rsidRDefault="000169C3" w:rsidP="000169C3">
            <w:pPr>
              <w:jc w:val="center"/>
              <w:rPr>
                <w:b/>
                <w:lang w:bidi="ar-SA"/>
              </w:rPr>
            </w:pPr>
            <w:r>
              <w:rPr>
                <w:b/>
                <w:lang w:bidi="ar-SA"/>
              </w:rPr>
              <w:t>4</w:t>
            </w:r>
          </w:p>
        </w:tc>
        <w:tc>
          <w:tcPr>
            <w:tcW w:w="732" w:type="dxa"/>
            <w:tcBorders>
              <w:top w:val="single" w:sz="12" w:space="0" w:color="auto"/>
              <w:left w:val="nil"/>
              <w:bottom w:val="nil"/>
              <w:right w:val="nil"/>
            </w:tcBorders>
          </w:tcPr>
          <w:p w14:paraId="22FBA8AD" w14:textId="77777777" w:rsidR="000169C3" w:rsidRDefault="000169C3" w:rsidP="000169C3">
            <w:pPr>
              <w:jc w:val="center"/>
              <w:rPr>
                <w:b/>
                <w:lang w:bidi="ar-SA"/>
              </w:rPr>
            </w:pPr>
            <w:r>
              <w:rPr>
                <w:b/>
                <w:lang w:bidi="ar-SA"/>
              </w:rPr>
              <w:t>5</w:t>
            </w:r>
          </w:p>
        </w:tc>
        <w:tc>
          <w:tcPr>
            <w:tcW w:w="731" w:type="dxa"/>
            <w:tcBorders>
              <w:top w:val="single" w:sz="12" w:space="0" w:color="auto"/>
              <w:left w:val="nil"/>
              <w:bottom w:val="nil"/>
              <w:right w:val="nil"/>
            </w:tcBorders>
          </w:tcPr>
          <w:p w14:paraId="2B82B6DC" w14:textId="77777777" w:rsidR="000169C3" w:rsidRDefault="000169C3" w:rsidP="000169C3">
            <w:pPr>
              <w:jc w:val="center"/>
              <w:rPr>
                <w:b/>
                <w:lang w:bidi="ar-SA"/>
              </w:rPr>
            </w:pPr>
            <w:r>
              <w:rPr>
                <w:b/>
                <w:lang w:bidi="ar-SA"/>
              </w:rPr>
              <w:t>6</w:t>
            </w:r>
          </w:p>
        </w:tc>
        <w:tc>
          <w:tcPr>
            <w:tcW w:w="732" w:type="dxa"/>
            <w:tcBorders>
              <w:top w:val="single" w:sz="12" w:space="0" w:color="auto"/>
              <w:left w:val="nil"/>
              <w:bottom w:val="nil"/>
              <w:right w:val="nil"/>
            </w:tcBorders>
          </w:tcPr>
          <w:p w14:paraId="50ADF0BC" w14:textId="77777777" w:rsidR="000169C3" w:rsidRDefault="000169C3" w:rsidP="000169C3">
            <w:pPr>
              <w:jc w:val="center"/>
              <w:rPr>
                <w:b/>
                <w:lang w:bidi="ar-SA"/>
              </w:rPr>
            </w:pPr>
            <w:r>
              <w:rPr>
                <w:b/>
                <w:lang w:bidi="ar-SA"/>
              </w:rPr>
              <w:t>7</w:t>
            </w:r>
          </w:p>
        </w:tc>
      </w:tr>
      <w:tr w:rsidR="000169C3" w:rsidRPr="00D20B5E" w14:paraId="71D771B1" w14:textId="77777777" w:rsidTr="001E48AC">
        <w:tc>
          <w:tcPr>
            <w:tcW w:w="1117" w:type="dxa"/>
            <w:tcBorders>
              <w:top w:val="nil"/>
              <w:left w:val="nil"/>
              <w:bottom w:val="nil"/>
              <w:right w:val="nil"/>
            </w:tcBorders>
          </w:tcPr>
          <w:p w14:paraId="6379248E" w14:textId="77777777" w:rsidR="000169C3" w:rsidRDefault="000169C3" w:rsidP="000169C3">
            <w:pPr>
              <w:rPr>
                <w:lang w:bidi="ar-SA"/>
              </w:rPr>
            </w:pPr>
          </w:p>
        </w:tc>
        <w:tc>
          <w:tcPr>
            <w:tcW w:w="5120" w:type="dxa"/>
            <w:gridSpan w:val="7"/>
            <w:tcBorders>
              <w:top w:val="nil"/>
              <w:left w:val="nil"/>
              <w:bottom w:val="nil"/>
              <w:right w:val="nil"/>
            </w:tcBorders>
          </w:tcPr>
          <w:p w14:paraId="397C550C" w14:textId="77777777" w:rsidR="000169C3" w:rsidRPr="00D20B5E" w:rsidRDefault="001E48AC" w:rsidP="00126BF6">
            <w:pPr>
              <w:jc w:val="center"/>
              <w:rPr>
                <w:lang w:val="nl-NL" w:bidi="ar-SA"/>
              </w:rPr>
            </w:pPr>
            <w:r w:rsidRPr="001E48AC">
              <w:rPr>
                <w:lang w:val="nl-NL" w:bidi="ar-SA"/>
              </w:rPr>
              <w:t>Aantal flessen in langste rij (</w:t>
            </w:r>
            <w:r w:rsidRPr="001E48AC">
              <w:rPr>
                <w:i/>
                <w:lang w:val="nl-NL" w:bidi="ar-SA"/>
              </w:rPr>
              <w:t>n</w:t>
            </w:r>
            <w:r w:rsidRPr="001E48AC">
              <w:rPr>
                <w:lang w:val="nl-NL" w:bidi="ar-SA"/>
              </w:rPr>
              <w:t>)</w:t>
            </w:r>
          </w:p>
        </w:tc>
      </w:tr>
    </w:tbl>
    <w:p w14:paraId="71318650" w14:textId="341AD0AB" w:rsidR="000169C3" w:rsidRPr="00D20B5E" w:rsidRDefault="00413D5E">
      <w:pPr>
        <w:rPr>
          <w:lang w:val="nl-NL"/>
        </w:rPr>
      </w:pPr>
      <w:r w:rsidRPr="00D67ADA">
        <w:rPr>
          <w:noProof/>
          <w:lang w:val="nl-NL" w:eastAsia="nl-NL"/>
        </w:rPr>
        <w:drawing>
          <wp:anchor distT="0" distB="0" distL="114300" distR="114300" simplePos="0" relativeHeight="251639296" behindDoc="0" locked="0" layoutInCell="1" allowOverlap="1" wp14:anchorId="0EF32019" wp14:editId="4708B529">
            <wp:simplePos x="0" y="0"/>
            <wp:positionH relativeFrom="column">
              <wp:posOffset>149225</wp:posOffset>
            </wp:positionH>
            <wp:positionV relativeFrom="paragraph">
              <wp:posOffset>93980</wp:posOffset>
            </wp:positionV>
            <wp:extent cx="1066800" cy="862330"/>
            <wp:effectExtent l="0" t="0" r="0" b="1270"/>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6800" cy="862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FAA460" w14:textId="77777777" w:rsidR="000169C3" w:rsidRPr="00D20B5E" w:rsidRDefault="000169C3">
      <w:pPr>
        <w:rPr>
          <w:lang w:val="nl-NL"/>
        </w:rPr>
      </w:pPr>
    </w:p>
    <w:p w14:paraId="1180AD5A" w14:textId="77777777" w:rsidR="000169C3" w:rsidRPr="00D20B5E" w:rsidRDefault="000169C3">
      <w:pPr>
        <w:rPr>
          <w:lang w:val="nl-NL"/>
        </w:rPr>
      </w:pPr>
    </w:p>
    <w:p w14:paraId="10870B33" w14:textId="77777777" w:rsidR="000169C3" w:rsidRPr="00D20B5E" w:rsidRDefault="000169C3">
      <w:pPr>
        <w:rPr>
          <w:lang w:val="nl-NL"/>
        </w:rPr>
      </w:pPr>
    </w:p>
    <w:p w14:paraId="27C54B2B" w14:textId="77777777" w:rsidR="000169C3" w:rsidRPr="00D20B5E" w:rsidRDefault="000169C3">
      <w:pPr>
        <w:rPr>
          <w:lang w:val="nl-NL"/>
        </w:rPr>
      </w:pPr>
    </w:p>
    <w:p w14:paraId="56E16778" w14:textId="77777777" w:rsidR="000169C3" w:rsidRPr="00D20B5E" w:rsidRDefault="000169C3">
      <w:pPr>
        <w:rPr>
          <w:lang w:val="nl-NL"/>
        </w:rPr>
      </w:pPr>
    </w:p>
    <w:p w14:paraId="204B3EF0" w14:textId="77777777" w:rsidR="000169C3" w:rsidRPr="00D20B5E" w:rsidRDefault="001E48AC">
      <w:pPr>
        <w:rPr>
          <w:lang w:val="nl-NL"/>
        </w:rPr>
      </w:pPr>
      <w:r w:rsidRPr="00D20B5E">
        <w:rPr>
          <w:lang w:val="nl-NL"/>
        </w:rPr>
        <w:t>(rijen/ flessen)</w:t>
      </w:r>
    </w:p>
    <w:p w14:paraId="01BA3696" w14:textId="77777777" w:rsidR="000169C3" w:rsidRPr="00D20B5E" w:rsidRDefault="000169C3">
      <w:pPr>
        <w:rPr>
          <w:lang w:val="nl-NL"/>
        </w:rPr>
      </w:pPr>
    </w:p>
    <w:p w14:paraId="5FCCD136" w14:textId="77777777" w:rsidR="000169C3" w:rsidRPr="00D20B5E" w:rsidRDefault="000169C3">
      <w:pPr>
        <w:rPr>
          <w:lang w:val="nl-NL"/>
        </w:rPr>
      </w:pPr>
    </w:p>
    <w:p w14:paraId="4F82F1B7" w14:textId="77777777" w:rsidR="000169C3" w:rsidRPr="00D20B5E" w:rsidRDefault="000169C3">
      <w:pPr>
        <w:rPr>
          <w:lang w:val="nl-NL"/>
        </w:rPr>
      </w:pPr>
    </w:p>
    <w:p w14:paraId="6D7FD5F1" w14:textId="77777777" w:rsidR="000169C3" w:rsidRPr="00D20B5E" w:rsidRDefault="001E48AC">
      <w:pPr>
        <w:rPr>
          <w:lang w:val="nl-NL"/>
        </w:rPr>
      </w:pPr>
      <w:r w:rsidRPr="001E48AC">
        <w:rPr>
          <w:lang w:val="nl-NL"/>
        </w:rPr>
        <w:t>Als we aannemen (zoals voorheen) dat er 25 flessen zijn in de langste rij en er 20 rijen zijn, dan zou deze opstelling slechts 10 flessen minder nodig hebben, of 490 flessen voor elke muur.</w:t>
      </w:r>
    </w:p>
    <w:p w14:paraId="5C3F5DEF" w14:textId="77777777" w:rsidR="000169C3" w:rsidRPr="00D20B5E" w:rsidRDefault="001E48AC">
      <w:pPr>
        <w:rPr>
          <w:lang w:val="nl-NL"/>
        </w:rPr>
      </w:pPr>
      <w:r w:rsidRPr="001E48AC">
        <w:rPr>
          <w:lang w:val="nl-NL"/>
        </w:rPr>
        <w:lastRenderedPageBreak/>
        <w:t>Voor vier muren is dat 1960 flessen – slechts 2% minder dan onze vorige schatting!</w:t>
      </w:r>
    </w:p>
    <w:p w14:paraId="06037C82" w14:textId="77777777" w:rsidR="000169C3" w:rsidRPr="00D20B5E" w:rsidRDefault="000169C3">
      <w:pPr>
        <w:rPr>
          <w:lang w:val="nl-NL"/>
        </w:rPr>
      </w:pPr>
    </w:p>
    <w:p w14:paraId="4ECC432B" w14:textId="77777777" w:rsidR="000169C3" w:rsidRPr="00D20B5E" w:rsidRDefault="00126BF6" w:rsidP="000169C3">
      <w:pPr>
        <w:pStyle w:val="Kop3"/>
        <w:rPr>
          <w:lang w:val="nl-NL"/>
        </w:rPr>
      </w:pPr>
      <w:r w:rsidRPr="001E48AC">
        <w:rPr>
          <w:lang w:val="nl-NL"/>
        </w:rPr>
        <w:t xml:space="preserve"> </w:t>
      </w:r>
      <w:r w:rsidR="001E48AC" w:rsidRPr="001E48AC">
        <w:rPr>
          <w:lang w:val="nl-NL"/>
        </w:rPr>
        <w:t>(iii) Interpreteer en evalueer</w:t>
      </w:r>
    </w:p>
    <w:p w14:paraId="0D39AE74" w14:textId="77777777" w:rsidR="000169C3" w:rsidRPr="00D20B5E" w:rsidRDefault="00964E29">
      <w:pPr>
        <w:rPr>
          <w:lang w:val="nl-NL"/>
        </w:rPr>
      </w:pPr>
      <w:r w:rsidRPr="00BF1F2B">
        <w:rPr>
          <w:lang w:val="nl-NL"/>
        </w:rPr>
        <w:t xml:space="preserve">Deze analyse bevestigd onze eerdere </w:t>
      </w:r>
      <w:r w:rsidR="009E076C">
        <w:rPr>
          <w:lang w:val="nl-NL"/>
        </w:rPr>
        <w:t>bevindingen</w:t>
      </w:r>
      <w:r w:rsidRPr="00BF1F2B">
        <w:rPr>
          <w:lang w:val="nl-NL"/>
        </w:rPr>
        <w:t>.</w:t>
      </w:r>
      <w:r w:rsidR="009E076C">
        <w:rPr>
          <w:lang w:val="nl-NL"/>
        </w:rPr>
        <w:t xml:space="preserve"> </w:t>
      </w:r>
      <w:r w:rsidR="00BF1F2B" w:rsidRPr="00AB3535">
        <w:rPr>
          <w:lang w:val="nl-NL"/>
        </w:rPr>
        <w:t>De volgende analyse maakt gebruik van algebra, een aanpak die de algemene structuur van het probleem naar voren brengt.</w:t>
      </w:r>
      <w:r w:rsidR="000169C3" w:rsidRPr="00D20B5E">
        <w:rPr>
          <w:lang w:val="nl-NL"/>
        </w:rPr>
        <w:t xml:space="preserve"> </w:t>
      </w:r>
      <w:r w:rsidR="00AB3535" w:rsidRPr="00AB3535">
        <w:rPr>
          <w:lang w:val="nl-NL"/>
        </w:rPr>
        <w:t>Dit is voor veel leerlingen te lastig, maar het geeft hier de procedure in een veel eenvoudigere situatie weer.</w:t>
      </w:r>
    </w:p>
    <w:p w14:paraId="78E645D8" w14:textId="77777777" w:rsidR="000169C3" w:rsidRPr="00D20B5E" w:rsidRDefault="000169C3">
      <w:pPr>
        <w:rPr>
          <w:lang w:val="nl-NL"/>
        </w:rPr>
      </w:pPr>
    </w:p>
    <w:p w14:paraId="35126808" w14:textId="77777777" w:rsidR="000169C3" w:rsidRDefault="00DF4940" w:rsidP="000169C3">
      <w:pPr>
        <w:pStyle w:val="Kop3"/>
        <w:rPr>
          <w:lang w:val="nl-NL"/>
        </w:rPr>
      </w:pPr>
      <w:r>
        <w:rPr>
          <w:lang w:val="nl-NL"/>
        </w:rPr>
        <w:t>Vereenvoudig en representeer</w:t>
      </w:r>
    </w:p>
    <w:p w14:paraId="1E2DB86D" w14:textId="77777777" w:rsidR="00DF4940" w:rsidRPr="00DF4940" w:rsidRDefault="00DF4940" w:rsidP="00DF4940">
      <w:pPr>
        <w:rPr>
          <w:lang w:val="nl-NL"/>
        </w:rPr>
      </w:pPr>
    </w:p>
    <w:p w14:paraId="5B08E5F1" w14:textId="77777777" w:rsidR="000169C3" w:rsidRPr="00D20B5E" w:rsidRDefault="00AB3535">
      <w:pPr>
        <w:rPr>
          <w:lang w:val="nl-NL"/>
        </w:rPr>
      </w:pPr>
      <w:r w:rsidRPr="00AB3535">
        <w:rPr>
          <w:lang w:val="nl-NL"/>
        </w:rPr>
        <w:t>Hoeveel flessen heb ik nodig om een vierkant gebouw van flessen te kunnen bouwen?</w:t>
      </w:r>
    </w:p>
    <w:p w14:paraId="7F6A3F2A" w14:textId="77777777" w:rsidR="000169C3" w:rsidRPr="00D20B5E" w:rsidRDefault="000169C3">
      <w:pPr>
        <w:rPr>
          <w:lang w:val="nl-NL"/>
        </w:rPr>
      </w:pPr>
    </w:p>
    <w:p w14:paraId="2A062EB0" w14:textId="77777777" w:rsidR="000169C3" w:rsidRPr="00D20B5E" w:rsidRDefault="00AB3535">
      <w:pPr>
        <w:rPr>
          <w:lang w:val="nl-NL"/>
        </w:rPr>
      </w:pPr>
      <w:r w:rsidRPr="00AB3535">
        <w:rPr>
          <w:lang w:val="nl-NL"/>
        </w:rPr>
        <w:t>Kies en noteer eerst de variabelen:</w:t>
      </w:r>
    </w:p>
    <w:p w14:paraId="4A39D64D" w14:textId="77777777" w:rsidR="000169C3" w:rsidRPr="00D20B5E" w:rsidRDefault="00AB3535">
      <w:pPr>
        <w:rPr>
          <w:lang w:val="nl-NL"/>
        </w:rPr>
      </w:pPr>
      <w:r w:rsidRPr="00AB3535">
        <w:rPr>
          <w:lang w:val="nl-NL"/>
        </w:rPr>
        <w:t>Hoogte van de muur</w:t>
      </w:r>
      <w:r w:rsidR="000169C3" w:rsidRPr="00D20B5E">
        <w:rPr>
          <w:lang w:val="nl-NL"/>
        </w:rPr>
        <w:t xml:space="preserve"> </w:t>
      </w:r>
      <w:r w:rsidR="000169C3" w:rsidRPr="00D20B5E">
        <w:rPr>
          <w:lang w:val="nl-NL"/>
        </w:rPr>
        <w:tab/>
      </w:r>
      <w:r w:rsidR="000169C3" w:rsidRPr="00D20B5E">
        <w:rPr>
          <w:lang w:val="nl-NL"/>
        </w:rPr>
        <w:tab/>
      </w:r>
      <w:r w:rsidR="000169C3" w:rsidRPr="00D20B5E">
        <w:rPr>
          <w:lang w:val="nl-NL"/>
        </w:rPr>
        <w:tab/>
      </w:r>
      <w:r w:rsidRPr="00AB3535">
        <w:rPr>
          <w:i/>
          <w:lang w:val="nl-NL"/>
        </w:rPr>
        <w:t>h</w:t>
      </w:r>
    </w:p>
    <w:p w14:paraId="27DF22F0" w14:textId="77777777" w:rsidR="000169C3" w:rsidRPr="00D20B5E" w:rsidRDefault="00AB3535">
      <w:pPr>
        <w:rPr>
          <w:i/>
          <w:lang w:val="nl-NL"/>
        </w:rPr>
      </w:pPr>
      <w:r w:rsidRPr="00AB3535">
        <w:rPr>
          <w:lang w:val="nl-NL"/>
        </w:rPr>
        <w:t>Breedte van de muur</w:t>
      </w:r>
      <w:r w:rsidR="000169C3" w:rsidRPr="00D20B5E">
        <w:rPr>
          <w:lang w:val="nl-NL"/>
        </w:rPr>
        <w:t xml:space="preserve"> </w:t>
      </w:r>
      <w:r w:rsidR="000169C3" w:rsidRPr="00D20B5E">
        <w:rPr>
          <w:lang w:val="nl-NL"/>
        </w:rPr>
        <w:tab/>
      </w:r>
      <w:r w:rsidR="000169C3" w:rsidRPr="00D20B5E">
        <w:rPr>
          <w:lang w:val="nl-NL"/>
        </w:rPr>
        <w:tab/>
      </w:r>
      <w:r w:rsidR="000169C3" w:rsidRPr="00D20B5E">
        <w:rPr>
          <w:lang w:val="nl-NL"/>
        </w:rPr>
        <w:tab/>
      </w:r>
      <w:r w:rsidRPr="00AB3535">
        <w:rPr>
          <w:i/>
          <w:lang w:val="nl-NL"/>
        </w:rPr>
        <w:t>w</w:t>
      </w:r>
    </w:p>
    <w:p w14:paraId="364C184C" w14:textId="77777777" w:rsidR="000169C3" w:rsidRPr="00D20B5E" w:rsidRDefault="00AB3535">
      <w:pPr>
        <w:rPr>
          <w:lang w:val="nl-NL"/>
        </w:rPr>
      </w:pPr>
      <w:r w:rsidRPr="00AB3535">
        <w:rPr>
          <w:lang w:val="nl-NL"/>
        </w:rPr>
        <w:t>Diameter van een fles</w:t>
      </w:r>
      <w:r w:rsidR="000169C3" w:rsidRPr="00D20B5E">
        <w:rPr>
          <w:lang w:val="nl-NL"/>
        </w:rPr>
        <w:t xml:space="preserve"> </w:t>
      </w:r>
      <w:r w:rsidR="000169C3" w:rsidRPr="00D20B5E">
        <w:rPr>
          <w:lang w:val="nl-NL"/>
        </w:rPr>
        <w:tab/>
      </w:r>
      <w:r w:rsidR="000169C3" w:rsidRPr="00D20B5E">
        <w:rPr>
          <w:lang w:val="nl-NL"/>
        </w:rPr>
        <w:tab/>
      </w:r>
      <w:r w:rsidR="00217EE7" w:rsidRPr="00D20B5E">
        <w:rPr>
          <w:lang w:val="nl-NL"/>
        </w:rPr>
        <w:tab/>
      </w:r>
      <w:r w:rsidRPr="00AB3535">
        <w:rPr>
          <w:i/>
          <w:lang w:val="nl-NL"/>
        </w:rPr>
        <w:t>d</w:t>
      </w:r>
    </w:p>
    <w:p w14:paraId="204CDD8C" w14:textId="77777777" w:rsidR="000169C3" w:rsidRPr="00D20B5E" w:rsidRDefault="00AB3535">
      <w:pPr>
        <w:rPr>
          <w:lang w:val="nl-NL"/>
        </w:rPr>
      </w:pPr>
      <w:r w:rsidRPr="00AB3535">
        <w:rPr>
          <w:lang w:val="nl-NL"/>
        </w:rPr>
        <w:t>Aantal in een rij</w:t>
      </w:r>
      <w:r w:rsidR="000169C3" w:rsidRPr="00D20B5E">
        <w:rPr>
          <w:lang w:val="nl-NL"/>
        </w:rPr>
        <w:t xml:space="preserve"> </w:t>
      </w:r>
      <w:r w:rsidR="000169C3" w:rsidRPr="00D20B5E">
        <w:rPr>
          <w:lang w:val="nl-NL"/>
        </w:rPr>
        <w:tab/>
      </w:r>
      <w:r w:rsidR="000169C3" w:rsidRPr="00D20B5E">
        <w:rPr>
          <w:lang w:val="nl-NL"/>
        </w:rPr>
        <w:tab/>
      </w:r>
      <w:r w:rsidR="000169C3" w:rsidRPr="00D20B5E">
        <w:rPr>
          <w:lang w:val="nl-NL"/>
        </w:rPr>
        <w:tab/>
      </w:r>
      <w:r w:rsidRPr="00AB3535">
        <w:rPr>
          <w:i/>
          <w:lang w:val="nl-NL"/>
        </w:rPr>
        <w:t>n</w:t>
      </w:r>
    </w:p>
    <w:p w14:paraId="3FDC17B4" w14:textId="77777777" w:rsidR="000169C3" w:rsidRPr="00D20B5E" w:rsidRDefault="00AB3535">
      <w:pPr>
        <w:rPr>
          <w:lang w:val="nl-NL"/>
        </w:rPr>
      </w:pPr>
      <w:r w:rsidRPr="00AB3535">
        <w:rPr>
          <w:lang w:val="nl-NL"/>
        </w:rPr>
        <w:t>Aantal rijen</w:t>
      </w:r>
      <w:r w:rsidR="000169C3" w:rsidRPr="00D20B5E">
        <w:rPr>
          <w:lang w:val="nl-NL"/>
        </w:rPr>
        <w:t xml:space="preserve"> </w:t>
      </w:r>
      <w:r w:rsidR="000169C3" w:rsidRPr="00D20B5E">
        <w:rPr>
          <w:lang w:val="nl-NL"/>
        </w:rPr>
        <w:tab/>
      </w:r>
      <w:r w:rsidR="000169C3" w:rsidRPr="00D20B5E">
        <w:rPr>
          <w:lang w:val="nl-NL"/>
        </w:rPr>
        <w:tab/>
      </w:r>
      <w:r w:rsidR="00217EE7" w:rsidRPr="00D20B5E">
        <w:rPr>
          <w:lang w:val="nl-NL"/>
        </w:rPr>
        <w:tab/>
      </w:r>
      <w:r w:rsidR="00217EE7" w:rsidRPr="00D20B5E">
        <w:rPr>
          <w:lang w:val="nl-NL"/>
        </w:rPr>
        <w:tab/>
      </w:r>
      <w:r w:rsidRPr="00AB3535">
        <w:rPr>
          <w:i/>
          <w:lang w:val="nl-NL"/>
        </w:rPr>
        <w:t>r</w:t>
      </w:r>
      <w:r w:rsidR="000169C3" w:rsidRPr="00D20B5E">
        <w:rPr>
          <w:lang w:val="nl-NL"/>
        </w:rPr>
        <w:t xml:space="preserve"> </w:t>
      </w:r>
    </w:p>
    <w:p w14:paraId="7986380B" w14:textId="77777777" w:rsidR="000169C3" w:rsidRPr="00D20B5E" w:rsidRDefault="00AB3535">
      <w:pPr>
        <w:rPr>
          <w:lang w:val="nl-NL"/>
        </w:rPr>
      </w:pPr>
      <w:r w:rsidRPr="00AB3535">
        <w:rPr>
          <w:lang w:val="nl-NL"/>
        </w:rPr>
        <w:t>Aantal in een muur</w:t>
      </w:r>
      <w:r w:rsidR="000169C3" w:rsidRPr="00D20B5E">
        <w:rPr>
          <w:lang w:val="nl-NL"/>
        </w:rPr>
        <w:t xml:space="preserve"> </w:t>
      </w:r>
      <w:r w:rsidR="000169C3" w:rsidRPr="00D20B5E">
        <w:rPr>
          <w:lang w:val="nl-NL"/>
        </w:rPr>
        <w:tab/>
      </w:r>
      <w:r w:rsidR="000169C3" w:rsidRPr="00D20B5E">
        <w:rPr>
          <w:lang w:val="nl-NL"/>
        </w:rPr>
        <w:tab/>
      </w:r>
      <w:r w:rsidR="000169C3" w:rsidRPr="00D20B5E">
        <w:rPr>
          <w:lang w:val="nl-NL"/>
        </w:rPr>
        <w:tab/>
      </w:r>
      <w:r w:rsidRPr="00AB3535">
        <w:rPr>
          <w:i/>
          <w:lang w:val="nl-NL"/>
        </w:rPr>
        <w:t>W</w:t>
      </w:r>
      <w:r w:rsidR="000169C3" w:rsidRPr="00D20B5E">
        <w:rPr>
          <w:lang w:val="nl-NL"/>
        </w:rPr>
        <w:t xml:space="preserve"> </w:t>
      </w:r>
    </w:p>
    <w:p w14:paraId="2D20EE2A" w14:textId="77777777" w:rsidR="000169C3" w:rsidRPr="00D20B5E" w:rsidRDefault="00AB3535">
      <w:pPr>
        <w:rPr>
          <w:i/>
          <w:lang w:val="nl-NL"/>
        </w:rPr>
      </w:pPr>
      <w:r w:rsidRPr="00AB3535">
        <w:rPr>
          <w:lang w:val="nl-NL"/>
        </w:rPr>
        <w:t>Totaal aantal flessen</w:t>
      </w:r>
      <w:r w:rsidR="000169C3" w:rsidRPr="00D20B5E">
        <w:rPr>
          <w:lang w:val="nl-NL"/>
        </w:rPr>
        <w:t xml:space="preserve">  </w:t>
      </w:r>
      <w:r w:rsidR="000169C3" w:rsidRPr="00D20B5E">
        <w:rPr>
          <w:lang w:val="nl-NL"/>
        </w:rPr>
        <w:tab/>
      </w:r>
      <w:r w:rsidR="00217EE7" w:rsidRPr="00D20B5E">
        <w:rPr>
          <w:lang w:val="nl-NL"/>
        </w:rPr>
        <w:tab/>
      </w:r>
      <w:r w:rsidR="00217EE7" w:rsidRPr="00D20B5E">
        <w:rPr>
          <w:lang w:val="nl-NL"/>
        </w:rPr>
        <w:tab/>
      </w:r>
      <w:r w:rsidRPr="00AB3535">
        <w:rPr>
          <w:i/>
          <w:lang w:val="nl-NL"/>
        </w:rPr>
        <w:t>T</w:t>
      </w:r>
    </w:p>
    <w:p w14:paraId="635D97F3" w14:textId="77777777" w:rsidR="000169C3" w:rsidRPr="00D20B5E" w:rsidRDefault="00AB3535">
      <w:pPr>
        <w:rPr>
          <w:lang w:val="nl-NL"/>
        </w:rPr>
      </w:pPr>
      <w:r w:rsidRPr="00AB3535">
        <w:rPr>
          <w:lang w:val="nl-NL"/>
        </w:rPr>
        <w:t>We zullen ook elke muur aanduiden met onderschrift 1-4.</w:t>
      </w:r>
    </w:p>
    <w:p w14:paraId="189B2530" w14:textId="77777777" w:rsidR="000169C3" w:rsidRPr="00D20B5E" w:rsidRDefault="000169C3">
      <w:pPr>
        <w:rPr>
          <w:b/>
          <w:lang w:val="nl-NL"/>
        </w:rPr>
      </w:pPr>
    </w:p>
    <w:p w14:paraId="12EE6919" w14:textId="77777777" w:rsidR="000169C3" w:rsidRPr="00D20B5E" w:rsidRDefault="00AB3535">
      <w:pPr>
        <w:rPr>
          <w:lang w:val="nl-NL"/>
        </w:rPr>
      </w:pPr>
      <w:r w:rsidRPr="00AB3535">
        <w:rPr>
          <w:lang w:val="nl-NL"/>
        </w:rPr>
        <w:t xml:space="preserve">Nu gaan we </w:t>
      </w:r>
      <w:r w:rsidRPr="00AB3535">
        <w:rPr>
          <w:b/>
          <w:lang w:val="nl-NL"/>
        </w:rPr>
        <w:t>verbanden leggen</w:t>
      </w:r>
      <w:r w:rsidRPr="00AB3535">
        <w:rPr>
          <w:lang w:val="nl-NL"/>
        </w:rPr>
        <w:t xml:space="preserve"> tussen de variabelen:</w:t>
      </w:r>
    </w:p>
    <w:p w14:paraId="5F42A292" w14:textId="77777777" w:rsidR="000169C3" w:rsidRPr="00D20B5E" w:rsidRDefault="000169C3">
      <w:pPr>
        <w:rPr>
          <w:lang w:val="nl-NL"/>
        </w:rPr>
      </w:pPr>
    </w:p>
    <w:p w14:paraId="1A63A79D" w14:textId="77777777" w:rsidR="000169C3" w:rsidRPr="00D20B5E" w:rsidRDefault="008E38F5">
      <w:pPr>
        <w:rPr>
          <w:lang w:val="nl-NL"/>
        </w:rPr>
      </w:pPr>
      <w:r w:rsidRPr="008E38F5">
        <w:rPr>
          <w:position w:val="-12"/>
          <w:lang w:val="nl-NL"/>
        </w:rPr>
        <w:object w:dxaOrig="2200" w:dyaOrig="360" w14:anchorId="68AF1292">
          <v:shape id="_x0000_i1026" type="#_x0000_t75" style="width:109.55pt;height:17.75pt" o:ole="">
            <v:imagedata r:id="rId27" o:title=""/>
          </v:shape>
          <o:OLEObject Type="Embed" ProgID="Equation.DSMT4" ShapeID="_x0000_i1026" DrawAspect="Content" ObjectID="_1572510863" r:id="rId28"/>
        </w:object>
      </w:r>
      <w:r w:rsidRPr="008E38F5">
        <w:rPr>
          <w:lang w:val="nl-NL"/>
        </w:rPr>
        <w:t xml:space="preserve">                      </w:t>
      </w:r>
      <w:r w:rsidR="00375E3E">
        <w:rPr>
          <w:lang w:val="nl-NL"/>
        </w:rPr>
        <w:t xml:space="preserve"> (t</w:t>
      </w:r>
      <w:r w:rsidRPr="008E38F5">
        <w:rPr>
          <w:lang w:val="nl-NL"/>
        </w:rPr>
        <w:t>otaal aantal flessen in alle vier de muren)</w:t>
      </w:r>
    </w:p>
    <w:p w14:paraId="7C21ED13" w14:textId="77777777" w:rsidR="000169C3" w:rsidRPr="00D20B5E" w:rsidRDefault="008E38F5" w:rsidP="00375E3E">
      <w:pPr>
        <w:ind w:left="3600" w:hanging="3600"/>
        <w:rPr>
          <w:lang w:val="nl-NL"/>
        </w:rPr>
      </w:pPr>
      <w:r w:rsidRPr="00375E3E">
        <w:rPr>
          <w:position w:val="-12"/>
          <w:highlight w:val="yellow"/>
          <w:lang w:val="nl-NL"/>
        </w:rPr>
        <w:object w:dxaOrig="1000" w:dyaOrig="360" w14:anchorId="1F68683F">
          <v:shape id="_x0000_i1027" type="#_x0000_t75" style="width:50.1pt;height:17.75pt" o:ole="">
            <v:imagedata r:id="rId29" o:title=""/>
          </v:shape>
          <o:OLEObject Type="Embed" ProgID="Equation.DSMT4" ShapeID="_x0000_i1027" DrawAspect="Content" ObjectID="_1572510864" r:id="rId30"/>
        </w:object>
      </w:r>
      <w:r w:rsidRPr="008E38F5">
        <w:rPr>
          <w:lang w:val="nl-NL"/>
        </w:rPr>
        <w:t xml:space="preserve"> etc.</w:t>
      </w:r>
      <w:r w:rsidR="000169C3" w:rsidRPr="00D20B5E">
        <w:rPr>
          <w:lang w:val="nl-NL"/>
        </w:rPr>
        <w:t xml:space="preserve">  </w:t>
      </w:r>
      <w:r w:rsidR="000169C3" w:rsidRPr="00D20B5E">
        <w:rPr>
          <w:lang w:val="nl-NL"/>
        </w:rPr>
        <w:tab/>
      </w:r>
      <w:r w:rsidR="00126BF6" w:rsidRPr="008E38F5">
        <w:rPr>
          <w:lang w:val="nl-NL"/>
        </w:rPr>
        <w:t xml:space="preserve"> </w:t>
      </w:r>
      <w:r w:rsidRPr="008E38F5">
        <w:rPr>
          <w:lang w:val="nl-NL"/>
        </w:rPr>
        <w:t>(ga er vanuit dat alle muren even hoog zijn)</w:t>
      </w:r>
    </w:p>
    <w:p w14:paraId="3C90F733" w14:textId="77777777" w:rsidR="000169C3" w:rsidRPr="00D20B5E" w:rsidRDefault="008E38F5">
      <w:pPr>
        <w:rPr>
          <w:lang w:val="nl-NL"/>
        </w:rPr>
      </w:pPr>
      <w:r w:rsidRPr="00375E3E">
        <w:rPr>
          <w:position w:val="-22"/>
          <w:highlight w:val="yellow"/>
          <w:lang w:val="nl-NL"/>
        </w:rPr>
        <w:object w:dxaOrig="580" w:dyaOrig="620" w14:anchorId="0374005F">
          <v:shape id="_x0000_i1028" type="#_x0000_t75" style="width:29.2pt;height:31.3pt" o:ole="">
            <v:imagedata r:id="rId31" o:title=""/>
          </v:shape>
          <o:OLEObject Type="Embed" ProgID="Equation.DSMT4" ShapeID="_x0000_i1028" DrawAspect="Content" ObjectID="_1572510865" r:id="rId32"/>
        </w:object>
      </w:r>
      <w:r w:rsidRPr="008E38F5">
        <w:rPr>
          <w:lang w:val="nl-NL"/>
        </w:rPr>
        <w:t xml:space="preserve">                       (ga er vanuit dat de rijen </w:t>
      </w:r>
      <w:r w:rsidRPr="008E38F5">
        <w:rPr>
          <w:i/>
          <w:lang w:val="nl-NL"/>
        </w:rPr>
        <w:t>d</w:t>
      </w:r>
      <w:r w:rsidRPr="008E38F5">
        <w:rPr>
          <w:lang w:val="nl-NL"/>
        </w:rPr>
        <w:t xml:space="preserve"> uit elkaar liggen)</w:t>
      </w:r>
    </w:p>
    <w:p w14:paraId="20683EC3" w14:textId="77777777" w:rsidR="000169C3" w:rsidRPr="00D20B5E" w:rsidRDefault="008E38F5">
      <w:pPr>
        <w:rPr>
          <w:lang w:val="nl-NL"/>
        </w:rPr>
      </w:pPr>
      <w:r w:rsidRPr="00375E3E">
        <w:rPr>
          <w:position w:val="-22"/>
          <w:highlight w:val="yellow"/>
          <w:lang w:val="nl-NL"/>
        </w:rPr>
        <w:object w:dxaOrig="760" w:dyaOrig="620" w14:anchorId="143EFAEE">
          <v:shape id="_x0000_i1029" type="#_x0000_t75" style="width:37.55pt;height:31.3pt" o:ole="">
            <v:imagedata r:id="rId33" o:title=""/>
          </v:shape>
          <o:OLEObject Type="Embed" ProgID="Equation.DSMT4" ShapeID="_x0000_i1029" DrawAspect="Content" ObjectID="_1572510866" r:id="rId34"/>
        </w:object>
      </w:r>
      <w:r w:rsidRPr="008E38F5">
        <w:rPr>
          <w:lang w:val="nl-NL"/>
        </w:rPr>
        <w:t xml:space="preserve"> etc.</w:t>
      </w:r>
      <w:r w:rsidR="000169C3" w:rsidRPr="00D20B5E">
        <w:rPr>
          <w:lang w:val="nl-NL"/>
        </w:rPr>
        <w:t xml:space="preserve"> </w:t>
      </w:r>
      <w:r w:rsidR="000169C3" w:rsidRPr="00D20B5E">
        <w:rPr>
          <w:lang w:val="nl-NL"/>
        </w:rPr>
        <w:tab/>
      </w:r>
      <w:r w:rsidR="00126BF6" w:rsidRPr="008E38F5">
        <w:rPr>
          <w:lang w:val="nl-NL"/>
        </w:rPr>
        <w:t xml:space="preserve"> </w:t>
      </w:r>
      <w:r w:rsidR="00375E3E">
        <w:rPr>
          <w:lang w:val="nl-NL"/>
        </w:rPr>
        <w:t>(er</w:t>
      </w:r>
      <w:r w:rsidRPr="008E38F5">
        <w:rPr>
          <w:lang w:val="nl-NL"/>
        </w:rPr>
        <w:t>van</w:t>
      </w:r>
      <w:r w:rsidR="00375E3E">
        <w:rPr>
          <w:lang w:val="nl-NL"/>
        </w:rPr>
        <w:t xml:space="preserve"> </w:t>
      </w:r>
      <w:r w:rsidRPr="008E38F5">
        <w:rPr>
          <w:lang w:val="nl-NL"/>
        </w:rPr>
        <w:t>uitgaande dat niet elke muur even breed is)</w:t>
      </w:r>
    </w:p>
    <w:p w14:paraId="5A3C9382" w14:textId="77777777" w:rsidR="000169C3" w:rsidRPr="00D20B5E" w:rsidRDefault="000169C3">
      <w:pPr>
        <w:rPr>
          <w:lang w:val="nl-NL"/>
        </w:rPr>
      </w:pPr>
    </w:p>
    <w:p w14:paraId="60F3C5CE" w14:textId="77777777" w:rsidR="000169C3" w:rsidRPr="00D20B5E" w:rsidRDefault="00126BF6" w:rsidP="000169C3">
      <w:pPr>
        <w:pStyle w:val="Kop3"/>
        <w:rPr>
          <w:lang w:val="nl-NL"/>
        </w:rPr>
      </w:pPr>
      <w:r w:rsidRPr="008E38F5">
        <w:rPr>
          <w:lang w:val="nl-NL"/>
        </w:rPr>
        <w:t xml:space="preserve"> </w:t>
      </w:r>
      <w:r w:rsidR="008E38F5" w:rsidRPr="008E38F5">
        <w:rPr>
          <w:lang w:val="nl-NL"/>
        </w:rPr>
        <w:t>(ii) Analyseer en los op</w:t>
      </w:r>
    </w:p>
    <w:p w14:paraId="02F8590A" w14:textId="77777777" w:rsidR="000169C3" w:rsidRPr="00D20B5E" w:rsidRDefault="008E38F5">
      <w:pPr>
        <w:rPr>
          <w:lang w:val="nl-NL"/>
        </w:rPr>
      </w:pPr>
      <w:r w:rsidRPr="008E38F5">
        <w:rPr>
          <w:lang w:val="nl-NL"/>
        </w:rPr>
        <w:t>We kunnen een aantal nieuwe vergelijkingen opstellen door deze te combineren:</w:t>
      </w:r>
    </w:p>
    <w:p w14:paraId="0C7C8903" w14:textId="77777777" w:rsidR="000169C3" w:rsidRDefault="000169C3">
      <w:r w:rsidRPr="00375E3E">
        <w:rPr>
          <w:position w:val="-24"/>
          <w:highlight w:val="yellow"/>
        </w:rPr>
        <w:object w:dxaOrig="2740" w:dyaOrig="640" w14:anchorId="4F2D3BB3">
          <v:shape id="_x0000_i1030" type="#_x0000_t75" style="width:136.7pt;height:32.35pt" o:ole="">
            <v:imagedata r:id="rId35" o:title=""/>
          </v:shape>
          <o:OLEObject Type="Embed" ProgID="Equation.DSMT4" ShapeID="_x0000_i1030" DrawAspect="Content" ObjectID="_1572510867" r:id="rId36"/>
        </w:object>
      </w:r>
      <w:r>
        <w:tab/>
      </w:r>
    </w:p>
    <w:p w14:paraId="20A0EA4C" w14:textId="77777777" w:rsidR="00375E3E" w:rsidRPr="00D20B5E" w:rsidRDefault="000169C3">
      <w:pPr>
        <w:rPr>
          <w:lang w:val="nl-NL"/>
        </w:rPr>
      </w:pPr>
      <w:r w:rsidRPr="00375E3E">
        <w:rPr>
          <w:position w:val="-86"/>
          <w:highlight w:val="yellow"/>
        </w:rPr>
        <w:object w:dxaOrig="5040" w:dyaOrig="1880" w14:anchorId="1558278F">
          <v:shape id="_x0000_i1031" type="#_x0000_t75" style="width:252.5pt;height:93.9pt" o:ole="">
            <v:imagedata r:id="rId37" o:title=""/>
          </v:shape>
          <o:OLEObject Type="Embed" ProgID="Equation.DSMT4" ShapeID="_x0000_i1031" DrawAspect="Content" ObjectID="_1572510868" r:id="rId38"/>
        </w:object>
      </w:r>
      <w:r w:rsidR="00375E3E" w:rsidRPr="00D20B5E">
        <w:rPr>
          <w:lang w:val="nl-NL"/>
        </w:rPr>
        <w:t xml:space="preserve">  </w:t>
      </w:r>
    </w:p>
    <w:p w14:paraId="5849248A" w14:textId="77777777" w:rsidR="00217EE7" w:rsidRPr="00D20B5E" w:rsidRDefault="008E38F5">
      <w:pPr>
        <w:rPr>
          <w:lang w:val="nl-NL"/>
        </w:rPr>
      </w:pPr>
      <w:r w:rsidRPr="00D20B5E">
        <w:rPr>
          <w:lang w:val="nl-NL"/>
        </w:rPr>
        <w:t>(</w:t>
      </w:r>
      <w:r w:rsidR="00217EE7" w:rsidRPr="00D20B5E">
        <w:rPr>
          <w:lang w:val="nl-NL"/>
        </w:rPr>
        <w:t xml:space="preserve">met </w:t>
      </w:r>
      <w:r w:rsidRPr="00D20B5E">
        <w:rPr>
          <w:lang w:val="nl-NL"/>
        </w:rPr>
        <w:t xml:space="preserve"> </w:t>
      </w:r>
      <w:r w:rsidRPr="00D20B5E">
        <w:rPr>
          <w:i/>
          <w:lang w:val="nl-NL"/>
        </w:rPr>
        <w:t>P</w:t>
      </w:r>
      <w:r w:rsidRPr="00D20B5E">
        <w:rPr>
          <w:lang w:val="nl-NL"/>
        </w:rPr>
        <w:t xml:space="preserve"> = totale omtrek van het huis) </w:t>
      </w:r>
    </w:p>
    <w:p w14:paraId="090BA2E8" w14:textId="77777777" w:rsidR="008E38F5" w:rsidRPr="00D20B5E" w:rsidRDefault="008E38F5">
      <w:pPr>
        <w:rPr>
          <w:lang w:val="nl-NL"/>
        </w:rPr>
      </w:pPr>
      <w:r w:rsidRPr="00D20B5E">
        <w:rPr>
          <w:lang w:val="nl-NL"/>
        </w:rPr>
        <w:t>(</w:t>
      </w:r>
      <w:r w:rsidR="00217EE7" w:rsidRPr="00D20B5E">
        <w:rPr>
          <w:lang w:val="nl-NL"/>
        </w:rPr>
        <w:t>met</w:t>
      </w:r>
      <w:r w:rsidRPr="00D20B5E">
        <w:rPr>
          <w:lang w:val="nl-NL"/>
        </w:rPr>
        <w:t xml:space="preserve"> </w:t>
      </w:r>
      <w:r w:rsidRPr="00D20B5E">
        <w:rPr>
          <w:i/>
          <w:lang w:val="nl-NL"/>
        </w:rPr>
        <w:t>A</w:t>
      </w:r>
      <w:r w:rsidRPr="00D20B5E">
        <w:rPr>
          <w:lang w:val="nl-NL"/>
        </w:rPr>
        <w:t xml:space="preserve"> = totale oppervlakte van de muren)</w:t>
      </w:r>
    </w:p>
    <w:p w14:paraId="1E755522" w14:textId="77777777" w:rsidR="000169C3" w:rsidRPr="00D20B5E" w:rsidRDefault="000169C3">
      <w:pPr>
        <w:rPr>
          <w:lang w:val="nl-NL"/>
        </w:rPr>
      </w:pPr>
    </w:p>
    <w:p w14:paraId="164FAB55" w14:textId="77777777" w:rsidR="000169C3" w:rsidRPr="00D20B5E" w:rsidRDefault="00126BF6" w:rsidP="000169C3">
      <w:pPr>
        <w:pStyle w:val="Kop3"/>
        <w:rPr>
          <w:lang w:val="nl-NL"/>
        </w:rPr>
      </w:pPr>
      <w:r w:rsidRPr="008E38F5">
        <w:rPr>
          <w:lang w:val="nl-NL"/>
        </w:rPr>
        <w:t xml:space="preserve"> </w:t>
      </w:r>
      <w:r w:rsidR="008E38F5" w:rsidRPr="008E38F5">
        <w:rPr>
          <w:lang w:val="nl-NL"/>
        </w:rPr>
        <w:t>(iii) Interpreteer en evalueer</w:t>
      </w:r>
    </w:p>
    <w:p w14:paraId="096C9547" w14:textId="77777777" w:rsidR="000169C3" w:rsidRPr="00D20B5E" w:rsidRDefault="008E38F5">
      <w:pPr>
        <w:rPr>
          <w:lang w:val="nl-NL"/>
        </w:rPr>
      </w:pPr>
      <w:r w:rsidRPr="008E38F5">
        <w:rPr>
          <w:lang w:val="nl-NL"/>
        </w:rPr>
        <w:t xml:space="preserve">We kunnen met elk van deze twee vergelijkingen schattingen maken </w:t>
      </w:r>
      <w:r w:rsidR="00375E3E">
        <w:rPr>
          <w:lang w:val="nl-NL"/>
        </w:rPr>
        <w:t>over</w:t>
      </w:r>
      <w:r w:rsidRPr="008E38F5">
        <w:rPr>
          <w:lang w:val="nl-NL"/>
        </w:rPr>
        <w:t xml:space="preserve"> het aantal flessen dat nodig is.</w:t>
      </w:r>
      <w:r w:rsidR="000169C3" w:rsidRPr="00D20B5E">
        <w:rPr>
          <w:lang w:val="nl-NL"/>
        </w:rPr>
        <w:t xml:space="preserve"> </w:t>
      </w:r>
      <w:r w:rsidRPr="00DE4455">
        <w:rPr>
          <w:lang w:val="nl-NL"/>
        </w:rPr>
        <w:t xml:space="preserve">De laatste </w:t>
      </w:r>
      <w:r w:rsidR="00217EE7">
        <w:rPr>
          <w:lang w:val="nl-NL"/>
        </w:rPr>
        <w:t xml:space="preserve">vergelijking </w:t>
      </w:r>
      <w:r w:rsidRPr="00DE4455">
        <w:rPr>
          <w:lang w:val="nl-NL"/>
        </w:rPr>
        <w:t xml:space="preserve">gaat er ook </w:t>
      </w:r>
      <w:r w:rsidR="00C34BF1">
        <w:rPr>
          <w:lang w:val="nl-NL"/>
        </w:rPr>
        <w:t>niet</w:t>
      </w:r>
      <w:r w:rsidR="00DE4455" w:rsidRPr="00DE4455">
        <w:rPr>
          <w:lang w:val="nl-NL"/>
        </w:rPr>
        <w:t xml:space="preserve"> </w:t>
      </w:r>
      <w:r w:rsidRPr="00DE4455">
        <w:rPr>
          <w:lang w:val="nl-NL"/>
        </w:rPr>
        <w:t>vanuit dat er ramen en deuren zijn.</w:t>
      </w:r>
    </w:p>
    <w:p w14:paraId="25A77D84" w14:textId="77777777" w:rsidR="000169C3" w:rsidRPr="00D20B5E" w:rsidRDefault="00DE4455">
      <w:pPr>
        <w:rPr>
          <w:rFonts w:ascii="Helvetica" w:hAnsi="Helvetica"/>
          <w:b/>
          <w:sz w:val="26"/>
          <w:lang w:val="nl-NL"/>
        </w:rPr>
      </w:pPr>
      <w:r w:rsidRPr="001C573F">
        <w:rPr>
          <w:lang w:val="nl-NL"/>
        </w:rPr>
        <w:lastRenderedPageBreak/>
        <w:t xml:space="preserve">Het geeft simpelweg aan dat elke fles </w:t>
      </w:r>
      <w:r w:rsidR="001C573F" w:rsidRPr="001C573F">
        <w:rPr>
          <w:lang w:val="nl-NL"/>
        </w:rPr>
        <w:t>een oppervlakte van de muur inneemt dat gelijk is aan de diameter van de fles in het kwadraat.</w:t>
      </w:r>
      <w:r w:rsidR="000169C3" w:rsidRPr="00D20B5E">
        <w:rPr>
          <w:lang w:val="nl-NL"/>
        </w:rPr>
        <w:t xml:space="preserve"> </w:t>
      </w:r>
      <w:bookmarkEnd w:id="9"/>
      <w:bookmarkEnd w:id="10"/>
      <w:bookmarkEnd w:id="11"/>
      <w:bookmarkEnd w:id="12"/>
      <w:r w:rsidR="001C573F" w:rsidRPr="001C573F">
        <w:rPr>
          <w:lang w:val="nl-NL"/>
        </w:rPr>
        <w:t>Misschien hadden we dit eenvoudige verband vanaf het begin moeten zien!</w:t>
      </w:r>
    </w:p>
    <w:p w14:paraId="2586F7B0" w14:textId="77777777" w:rsidR="000169C3" w:rsidRPr="00D20B5E" w:rsidRDefault="000169C3" w:rsidP="000169C3">
      <w:pPr>
        <w:pStyle w:val="Kop2"/>
        <w:rPr>
          <w:lang w:val="nl-NL"/>
        </w:rPr>
      </w:pPr>
      <w:bookmarkStart w:id="14" w:name="_Toc138319246"/>
      <w:r w:rsidRPr="00D20B5E">
        <w:rPr>
          <w:lang w:val="nl-NL"/>
        </w:rPr>
        <w:lastRenderedPageBreak/>
        <w:t xml:space="preserve">6. </w:t>
      </w:r>
      <w:r w:rsidRPr="00D20B5E">
        <w:rPr>
          <w:lang w:val="nl-NL"/>
        </w:rPr>
        <w:tab/>
      </w:r>
      <w:bookmarkEnd w:id="14"/>
      <w:r w:rsidR="001C573F" w:rsidRPr="001C573F">
        <w:rPr>
          <w:lang w:val="nl-NL"/>
        </w:rPr>
        <w:t>Een voorbeeld lesplan</w:t>
      </w:r>
    </w:p>
    <w:p w14:paraId="45D8E065" w14:textId="77777777" w:rsidR="000169C3" w:rsidRPr="00D20B5E" w:rsidRDefault="001C573F" w:rsidP="000169C3">
      <w:pPr>
        <w:rPr>
          <w:lang w:val="nl-NL"/>
        </w:rPr>
      </w:pPr>
      <w:r w:rsidRPr="001C573F">
        <w:rPr>
          <w:lang w:val="nl-NL"/>
        </w:rPr>
        <w:t>De volgende suggesties geven een mogelijke aanpak voor het gebruik van foto’s bij leerlingen.</w:t>
      </w:r>
      <w:r w:rsidR="000169C3" w:rsidRPr="00D20B5E">
        <w:rPr>
          <w:lang w:val="nl-NL"/>
        </w:rPr>
        <w:t xml:space="preserve"> </w:t>
      </w:r>
      <w:r w:rsidRPr="001C573F">
        <w:rPr>
          <w:lang w:val="nl-NL"/>
        </w:rPr>
        <w:t>Deze aanpak is bedoeld om hen bekend te maken met de modelcyclus.</w:t>
      </w:r>
      <w:r w:rsidR="000169C3" w:rsidRPr="00D20B5E">
        <w:rPr>
          <w:lang w:val="nl-NL"/>
        </w:rPr>
        <w:t xml:space="preserve"> </w:t>
      </w:r>
      <w:r w:rsidRPr="001C573F">
        <w:rPr>
          <w:lang w:val="nl-NL"/>
        </w:rPr>
        <w:t>De tijden hieronder zijn vooral een indicatie.</w:t>
      </w:r>
      <w:r w:rsidR="000169C3" w:rsidRPr="00D20B5E">
        <w:rPr>
          <w:lang w:val="nl-NL"/>
        </w:rPr>
        <w:t xml:space="preserve"> </w:t>
      </w:r>
      <w:r w:rsidRPr="001C573F">
        <w:rPr>
          <w:lang w:val="nl-NL"/>
        </w:rPr>
        <w:t>Deze lesopzet kan in de praktijk makkelijk verspreid worden over twee lessen!</w:t>
      </w:r>
    </w:p>
    <w:p w14:paraId="2C256B25" w14:textId="77777777" w:rsidR="000169C3" w:rsidRPr="00D20B5E" w:rsidRDefault="000169C3" w:rsidP="000169C3">
      <w:pPr>
        <w:pStyle w:val="Kop3"/>
        <w:rPr>
          <w:lang w:val="nl-NL"/>
        </w:rPr>
      </w:pPr>
    </w:p>
    <w:p w14:paraId="328C25DC" w14:textId="77777777" w:rsidR="009811A6" w:rsidRPr="00D20B5E" w:rsidRDefault="001C573F" w:rsidP="000169C3">
      <w:pPr>
        <w:pStyle w:val="Kop3"/>
        <w:rPr>
          <w:lang w:val="nl-NL"/>
        </w:rPr>
      </w:pPr>
      <w:r w:rsidRPr="001C573F">
        <w:rPr>
          <w:lang w:val="nl-NL"/>
        </w:rPr>
        <w:t>Leg de situatie uit, vraag de leerlingen dan om de problemen te benoemen</w:t>
      </w:r>
      <w:r w:rsidR="00580E1F">
        <w:rPr>
          <w:lang w:val="nl-NL"/>
        </w:rPr>
        <w:t>.</w:t>
      </w:r>
      <w:r w:rsidR="000169C3" w:rsidRPr="00D20B5E">
        <w:rPr>
          <w:lang w:val="nl-NL"/>
        </w:rPr>
        <w:tab/>
        <w:t xml:space="preserve">        </w:t>
      </w:r>
    </w:p>
    <w:p w14:paraId="45954456" w14:textId="77777777" w:rsidR="000169C3" w:rsidRPr="00D20B5E" w:rsidRDefault="001C573F" w:rsidP="000169C3">
      <w:pPr>
        <w:pStyle w:val="Kop3"/>
        <w:rPr>
          <w:lang w:val="nl-NL"/>
        </w:rPr>
      </w:pPr>
      <w:r w:rsidRPr="001C573F">
        <w:rPr>
          <w:lang w:val="nl-NL"/>
        </w:rPr>
        <w:t>5 minuten</w:t>
      </w:r>
    </w:p>
    <w:p w14:paraId="0A6B61CD" w14:textId="77777777" w:rsidR="000169C3" w:rsidRPr="00D20B5E" w:rsidRDefault="000169C3" w:rsidP="000169C3">
      <w:pPr>
        <w:pStyle w:val="Teachertalk0"/>
        <w:rPr>
          <w:lang w:val="nl-NL"/>
        </w:rPr>
      </w:pPr>
    </w:p>
    <w:p w14:paraId="54939EAF" w14:textId="77777777" w:rsidR="000169C3" w:rsidRPr="00D20B5E" w:rsidRDefault="001C573F" w:rsidP="000169C3">
      <w:pPr>
        <w:pStyle w:val="TeacherTalk"/>
        <w:rPr>
          <w:lang w:val="nl-NL"/>
        </w:rPr>
      </w:pPr>
      <w:r w:rsidRPr="001C573F">
        <w:rPr>
          <w:lang w:val="nl-NL"/>
        </w:rPr>
        <w:t>Het doel van de les van vandaag is om erachter te komen of je wiskunde kan toepassen om een situatie te analyseren.</w:t>
      </w:r>
      <w:r w:rsidR="00126BF6" w:rsidRPr="00D20B5E">
        <w:rPr>
          <w:lang w:val="nl-NL"/>
        </w:rPr>
        <w:t xml:space="preserve"> </w:t>
      </w:r>
      <w:r w:rsidR="000169C3" w:rsidRPr="00D20B5E">
        <w:rPr>
          <w:lang w:val="nl-NL"/>
        </w:rPr>
        <w:br/>
      </w:r>
      <w:r w:rsidRPr="001C573F">
        <w:rPr>
          <w:lang w:val="nl-NL"/>
        </w:rPr>
        <w:t xml:space="preserve">In eerste instantie denk je misschien dat de situatie helemaal niks met wiskunde of </w:t>
      </w:r>
      <w:r w:rsidR="00580E1F">
        <w:rPr>
          <w:lang w:val="nl-NL"/>
        </w:rPr>
        <w:t>natuur</w:t>
      </w:r>
      <w:r w:rsidRPr="001C573F">
        <w:rPr>
          <w:lang w:val="nl-NL"/>
        </w:rPr>
        <w:t>wetenschap</w:t>
      </w:r>
      <w:r w:rsidR="00580E1F">
        <w:rPr>
          <w:lang w:val="nl-NL"/>
        </w:rPr>
        <w:t>pen</w:t>
      </w:r>
      <w:r w:rsidRPr="001C573F">
        <w:rPr>
          <w:lang w:val="nl-NL"/>
        </w:rPr>
        <w:t xml:space="preserve"> van doen heeft.</w:t>
      </w:r>
      <w:r w:rsidR="000169C3" w:rsidRPr="00D20B5E">
        <w:rPr>
          <w:lang w:val="nl-NL"/>
        </w:rPr>
        <w:t xml:space="preserve"> </w:t>
      </w:r>
      <w:r w:rsidR="000169C3" w:rsidRPr="00D20B5E">
        <w:rPr>
          <w:lang w:val="nl-NL"/>
        </w:rPr>
        <w:br/>
      </w:r>
      <w:r w:rsidRPr="001C573F">
        <w:rPr>
          <w:lang w:val="nl-NL"/>
        </w:rPr>
        <w:t>Ik wil zien of je jouw creativiteit kan gebruiken en manieren kan vinden om de dingen die je op school geleerd hebt toe te passen.</w:t>
      </w:r>
      <w:r w:rsidR="000169C3" w:rsidRPr="00D20B5E">
        <w:rPr>
          <w:lang w:val="nl-NL"/>
        </w:rPr>
        <w:t xml:space="preserve"> </w:t>
      </w:r>
    </w:p>
    <w:p w14:paraId="3E3B75AB" w14:textId="77777777" w:rsidR="000169C3" w:rsidRPr="00D20B5E" w:rsidRDefault="000169C3" w:rsidP="000169C3">
      <w:pPr>
        <w:rPr>
          <w:lang w:val="nl-NL"/>
        </w:rPr>
      </w:pPr>
    </w:p>
    <w:p w14:paraId="0A1DEFA6" w14:textId="77777777" w:rsidR="000169C3" w:rsidRPr="00D20B5E" w:rsidRDefault="001C573F" w:rsidP="000169C3">
      <w:pPr>
        <w:rPr>
          <w:lang w:val="nl-NL"/>
        </w:rPr>
      </w:pPr>
      <w:r w:rsidRPr="001C573F">
        <w:rPr>
          <w:lang w:val="nl-NL"/>
        </w:rPr>
        <w:t>Leg de situatie duidelijk en levendig uit.</w:t>
      </w:r>
      <w:r w:rsidR="000169C3" w:rsidRPr="00D20B5E">
        <w:rPr>
          <w:lang w:val="nl-NL"/>
        </w:rPr>
        <w:t xml:space="preserve"> </w:t>
      </w:r>
      <w:r w:rsidR="00242559">
        <w:rPr>
          <w:lang w:val="nl-NL"/>
        </w:rPr>
        <w:t>Gebruik de PowerPoint</w:t>
      </w:r>
      <w:r w:rsidRPr="001C573F">
        <w:rPr>
          <w:lang w:val="nl-NL"/>
        </w:rPr>
        <w:t xml:space="preserve">presentatie op een interactief schoolbord indien dat mogelijk is. </w:t>
      </w:r>
    </w:p>
    <w:p w14:paraId="397F7491" w14:textId="77777777" w:rsidR="000169C3" w:rsidRPr="00D20B5E" w:rsidRDefault="000169C3" w:rsidP="000169C3">
      <w:pPr>
        <w:pStyle w:val="TeacherTalk"/>
        <w:rPr>
          <w:lang w:val="nl-NL"/>
        </w:rPr>
      </w:pPr>
      <w:r w:rsidRPr="00D20B5E">
        <w:rPr>
          <w:lang w:val="nl-NL"/>
        </w:rPr>
        <w:br/>
      </w:r>
      <w:r w:rsidR="001C573F" w:rsidRPr="001C573F">
        <w:rPr>
          <w:lang w:val="nl-NL"/>
        </w:rPr>
        <w:t>Deze foto’s zijn in Honduras gemaakt.</w:t>
      </w:r>
      <w:r w:rsidR="00242559" w:rsidRPr="00D20B5E">
        <w:rPr>
          <w:lang w:val="nl-NL"/>
        </w:rPr>
        <w:t xml:space="preserve"> </w:t>
      </w:r>
      <w:r w:rsidR="001C573F" w:rsidRPr="00693A72">
        <w:rPr>
          <w:lang w:val="nl-NL"/>
        </w:rPr>
        <w:t>Op de foto's zie je een groep mensen een school bouwen die gemaakt is van oude</w:t>
      </w:r>
      <w:r w:rsidR="00242559">
        <w:rPr>
          <w:lang w:val="nl-NL"/>
        </w:rPr>
        <w:t>,</w:t>
      </w:r>
      <w:r w:rsidR="001C573F" w:rsidRPr="00693A72">
        <w:rPr>
          <w:lang w:val="nl-NL"/>
        </w:rPr>
        <w:t xml:space="preserve"> plastic 1-liter flessen, </w:t>
      </w:r>
      <w:r w:rsidR="00693A72" w:rsidRPr="00693A72">
        <w:rPr>
          <w:lang w:val="nl-NL"/>
        </w:rPr>
        <w:t>net zoals waarin je ook jouw frisdrank koopt.</w:t>
      </w:r>
      <w:r w:rsidRPr="00D20B5E">
        <w:rPr>
          <w:lang w:val="nl-NL"/>
        </w:rPr>
        <w:t xml:space="preserve"> </w:t>
      </w:r>
      <w:r w:rsidR="00693A72" w:rsidRPr="00693A72">
        <w:rPr>
          <w:lang w:val="nl-NL"/>
        </w:rPr>
        <w:t>Ze vullen ze eerst helemaal met zand en gebruiken ze dan als bakstenen.</w:t>
      </w:r>
      <w:r w:rsidRPr="00D20B5E">
        <w:rPr>
          <w:lang w:val="nl-NL"/>
        </w:rPr>
        <w:t xml:space="preserve"> </w:t>
      </w:r>
      <w:r w:rsidRPr="00D20B5E">
        <w:rPr>
          <w:lang w:val="nl-NL"/>
        </w:rPr>
        <w:br/>
      </w:r>
      <w:r w:rsidR="00693A72" w:rsidRPr="00693A72">
        <w:rPr>
          <w:lang w:val="nl-NL"/>
        </w:rPr>
        <w:t>Dit is een geweldige manier om afvalmateriaal te gebruiken!</w:t>
      </w:r>
      <w:r w:rsidR="00126BF6" w:rsidRPr="00D20B5E">
        <w:rPr>
          <w:lang w:val="nl-NL"/>
        </w:rPr>
        <w:t xml:space="preserve"> </w:t>
      </w:r>
      <w:r w:rsidRPr="00D20B5E">
        <w:rPr>
          <w:lang w:val="nl-NL"/>
        </w:rPr>
        <w:br/>
      </w:r>
      <w:r w:rsidR="00176A6E" w:rsidRPr="00176A6E">
        <w:rPr>
          <w:lang w:val="nl-NL"/>
        </w:rPr>
        <w:t>Welke vragen kunnen we stellen over deze situatie?</w:t>
      </w:r>
    </w:p>
    <w:p w14:paraId="69A7C088" w14:textId="77777777" w:rsidR="000169C3" w:rsidRPr="00D20B5E" w:rsidRDefault="000169C3" w:rsidP="000169C3">
      <w:pPr>
        <w:ind w:left="720"/>
        <w:rPr>
          <w:i/>
          <w:color w:val="800080"/>
          <w:sz w:val="20"/>
          <w:lang w:val="nl-NL"/>
        </w:rPr>
      </w:pPr>
    </w:p>
    <w:p w14:paraId="639203C9" w14:textId="77777777" w:rsidR="000169C3" w:rsidRPr="00D20B5E" w:rsidRDefault="00176A6E" w:rsidP="000169C3">
      <w:pPr>
        <w:rPr>
          <w:lang w:val="nl-NL"/>
        </w:rPr>
      </w:pPr>
      <w:r w:rsidRPr="00176A6E">
        <w:rPr>
          <w:lang w:val="nl-NL"/>
        </w:rPr>
        <w:t>Geef de leerlingen twee minuten om elk probleem dat in ze op</w:t>
      </w:r>
      <w:r w:rsidR="00242559">
        <w:rPr>
          <w:lang w:val="nl-NL"/>
        </w:rPr>
        <w:t xml:space="preserve"> </w:t>
      </w:r>
      <w:r w:rsidRPr="00176A6E">
        <w:rPr>
          <w:lang w:val="nl-NL"/>
        </w:rPr>
        <w:t>komt op te schrijven, verzamel dan hun ideeën op het bord.</w:t>
      </w:r>
      <w:r w:rsidR="000169C3" w:rsidRPr="00D20B5E">
        <w:rPr>
          <w:lang w:val="nl-NL"/>
        </w:rPr>
        <w:t xml:space="preserve"> </w:t>
      </w:r>
      <w:r w:rsidRPr="00176A6E">
        <w:rPr>
          <w:lang w:val="nl-NL"/>
        </w:rPr>
        <w:t>Bijvoorbeeld:</w:t>
      </w:r>
    </w:p>
    <w:p w14:paraId="73A822D0" w14:textId="77777777" w:rsidR="000169C3" w:rsidRPr="00D20B5E" w:rsidRDefault="000169C3" w:rsidP="000169C3">
      <w:pPr>
        <w:rPr>
          <w:lang w:val="nl-NL"/>
        </w:rPr>
      </w:pPr>
    </w:p>
    <w:p w14:paraId="144C7BE1" w14:textId="77777777" w:rsidR="000169C3" w:rsidRPr="00D20B5E" w:rsidRDefault="00176A6E" w:rsidP="000169C3">
      <w:pPr>
        <w:pStyle w:val="TeacherTalk"/>
        <w:rPr>
          <w:lang w:val="nl-NL"/>
        </w:rPr>
      </w:pPr>
      <w:r w:rsidRPr="00176A6E">
        <w:rPr>
          <w:lang w:val="nl-NL"/>
        </w:rPr>
        <w:t xml:space="preserve">Hoeveel flessen (of </w:t>
      </w:r>
      <w:r>
        <w:rPr>
          <w:lang w:val="nl-NL"/>
        </w:rPr>
        <w:t>hoeveel zand) heb je nodig om éé</w:t>
      </w:r>
      <w:r w:rsidRPr="00176A6E">
        <w:rPr>
          <w:lang w:val="nl-NL"/>
        </w:rPr>
        <w:t>n muur te bouwen?</w:t>
      </w:r>
      <w:r w:rsidR="000169C3" w:rsidRPr="00D20B5E">
        <w:rPr>
          <w:lang w:val="nl-NL"/>
        </w:rPr>
        <w:t xml:space="preserve"> </w:t>
      </w:r>
    </w:p>
    <w:p w14:paraId="55391305" w14:textId="77777777" w:rsidR="000169C3" w:rsidRPr="00D20B5E" w:rsidRDefault="00176A6E" w:rsidP="000169C3">
      <w:pPr>
        <w:pStyle w:val="TeacherTalk"/>
        <w:rPr>
          <w:lang w:val="nl-NL"/>
        </w:rPr>
      </w:pPr>
      <w:r w:rsidRPr="00176A6E">
        <w:rPr>
          <w:lang w:val="nl-NL"/>
        </w:rPr>
        <w:t>Hoeveel flessen heb je nodig om het hele gebouw te bouwen?</w:t>
      </w:r>
    </w:p>
    <w:p w14:paraId="099B8E12" w14:textId="77777777" w:rsidR="000169C3" w:rsidRPr="00D20B5E" w:rsidRDefault="00176A6E" w:rsidP="000169C3">
      <w:pPr>
        <w:pStyle w:val="TeacherTalk"/>
        <w:rPr>
          <w:lang w:val="nl-NL"/>
        </w:rPr>
      </w:pPr>
      <w:r w:rsidRPr="00176A6E">
        <w:rPr>
          <w:lang w:val="nl-NL"/>
        </w:rPr>
        <w:t>Hoe werkt het met de hoeken?</w:t>
      </w:r>
    </w:p>
    <w:p w14:paraId="2FA6078E" w14:textId="77777777" w:rsidR="000169C3" w:rsidRPr="00D20B5E" w:rsidRDefault="000169C3" w:rsidP="000169C3">
      <w:pPr>
        <w:pStyle w:val="Teachertalk0"/>
        <w:rPr>
          <w:lang w:val="nl-NL"/>
        </w:rPr>
      </w:pPr>
    </w:p>
    <w:p w14:paraId="0F7CA336" w14:textId="77777777" w:rsidR="000169C3" w:rsidRPr="00D20B5E" w:rsidRDefault="00BA7F75" w:rsidP="000169C3">
      <w:pPr>
        <w:rPr>
          <w:lang w:val="nl-NL"/>
        </w:rPr>
      </w:pPr>
      <w:r w:rsidRPr="00BA7F75">
        <w:rPr>
          <w:lang w:val="nl-NL"/>
        </w:rPr>
        <w:t>Vraag leerlingen welke problemen opgelost kunnen worden met gebruik van wiskunde en vraag elke groep om één van deze problemen te kiezen om mee aan het werk te gaan.</w:t>
      </w:r>
    </w:p>
    <w:p w14:paraId="3B8E132D" w14:textId="77777777" w:rsidR="000169C3" w:rsidRPr="00D20B5E" w:rsidRDefault="000169C3" w:rsidP="000169C3">
      <w:pPr>
        <w:rPr>
          <w:lang w:val="nl-NL"/>
        </w:rPr>
      </w:pPr>
    </w:p>
    <w:p w14:paraId="548286E7" w14:textId="77777777" w:rsidR="00512DED" w:rsidRPr="00D20B5E" w:rsidRDefault="00BA7F75" w:rsidP="000169C3">
      <w:pPr>
        <w:pStyle w:val="Kop3"/>
        <w:rPr>
          <w:lang w:val="nl-NL"/>
        </w:rPr>
      </w:pPr>
      <w:r w:rsidRPr="00BA7F75">
        <w:rPr>
          <w:lang w:val="nl-NL"/>
        </w:rPr>
        <w:t xml:space="preserve">Vereenvoudig het probleem en </w:t>
      </w:r>
      <w:r w:rsidR="00512DED">
        <w:rPr>
          <w:lang w:val="nl-NL"/>
        </w:rPr>
        <w:t>representeer</w:t>
      </w:r>
      <w:r w:rsidR="000169C3" w:rsidRPr="00D20B5E">
        <w:rPr>
          <w:lang w:val="nl-NL"/>
        </w:rPr>
        <w:tab/>
      </w:r>
    </w:p>
    <w:p w14:paraId="2E7E38CA" w14:textId="77777777" w:rsidR="000169C3" w:rsidRPr="00D20B5E" w:rsidRDefault="00BA7F75" w:rsidP="000169C3">
      <w:pPr>
        <w:pStyle w:val="Kop3"/>
        <w:rPr>
          <w:lang w:val="nl-NL"/>
        </w:rPr>
      </w:pPr>
      <w:r w:rsidRPr="00BA7F75">
        <w:rPr>
          <w:lang w:val="nl-NL"/>
        </w:rPr>
        <w:t>10 minuten</w:t>
      </w:r>
    </w:p>
    <w:p w14:paraId="3B55744D" w14:textId="77777777" w:rsidR="000169C3" w:rsidRPr="00D20B5E" w:rsidRDefault="000169C3" w:rsidP="000169C3">
      <w:pPr>
        <w:rPr>
          <w:lang w:val="nl-NL"/>
        </w:rPr>
      </w:pPr>
    </w:p>
    <w:p w14:paraId="585B7C6C" w14:textId="77777777" w:rsidR="000169C3" w:rsidRPr="00D20B5E" w:rsidRDefault="00A30FDC" w:rsidP="000169C3">
      <w:pPr>
        <w:rPr>
          <w:lang w:val="nl-NL"/>
        </w:rPr>
      </w:pPr>
      <w:r w:rsidRPr="00A30FDC">
        <w:rPr>
          <w:lang w:val="nl-NL"/>
        </w:rPr>
        <w:t>Leg uit dat situaties soms te lastig zijn om te analyseren zoals ze zijn.</w:t>
      </w:r>
      <w:r w:rsidR="000169C3" w:rsidRPr="00D20B5E">
        <w:rPr>
          <w:lang w:val="nl-NL"/>
        </w:rPr>
        <w:t xml:space="preserve"> </w:t>
      </w:r>
      <w:r w:rsidRPr="00A30FDC">
        <w:rPr>
          <w:lang w:val="nl-NL"/>
        </w:rPr>
        <w:t>We moeten ze dan vereenvoudigen voordat we er wiskunde op los kunnen laten.</w:t>
      </w:r>
      <w:r w:rsidR="000169C3" w:rsidRPr="00D20B5E">
        <w:rPr>
          <w:lang w:val="nl-NL"/>
        </w:rPr>
        <w:t xml:space="preserve"> </w:t>
      </w:r>
      <w:r w:rsidRPr="00A30FDC">
        <w:rPr>
          <w:lang w:val="nl-NL"/>
        </w:rPr>
        <w:t>Het werken met wiskunde heeft hier bijna altijd mee van doen.</w:t>
      </w:r>
      <w:r w:rsidR="00126BF6" w:rsidRPr="00D20B5E">
        <w:rPr>
          <w:lang w:val="nl-NL"/>
        </w:rPr>
        <w:t xml:space="preserve"> </w:t>
      </w:r>
      <w:r w:rsidR="000169C3" w:rsidRPr="00D20B5E">
        <w:rPr>
          <w:lang w:val="nl-NL"/>
        </w:rPr>
        <w:br/>
      </w:r>
    </w:p>
    <w:p w14:paraId="48C11BE4" w14:textId="77777777" w:rsidR="000169C3" w:rsidRPr="00D20B5E" w:rsidRDefault="00A30FDC" w:rsidP="000169C3">
      <w:pPr>
        <w:pStyle w:val="TeacherTalk"/>
        <w:rPr>
          <w:lang w:val="nl-NL"/>
        </w:rPr>
      </w:pPr>
      <w:r w:rsidRPr="00A30FDC">
        <w:rPr>
          <w:lang w:val="nl-NL"/>
        </w:rPr>
        <w:t>Hoe kunnen we van start met het probleem?</w:t>
      </w:r>
      <w:r w:rsidR="000169C3" w:rsidRPr="00D20B5E">
        <w:rPr>
          <w:lang w:val="nl-NL"/>
        </w:rPr>
        <w:t xml:space="preserve"> </w:t>
      </w:r>
      <w:r w:rsidRPr="00A30FDC">
        <w:rPr>
          <w:lang w:val="nl-NL"/>
        </w:rPr>
        <w:t>Kunnen we eerst een eenvoudiger probleem aanpakken?</w:t>
      </w:r>
      <w:r w:rsidR="00126BF6" w:rsidRPr="00D20B5E">
        <w:rPr>
          <w:lang w:val="nl-NL"/>
        </w:rPr>
        <w:t xml:space="preserve"> </w:t>
      </w:r>
      <w:r w:rsidR="000169C3" w:rsidRPr="00D20B5E">
        <w:rPr>
          <w:lang w:val="nl-NL"/>
        </w:rPr>
        <w:br/>
      </w:r>
      <w:r w:rsidRPr="00A30FDC">
        <w:rPr>
          <w:lang w:val="nl-NL"/>
        </w:rPr>
        <w:t>Welke bronnen kunnen we gebruiken om ons te helpen met het probleem?</w:t>
      </w:r>
    </w:p>
    <w:p w14:paraId="3357DFCE" w14:textId="77777777" w:rsidR="000169C3" w:rsidRPr="00D20B5E" w:rsidRDefault="00A30FDC" w:rsidP="000169C3">
      <w:pPr>
        <w:pStyle w:val="TeacherTalk"/>
        <w:rPr>
          <w:lang w:val="nl-NL"/>
        </w:rPr>
      </w:pPr>
      <w:r w:rsidRPr="00A30FDC">
        <w:rPr>
          <w:lang w:val="nl-NL"/>
        </w:rPr>
        <w:t>Zou geruit papier, isometrisch papier, een meetlint of een liniaal helpen?</w:t>
      </w:r>
      <w:r w:rsidR="00126BF6" w:rsidRPr="00D20B5E">
        <w:rPr>
          <w:lang w:val="nl-NL"/>
        </w:rPr>
        <w:t xml:space="preserve"> </w:t>
      </w:r>
      <w:r w:rsidR="000169C3" w:rsidRPr="00D20B5E">
        <w:rPr>
          <w:lang w:val="nl-NL"/>
        </w:rPr>
        <w:br/>
      </w:r>
      <w:r w:rsidRPr="00A30FDC">
        <w:rPr>
          <w:lang w:val="nl-NL"/>
        </w:rPr>
        <w:t>Wat voor diagrammen zouden kunnen helpen?</w:t>
      </w:r>
    </w:p>
    <w:p w14:paraId="4D31C3D7" w14:textId="77777777" w:rsidR="000169C3" w:rsidRPr="00D20B5E" w:rsidRDefault="000169C3" w:rsidP="000169C3">
      <w:pPr>
        <w:pStyle w:val="Teachertalk0"/>
        <w:rPr>
          <w:lang w:val="nl-NL"/>
        </w:rPr>
      </w:pPr>
    </w:p>
    <w:p w14:paraId="0932FF6D" w14:textId="77777777" w:rsidR="000169C3" w:rsidRPr="00D20B5E" w:rsidRDefault="00A30FDC" w:rsidP="000169C3">
      <w:pPr>
        <w:rPr>
          <w:lang w:val="nl-NL"/>
        </w:rPr>
      </w:pPr>
      <w:r w:rsidRPr="00A30FDC">
        <w:rPr>
          <w:lang w:val="nl-NL"/>
        </w:rPr>
        <w:t>Beschrijf de materialen die beschikbaar zijn om aan het probleem te werken.</w:t>
      </w:r>
      <w:r w:rsidR="000169C3" w:rsidRPr="00D20B5E">
        <w:rPr>
          <w:lang w:val="nl-NL"/>
        </w:rPr>
        <w:t xml:space="preserve"> </w:t>
      </w:r>
      <w:r w:rsidRPr="00A30FDC">
        <w:rPr>
          <w:lang w:val="nl-NL"/>
        </w:rPr>
        <w:t>Laat deze, waar nodig, aan de zijkant van het lokaal zodat leerlingen kunnen kiezen of ze het wel of niet gebruiken.</w:t>
      </w:r>
    </w:p>
    <w:p w14:paraId="047DB6CB" w14:textId="77777777" w:rsidR="000169C3" w:rsidRPr="00D20B5E" w:rsidRDefault="000169C3" w:rsidP="000169C3">
      <w:pPr>
        <w:rPr>
          <w:lang w:val="nl-NL"/>
        </w:rPr>
      </w:pPr>
    </w:p>
    <w:p w14:paraId="65DA3414" w14:textId="77777777" w:rsidR="000169C3" w:rsidRPr="00D20B5E" w:rsidRDefault="00A30FDC" w:rsidP="000169C3">
      <w:pPr>
        <w:rPr>
          <w:lang w:val="nl-NL"/>
        </w:rPr>
      </w:pPr>
      <w:r w:rsidRPr="00A30FDC">
        <w:rPr>
          <w:lang w:val="nl-NL"/>
        </w:rPr>
        <w:lastRenderedPageBreak/>
        <w:t>Geef leerlingen 10 minuten om te bedenken hoe ze aan de problemen willen werken.</w:t>
      </w:r>
    </w:p>
    <w:p w14:paraId="7F0CD527" w14:textId="77777777" w:rsidR="000169C3" w:rsidRPr="00D20B5E" w:rsidRDefault="000169C3" w:rsidP="000169C3">
      <w:pPr>
        <w:rPr>
          <w:lang w:val="nl-NL"/>
        </w:rPr>
      </w:pPr>
    </w:p>
    <w:p w14:paraId="2A5A3CF8" w14:textId="77777777" w:rsidR="000169C3" w:rsidRPr="00D20B5E" w:rsidRDefault="00A30FDC" w:rsidP="000169C3">
      <w:pPr>
        <w:pStyle w:val="TeacherTalk"/>
        <w:rPr>
          <w:lang w:val="nl-NL"/>
        </w:rPr>
      </w:pPr>
      <w:r w:rsidRPr="00A30FDC">
        <w:rPr>
          <w:lang w:val="nl-NL"/>
        </w:rPr>
        <w:t>Ik geef jullie nu 10 minuten om in tweetallen met het probleem aan de slag te gaan.</w:t>
      </w:r>
      <w:r w:rsidR="000169C3" w:rsidRPr="00D20B5E">
        <w:rPr>
          <w:lang w:val="nl-NL"/>
        </w:rPr>
        <w:t xml:space="preserve"> </w:t>
      </w:r>
      <w:r w:rsidRPr="00A30FDC">
        <w:rPr>
          <w:lang w:val="nl-NL"/>
        </w:rPr>
        <w:t>Dan vraag ik een aantal van jullie om naar voren te komen en te vertellen over de verschillende aanpakken die jullie gebruiken.</w:t>
      </w:r>
    </w:p>
    <w:p w14:paraId="62E1BD0D" w14:textId="77777777" w:rsidR="000169C3" w:rsidRPr="00D20B5E" w:rsidRDefault="000169C3" w:rsidP="000169C3">
      <w:pPr>
        <w:pStyle w:val="Teachertalk0"/>
        <w:rPr>
          <w:lang w:val="nl-NL"/>
        </w:rPr>
      </w:pPr>
    </w:p>
    <w:p w14:paraId="091E7617" w14:textId="77777777" w:rsidR="00315F32" w:rsidRPr="00D20B5E" w:rsidRDefault="00151005" w:rsidP="000169C3">
      <w:pPr>
        <w:pStyle w:val="Kop3"/>
        <w:rPr>
          <w:lang w:val="nl-NL"/>
        </w:rPr>
      </w:pPr>
      <w:r w:rsidRPr="00E20B0D">
        <w:rPr>
          <w:lang w:val="nl-NL"/>
        </w:rPr>
        <w:t>Bekijk de verklaring</w:t>
      </w:r>
      <w:r w:rsidR="009350BA">
        <w:rPr>
          <w:lang w:val="nl-NL"/>
        </w:rPr>
        <w:t>en</w:t>
      </w:r>
      <w:r w:rsidRPr="00E20B0D">
        <w:rPr>
          <w:lang w:val="nl-NL"/>
        </w:rPr>
        <w:t xml:space="preserve"> die leerlingen geven</w:t>
      </w:r>
      <w:r w:rsidR="000169C3" w:rsidRPr="00D20B5E">
        <w:rPr>
          <w:lang w:val="nl-NL"/>
        </w:rPr>
        <w:tab/>
      </w:r>
      <w:r w:rsidR="009350BA" w:rsidRPr="00D20B5E">
        <w:rPr>
          <w:lang w:val="nl-NL"/>
        </w:rPr>
        <w:tab/>
      </w:r>
    </w:p>
    <w:p w14:paraId="70A50614" w14:textId="77777777" w:rsidR="000169C3" w:rsidRPr="00D20B5E" w:rsidRDefault="00E20B0D" w:rsidP="000169C3">
      <w:pPr>
        <w:pStyle w:val="Kop3"/>
        <w:rPr>
          <w:lang w:val="nl-NL"/>
        </w:rPr>
      </w:pPr>
      <w:r w:rsidRPr="00E20B0D">
        <w:rPr>
          <w:lang w:val="nl-NL"/>
        </w:rPr>
        <w:t>10 minuten</w:t>
      </w:r>
    </w:p>
    <w:p w14:paraId="05E7102D" w14:textId="77777777" w:rsidR="000169C3" w:rsidRPr="00D20B5E" w:rsidRDefault="000169C3" w:rsidP="000169C3">
      <w:pPr>
        <w:rPr>
          <w:lang w:val="nl-NL"/>
        </w:rPr>
      </w:pPr>
    </w:p>
    <w:p w14:paraId="0C6438D6" w14:textId="77777777" w:rsidR="000169C3" w:rsidRPr="00D20B5E" w:rsidRDefault="00E20B0D" w:rsidP="000169C3">
      <w:pPr>
        <w:rPr>
          <w:lang w:val="nl-NL"/>
        </w:rPr>
      </w:pPr>
      <w:r w:rsidRPr="00E20B0D">
        <w:rPr>
          <w:lang w:val="nl-NL"/>
        </w:rPr>
        <w:t>Vraag leerlingen om de methodes en de formules die zij gebruiken te beschrijven.</w:t>
      </w:r>
      <w:r w:rsidR="000169C3" w:rsidRPr="00D20B5E">
        <w:rPr>
          <w:lang w:val="nl-NL"/>
        </w:rPr>
        <w:t xml:space="preserve"> </w:t>
      </w:r>
      <w:r w:rsidRPr="00E20B0D">
        <w:rPr>
          <w:lang w:val="nl-NL"/>
        </w:rPr>
        <w:t>Bijvoorbeeld:</w:t>
      </w:r>
    </w:p>
    <w:p w14:paraId="7BE51CD7" w14:textId="77777777" w:rsidR="000169C3" w:rsidRPr="00D20B5E" w:rsidRDefault="000169C3" w:rsidP="000169C3">
      <w:pPr>
        <w:pStyle w:val="TeacherTalk"/>
        <w:rPr>
          <w:lang w:val="nl-NL"/>
        </w:rPr>
      </w:pPr>
      <w:r w:rsidRPr="00D20B5E">
        <w:rPr>
          <w:lang w:val="nl-NL"/>
        </w:rPr>
        <w:br/>
      </w:r>
      <w:r w:rsidR="00E20B0D" w:rsidRPr="00E20B0D">
        <w:rPr>
          <w:lang w:val="nl-NL"/>
        </w:rPr>
        <w:t>“We vereenvoudigen het probleem door naar kleinere wanden te kijken en te zien of we kunnen berekenen hoeveel flessen we nodig zullen hebben.</w:t>
      </w:r>
      <w:r w:rsidRPr="00D20B5E">
        <w:rPr>
          <w:lang w:val="nl-NL"/>
        </w:rPr>
        <w:t xml:space="preserve"> </w:t>
      </w:r>
      <w:r w:rsidR="00E20B0D" w:rsidRPr="00E20B0D">
        <w:rPr>
          <w:lang w:val="nl-NL"/>
        </w:rPr>
        <w:t>We noteren de flessen als zwarte stippen.</w:t>
      </w:r>
    </w:p>
    <w:p w14:paraId="1F905FAA" w14:textId="77777777" w:rsidR="000169C3" w:rsidRPr="00D20B5E" w:rsidRDefault="000169C3" w:rsidP="000169C3">
      <w:pPr>
        <w:pStyle w:val="TeacherTalk"/>
        <w:rPr>
          <w:lang w:val="nl-NL"/>
        </w:rPr>
      </w:pPr>
    </w:p>
    <w:p w14:paraId="00B2C478" w14:textId="77777777" w:rsidR="000169C3" w:rsidRPr="00D20B5E" w:rsidRDefault="008738AB" w:rsidP="000169C3">
      <w:pPr>
        <w:pStyle w:val="TeacherTalk"/>
        <w:rPr>
          <w:lang w:val="nl-NL"/>
        </w:rPr>
      </w:pPr>
      <w:r>
        <w:rPr>
          <w:lang w:val="nl-NL"/>
        </w:rPr>
        <w:t>Dit</w:t>
      </w:r>
      <w:r w:rsidR="00E20B0D" w:rsidRPr="00E20B0D">
        <w:rPr>
          <w:lang w:val="nl-NL"/>
        </w:rPr>
        <w:t xml:space="preserve"> diagram toont dat wanneer er 5 rijen met flessen zijn en de langste rij drie flessen heeft, dat er dan 13 flessen nodig zijn.” </w:t>
      </w:r>
    </w:p>
    <w:p w14:paraId="6527DC8C" w14:textId="77777777" w:rsidR="000169C3" w:rsidRPr="00D20B5E" w:rsidRDefault="000169C3" w:rsidP="000169C3">
      <w:pPr>
        <w:pStyle w:val="Teachertalk0"/>
        <w:rPr>
          <w:lang w:val="nl-NL"/>
        </w:rPr>
      </w:pPr>
    </w:p>
    <w:p w14:paraId="4544E677" w14:textId="2CA2D2FC" w:rsidR="000169C3" w:rsidRPr="00D20B5E" w:rsidRDefault="00413D5E" w:rsidP="000169C3">
      <w:pPr>
        <w:pStyle w:val="Teachertalk0"/>
        <w:rPr>
          <w:lang w:val="nl-NL"/>
        </w:rPr>
      </w:pPr>
      <w:r>
        <w:rPr>
          <w:noProof/>
          <w:lang w:val="nl-NL" w:eastAsia="nl-NL"/>
        </w:rPr>
        <w:drawing>
          <wp:inline distT="0" distB="0" distL="0" distR="0" wp14:anchorId="71F25125" wp14:editId="2FE2D8C5">
            <wp:extent cx="1193800" cy="952500"/>
            <wp:effectExtent l="0" t="0" r="0" b="1270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93800" cy="952500"/>
                    </a:xfrm>
                    <a:prstGeom prst="rect">
                      <a:avLst/>
                    </a:prstGeom>
                    <a:noFill/>
                    <a:ln>
                      <a:noFill/>
                    </a:ln>
                  </pic:spPr>
                </pic:pic>
              </a:graphicData>
            </a:graphic>
          </wp:inline>
        </w:drawing>
      </w:r>
      <w:r w:rsidR="000169C3" w:rsidRPr="00D20B5E">
        <w:rPr>
          <w:lang w:val="nl-NL"/>
        </w:rPr>
        <w:t xml:space="preserve">  </w:t>
      </w:r>
      <w:r w:rsidR="00315F32" w:rsidRPr="00D20B5E">
        <w:rPr>
          <w:lang w:val="nl-NL"/>
        </w:rPr>
        <w:t>rijen/ flessen</w:t>
      </w:r>
    </w:p>
    <w:p w14:paraId="7F4A2EFB" w14:textId="77777777" w:rsidR="000169C3" w:rsidRPr="00D20B5E" w:rsidRDefault="000169C3" w:rsidP="000169C3">
      <w:pPr>
        <w:rPr>
          <w:lang w:val="nl-NL"/>
        </w:rPr>
      </w:pPr>
    </w:p>
    <w:p w14:paraId="5BF94586" w14:textId="77777777" w:rsidR="000169C3" w:rsidRPr="00D20B5E" w:rsidRDefault="00E20B0D" w:rsidP="000169C3">
      <w:pPr>
        <w:rPr>
          <w:lang w:val="nl-NL"/>
        </w:rPr>
      </w:pPr>
      <w:r w:rsidRPr="00A67E1F">
        <w:rPr>
          <w:lang w:val="nl-NL"/>
        </w:rPr>
        <w:t>Natuurlijk kunnen leerlingen allerlei soorten vereenvoudigingen en formules gebruiken</w:t>
      </w:r>
      <w:r w:rsidR="00315F32">
        <w:rPr>
          <w:lang w:val="nl-NL"/>
        </w:rPr>
        <w:t>,</w:t>
      </w:r>
      <w:r w:rsidRPr="00A67E1F">
        <w:rPr>
          <w:lang w:val="nl-NL"/>
        </w:rPr>
        <w:t xml:space="preserve"> en de één zal nuttiger zijn dan de ander.</w:t>
      </w:r>
      <w:r w:rsidR="000169C3" w:rsidRPr="00D20B5E">
        <w:rPr>
          <w:lang w:val="nl-NL"/>
        </w:rPr>
        <w:t xml:space="preserve"> </w:t>
      </w:r>
      <w:r w:rsidR="00A67E1F" w:rsidRPr="00A67E1F">
        <w:rPr>
          <w:lang w:val="nl-NL"/>
        </w:rPr>
        <w:t xml:space="preserve">Besteed wat tijd aan het bespreken van de voor- en nadelen voor zover ze het </w:t>
      </w:r>
      <w:r w:rsidR="00D226B6">
        <w:rPr>
          <w:lang w:val="nl-NL"/>
        </w:rPr>
        <w:t xml:space="preserve">tot </w:t>
      </w:r>
      <w:r w:rsidR="00A67E1F" w:rsidRPr="00A67E1F">
        <w:rPr>
          <w:lang w:val="nl-NL"/>
        </w:rPr>
        <w:t>op dit punt begrijpen.</w:t>
      </w:r>
    </w:p>
    <w:p w14:paraId="04ED06B7" w14:textId="77777777" w:rsidR="000169C3" w:rsidRPr="00D20B5E" w:rsidRDefault="000169C3" w:rsidP="000169C3">
      <w:pPr>
        <w:rPr>
          <w:lang w:val="nl-NL"/>
        </w:rPr>
      </w:pPr>
    </w:p>
    <w:p w14:paraId="14275693" w14:textId="77777777" w:rsidR="00315F32" w:rsidRPr="00D20B5E" w:rsidRDefault="00A67E1F" w:rsidP="000169C3">
      <w:pPr>
        <w:pStyle w:val="Kop3"/>
        <w:rPr>
          <w:lang w:val="nl-NL"/>
        </w:rPr>
      </w:pPr>
      <w:r w:rsidRPr="00A67E1F">
        <w:rPr>
          <w:lang w:val="nl-NL"/>
        </w:rPr>
        <w:t>Analyseer het probleem en los het op</w:t>
      </w:r>
      <w:r w:rsidR="000169C3" w:rsidRPr="00D20B5E">
        <w:rPr>
          <w:lang w:val="nl-NL"/>
        </w:rPr>
        <w:t xml:space="preserve"> </w:t>
      </w:r>
      <w:r w:rsidR="000169C3" w:rsidRPr="00D20B5E">
        <w:rPr>
          <w:lang w:val="nl-NL"/>
        </w:rPr>
        <w:tab/>
      </w:r>
    </w:p>
    <w:p w14:paraId="443112CE" w14:textId="77777777" w:rsidR="000169C3" w:rsidRPr="00D20B5E" w:rsidRDefault="00A67E1F" w:rsidP="000169C3">
      <w:pPr>
        <w:pStyle w:val="Kop3"/>
        <w:rPr>
          <w:lang w:val="nl-NL"/>
        </w:rPr>
      </w:pPr>
      <w:r w:rsidRPr="00A67E1F">
        <w:rPr>
          <w:lang w:val="nl-NL"/>
        </w:rPr>
        <w:t>20 minuten</w:t>
      </w:r>
    </w:p>
    <w:p w14:paraId="29AB34AA" w14:textId="77777777" w:rsidR="000169C3" w:rsidRPr="00D20B5E" w:rsidRDefault="000169C3" w:rsidP="000169C3">
      <w:pPr>
        <w:rPr>
          <w:lang w:val="nl-NL"/>
        </w:rPr>
      </w:pPr>
    </w:p>
    <w:p w14:paraId="281030B5" w14:textId="77777777" w:rsidR="000169C3" w:rsidRPr="00D20B5E" w:rsidRDefault="00A67E1F" w:rsidP="000169C3">
      <w:pPr>
        <w:rPr>
          <w:lang w:val="nl-NL"/>
        </w:rPr>
      </w:pPr>
      <w:r w:rsidRPr="00A67E1F">
        <w:rPr>
          <w:lang w:val="nl-NL"/>
        </w:rPr>
        <w:t>Geef leerlingen de tijd om in tweetallen aan de problemen te werken.</w:t>
      </w:r>
      <w:r w:rsidR="000169C3" w:rsidRPr="00D20B5E">
        <w:rPr>
          <w:lang w:val="nl-NL"/>
        </w:rPr>
        <w:t xml:space="preserve">  </w:t>
      </w:r>
      <w:r w:rsidR="0064060B">
        <w:rPr>
          <w:lang w:val="nl-NL"/>
        </w:rPr>
        <w:t>Terwijl ze hier</w:t>
      </w:r>
      <w:r w:rsidRPr="00A67E1F">
        <w:rPr>
          <w:lang w:val="nl-NL"/>
        </w:rPr>
        <w:t>mee bezig zijn</w:t>
      </w:r>
      <w:r w:rsidR="00315F32">
        <w:rPr>
          <w:lang w:val="nl-NL"/>
        </w:rPr>
        <w:t>,</w:t>
      </w:r>
      <w:r w:rsidRPr="00A67E1F">
        <w:rPr>
          <w:lang w:val="nl-NL"/>
        </w:rPr>
        <w:t xml:space="preserve"> loopt u rond en geeft u algemene strategische hulp, zoals:</w:t>
      </w:r>
    </w:p>
    <w:p w14:paraId="10294628" w14:textId="77777777" w:rsidR="000169C3" w:rsidRPr="00D20B5E" w:rsidRDefault="000169C3" w:rsidP="000169C3">
      <w:pPr>
        <w:pStyle w:val="TeacherTalk"/>
        <w:rPr>
          <w:lang w:val="nl-NL"/>
        </w:rPr>
      </w:pPr>
      <w:r w:rsidRPr="00D20B5E">
        <w:rPr>
          <w:color w:val="auto"/>
          <w:lang w:val="nl-NL"/>
        </w:rPr>
        <w:br/>
      </w:r>
      <w:r w:rsidR="00A67E1F" w:rsidRPr="00A67E1F">
        <w:rPr>
          <w:lang w:val="nl-NL"/>
        </w:rPr>
        <w:t>Neem je tijd, haast je niet.</w:t>
      </w:r>
      <w:r w:rsidRPr="00D20B5E">
        <w:rPr>
          <w:lang w:val="nl-NL"/>
        </w:rPr>
        <w:t xml:space="preserve"> </w:t>
      </w:r>
    </w:p>
    <w:p w14:paraId="1A751B10" w14:textId="77777777" w:rsidR="000169C3" w:rsidRPr="00D20B5E" w:rsidRDefault="00A67E1F" w:rsidP="000169C3">
      <w:pPr>
        <w:pStyle w:val="TeacherTalk"/>
        <w:rPr>
          <w:lang w:val="nl-NL"/>
        </w:rPr>
      </w:pPr>
      <w:r w:rsidRPr="00A67E1F">
        <w:rPr>
          <w:lang w:val="nl-NL"/>
        </w:rPr>
        <w:t>Wat weet je al?</w:t>
      </w:r>
      <w:r w:rsidR="000169C3" w:rsidRPr="00D20B5E">
        <w:rPr>
          <w:lang w:val="nl-NL"/>
        </w:rPr>
        <w:t xml:space="preserve"> </w:t>
      </w:r>
    </w:p>
    <w:p w14:paraId="199C06F0" w14:textId="77777777" w:rsidR="000169C3" w:rsidRPr="00D20B5E" w:rsidRDefault="00A67E1F" w:rsidP="000169C3">
      <w:pPr>
        <w:pStyle w:val="TeacherTalk"/>
        <w:rPr>
          <w:lang w:val="nl-NL"/>
        </w:rPr>
      </w:pPr>
      <w:r w:rsidRPr="00A67E1F">
        <w:rPr>
          <w:lang w:val="nl-NL"/>
        </w:rPr>
        <w:t>Waar probeer je achter te komen?</w:t>
      </w:r>
    </w:p>
    <w:p w14:paraId="11C2DBAA" w14:textId="77777777" w:rsidR="000169C3" w:rsidRPr="00D20B5E" w:rsidRDefault="00A67E1F" w:rsidP="000169C3">
      <w:pPr>
        <w:pStyle w:val="TeacherTalk"/>
        <w:rPr>
          <w:lang w:val="nl-NL"/>
        </w:rPr>
      </w:pPr>
      <w:r w:rsidRPr="002C7646">
        <w:rPr>
          <w:lang w:val="nl-NL"/>
        </w:rPr>
        <w:t>Vraag niet te snel om hulp – probeer het samen op te lossen.</w:t>
      </w:r>
    </w:p>
    <w:p w14:paraId="7B71BE41" w14:textId="77777777" w:rsidR="000169C3" w:rsidRPr="00D20B5E" w:rsidRDefault="000169C3" w:rsidP="000169C3">
      <w:pPr>
        <w:rPr>
          <w:lang w:val="nl-NL"/>
        </w:rPr>
      </w:pPr>
    </w:p>
    <w:p w14:paraId="559CB7FA" w14:textId="77777777" w:rsidR="0064060B" w:rsidRDefault="0064060B" w:rsidP="000169C3">
      <w:pPr>
        <w:rPr>
          <w:lang w:val="nl-NL"/>
        </w:rPr>
      </w:pPr>
      <w:r>
        <w:rPr>
          <w:lang w:val="nl-NL"/>
        </w:rPr>
        <w:t>Aan</w:t>
      </w:r>
      <w:r w:rsidR="002C7646" w:rsidRPr="002C7646">
        <w:rPr>
          <w:lang w:val="nl-NL"/>
        </w:rPr>
        <w:t xml:space="preserve"> de leerlingen die er niet uitkomen</w:t>
      </w:r>
      <w:r>
        <w:rPr>
          <w:lang w:val="nl-NL"/>
        </w:rPr>
        <w:t>,</w:t>
      </w:r>
      <w:r w:rsidR="002C7646" w:rsidRPr="002C7646">
        <w:rPr>
          <w:lang w:val="nl-NL"/>
        </w:rPr>
        <w:t xml:space="preserve"> kun je passende vragen stellen </w:t>
      </w:r>
      <w:r>
        <w:rPr>
          <w:lang w:val="nl-NL"/>
        </w:rPr>
        <w:t xml:space="preserve">die te vinden zijn op </w:t>
      </w:r>
    </w:p>
    <w:p w14:paraId="784ACF1A" w14:textId="77777777" w:rsidR="000169C3" w:rsidRPr="00D20B5E" w:rsidRDefault="002C7646" w:rsidP="000169C3">
      <w:pPr>
        <w:rPr>
          <w:lang w:val="nl-NL"/>
        </w:rPr>
      </w:pPr>
      <w:r w:rsidRPr="002C7646">
        <w:rPr>
          <w:u w:val="single"/>
          <w:lang w:val="nl-NL"/>
        </w:rPr>
        <w:t>Hand-out 2</w:t>
      </w:r>
      <w:r w:rsidRPr="002C7646">
        <w:rPr>
          <w:lang w:val="nl-NL"/>
        </w:rPr>
        <w:t>:</w:t>
      </w:r>
    </w:p>
    <w:p w14:paraId="68F81E1D" w14:textId="77777777" w:rsidR="000169C3" w:rsidRPr="00D20B5E" w:rsidRDefault="000169C3" w:rsidP="000169C3">
      <w:pPr>
        <w:pStyle w:val="TeacherTalk"/>
        <w:rPr>
          <w:lang w:val="nl-NL"/>
        </w:rPr>
      </w:pPr>
      <w:r w:rsidRPr="00D20B5E">
        <w:rPr>
          <w:lang w:val="nl-NL"/>
        </w:rPr>
        <w:br/>
      </w:r>
      <w:r w:rsidR="002C7646" w:rsidRPr="002C7646">
        <w:rPr>
          <w:lang w:val="nl-NL"/>
        </w:rPr>
        <w:t>Waar heb je zoiets eerder gezien?</w:t>
      </w:r>
    </w:p>
    <w:p w14:paraId="11A8408A" w14:textId="77777777" w:rsidR="000169C3" w:rsidRPr="00D20B5E" w:rsidRDefault="002C7646" w:rsidP="000169C3">
      <w:pPr>
        <w:pStyle w:val="TeacherTalk"/>
        <w:rPr>
          <w:lang w:val="nl-NL"/>
        </w:rPr>
      </w:pPr>
      <w:r w:rsidRPr="002C7646">
        <w:rPr>
          <w:lang w:val="nl-NL"/>
        </w:rPr>
        <w:t>Om elke keer dit schema uit te tekenen neemt teveel tijd in beslag.</w:t>
      </w:r>
      <w:r w:rsidR="000169C3" w:rsidRPr="00D20B5E">
        <w:rPr>
          <w:lang w:val="nl-NL"/>
        </w:rPr>
        <w:t xml:space="preserve"> </w:t>
      </w:r>
      <w:r w:rsidRPr="002C7646">
        <w:rPr>
          <w:lang w:val="nl-NL"/>
        </w:rPr>
        <w:t>Kun je een simpelere manier bedenken om het weer te geven?</w:t>
      </w:r>
      <w:r w:rsidR="004C6B11" w:rsidRPr="00D20B5E">
        <w:rPr>
          <w:lang w:val="nl-NL"/>
        </w:rPr>
        <w:t xml:space="preserve"> </w:t>
      </w:r>
      <w:r w:rsidR="000169C3" w:rsidRPr="00D20B5E">
        <w:rPr>
          <w:lang w:val="nl-NL"/>
        </w:rPr>
        <w:br/>
      </w:r>
      <w:r w:rsidRPr="002C7646">
        <w:rPr>
          <w:lang w:val="nl-NL"/>
        </w:rPr>
        <w:t>Wat houd je hetzelfde?</w:t>
      </w:r>
      <w:r w:rsidR="000169C3" w:rsidRPr="00D20B5E">
        <w:rPr>
          <w:lang w:val="nl-NL"/>
        </w:rPr>
        <w:t xml:space="preserve"> </w:t>
      </w:r>
      <w:r w:rsidRPr="002C7646">
        <w:rPr>
          <w:lang w:val="nl-NL"/>
        </w:rPr>
        <w:t>Wat verander je?</w:t>
      </w:r>
      <w:r w:rsidR="000169C3" w:rsidRPr="00D20B5E">
        <w:rPr>
          <w:lang w:val="nl-NL"/>
        </w:rPr>
        <w:t xml:space="preserve"> </w:t>
      </w:r>
      <w:r w:rsidRPr="002C7646">
        <w:rPr>
          <w:lang w:val="nl-NL"/>
        </w:rPr>
        <w:t>Kun je dit op een systematische manier doen?</w:t>
      </w:r>
    </w:p>
    <w:p w14:paraId="7EC0A73A" w14:textId="77777777" w:rsidR="000169C3" w:rsidRPr="00D20B5E" w:rsidRDefault="002C7646" w:rsidP="000169C3">
      <w:pPr>
        <w:pStyle w:val="TeacherTalk"/>
        <w:rPr>
          <w:lang w:val="nl-NL"/>
        </w:rPr>
      </w:pPr>
      <w:r w:rsidRPr="002C7646">
        <w:rPr>
          <w:lang w:val="nl-NL"/>
        </w:rPr>
        <w:t>Kun je een patroon of verband ontdekken?</w:t>
      </w:r>
      <w:r w:rsidR="000169C3" w:rsidRPr="00D20B5E">
        <w:rPr>
          <w:lang w:val="nl-NL"/>
        </w:rPr>
        <w:t xml:space="preserve"> </w:t>
      </w:r>
      <w:r w:rsidRPr="002C7646">
        <w:rPr>
          <w:lang w:val="nl-NL"/>
        </w:rPr>
        <w:t>Kun je ze ook uitleggen?</w:t>
      </w:r>
    </w:p>
    <w:p w14:paraId="3FDC45A5" w14:textId="77777777" w:rsidR="000169C3" w:rsidRPr="00D20B5E" w:rsidRDefault="002C7646" w:rsidP="000169C3">
      <w:pPr>
        <w:pStyle w:val="TeacherTalk"/>
        <w:rPr>
          <w:lang w:val="nl-NL"/>
        </w:rPr>
      </w:pPr>
      <w:r w:rsidRPr="002C7646">
        <w:rPr>
          <w:lang w:val="nl-NL"/>
        </w:rPr>
        <w:t>Hoe kun je een verslag bijhouden van wat je doet?</w:t>
      </w:r>
    </w:p>
    <w:p w14:paraId="0068A23D" w14:textId="77777777" w:rsidR="000169C3" w:rsidRPr="00D20B5E" w:rsidRDefault="002C7646" w:rsidP="000169C3">
      <w:pPr>
        <w:pStyle w:val="TeacherTalk"/>
        <w:rPr>
          <w:lang w:val="nl-NL"/>
        </w:rPr>
      </w:pPr>
      <w:r w:rsidRPr="002C7646">
        <w:rPr>
          <w:lang w:val="nl-NL"/>
        </w:rPr>
        <w:t>Kun je me uitleggen hoe deze stap de vorige stap opvolgt?</w:t>
      </w:r>
    </w:p>
    <w:p w14:paraId="4924A2BA" w14:textId="77777777" w:rsidR="000169C3" w:rsidRPr="00D20B5E" w:rsidRDefault="000169C3" w:rsidP="000169C3">
      <w:pPr>
        <w:rPr>
          <w:lang w:val="nl-NL"/>
        </w:rPr>
      </w:pPr>
      <w:r w:rsidRPr="00D20B5E">
        <w:rPr>
          <w:lang w:val="nl-NL"/>
        </w:rPr>
        <w:br w:type="page"/>
      </w:r>
      <w:r w:rsidR="002C7646" w:rsidRPr="002C7646">
        <w:rPr>
          <w:lang w:val="nl-NL"/>
        </w:rPr>
        <w:lastRenderedPageBreak/>
        <w:t xml:space="preserve">De leerlingen die vooruitgang hebben geboekt, kun je </w:t>
      </w:r>
      <w:r w:rsidR="0064060B">
        <w:rPr>
          <w:lang w:val="nl-NL"/>
        </w:rPr>
        <w:t>door</w:t>
      </w:r>
      <w:r w:rsidR="002C7646" w:rsidRPr="002C7646">
        <w:rPr>
          <w:lang w:val="nl-NL"/>
        </w:rPr>
        <w:t>verwijzen naar interpretatie en evaluatie.</w:t>
      </w:r>
    </w:p>
    <w:p w14:paraId="1D8385A0" w14:textId="77777777" w:rsidR="000169C3" w:rsidRPr="00D20B5E" w:rsidRDefault="000169C3" w:rsidP="000169C3">
      <w:pPr>
        <w:pStyle w:val="Teachertalk0"/>
        <w:rPr>
          <w:lang w:val="nl-NL"/>
        </w:rPr>
      </w:pPr>
    </w:p>
    <w:p w14:paraId="59AA1AFF" w14:textId="77777777" w:rsidR="000169C3" w:rsidRPr="00D20B5E" w:rsidRDefault="002C7646" w:rsidP="000169C3">
      <w:pPr>
        <w:pStyle w:val="TeacherTalk"/>
        <w:rPr>
          <w:lang w:val="nl-NL"/>
        </w:rPr>
      </w:pPr>
      <w:r w:rsidRPr="002C7646">
        <w:rPr>
          <w:lang w:val="nl-NL"/>
        </w:rPr>
        <w:t>Wat heb je tot nog toe ontdekt?</w:t>
      </w:r>
      <w:r w:rsidR="004C6B11" w:rsidRPr="00D20B5E">
        <w:rPr>
          <w:lang w:val="nl-NL"/>
        </w:rPr>
        <w:t xml:space="preserve"> </w:t>
      </w:r>
      <w:r w:rsidR="000169C3" w:rsidRPr="00D20B5E">
        <w:rPr>
          <w:lang w:val="nl-NL"/>
        </w:rPr>
        <w:br/>
      </w:r>
      <w:r w:rsidRPr="002C7646">
        <w:rPr>
          <w:lang w:val="nl-NL"/>
        </w:rPr>
        <w:t>Overtuig me dat jouw oplossing een goede oplossing is.</w:t>
      </w:r>
    </w:p>
    <w:p w14:paraId="6DDA9A9A" w14:textId="77777777" w:rsidR="000169C3" w:rsidRPr="00D20B5E" w:rsidRDefault="002C7646" w:rsidP="000169C3">
      <w:pPr>
        <w:pStyle w:val="TeacherTalk"/>
        <w:rPr>
          <w:lang w:val="nl-NL"/>
        </w:rPr>
      </w:pPr>
      <w:r w:rsidRPr="002C7646">
        <w:rPr>
          <w:lang w:val="nl-NL"/>
        </w:rPr>
        <w:t>Hoe nauwkeurig is jouw antwoord?</w:t>
      </w:r>
      <w:r w:rsidR="000169C3" w:rsidRPr="00D20B5E">
        <w:rPr>
          <w:lang w:val="nl-NL"/>
        </w:rPr>
        <w:t xml:space="preserve"> </w:t>
      </w:r>
      <w:r w:rsidRPr="002C7646">
        <w:rPr>
          <w:lang w:val="nl-NL"/>
        </w:rPr>
        <w:t>Is het nauwkeurig genoeg?</w:t>
      </w:r>
    </w:p>
    <w:p w14:paraId="7669EA59" w14:textId="77777777" w:rsidR="000169C3" w:rsidRPr="00D20B5E" w:rsidRDefault="002C7646" w:rsidP="000169C3">
      <w:pPr>
        <w:pStyle w:val="TeacherTalk"/>
        <w:rPr>
          <w:color w:val="FF0000"/>
          <w:lang w:val="nl-NL"/>
        </w:rPr>
      </w:pPr>
      <w:r w:rsidRPr="002C7646">
        <w:rPr>
          <w:lang w:val="nl-NL"/>
        </w:rPr>
        <w:t>Kun je een andere manier bedenken waardoor je anders tegen het probleem aankijkt?</w:t>
      </w:r>
      <w:r w:rsidR="004C6B11" w:rsidRPr="00D20B5E">
        <w:rPr>
          <w:lang w:val="nl-NL"/>
        </w:rPr>
        <w:t xml:space="preserve"> </w:t>
      </w:r>
      <w:r w:rsidR="000169C3" w:rsidRPr="00D20B5E">
        <w:rPr>
          <w:lang w:val="nl-NL"/>
        </w:rPr>
        <w:br/>
      </w:r>
    </w:p>
    <w:p w14:paraId="58504175" w14:textId="77777777" w:rsidR="0064060B" w:rsidRPr="00D20B5E" w:rsidRDefault="002C7646" w:rsidP="000169C3">
      <w:pPr>
        <w:pStyle w:val="Kop3"/>
        <w:rPr>
          <w:lang w:val="nl-NL"/>
        </w:rPr>
      </w:pPr>
      <w:r w:rsidRPr="002C7646">
        <w:rPr>
          <w:lang w:val="nl-NL"/>
        </w:rPr>
        <w:t>Leerlingen bespreken en reflecteren op hun verschillende soorten aanpak</w:t>
      </w:r>
      <w:r w:rsidR="000169C3" w:rsidRPr="00D20B5E">
        <w:rPr>
          <w:lang w:val="nl-NL"/>
        </w:rPr>
        <w:t xml:space="preserve"> </w:t>
      </w:r>
      <w:r w:rsidR="000169C3" w:rsidRPr="00D20B5E">
        <w:rPr>
          <w:lang w:val="nl-NL"/>
        </w:rPr>
        <w:tab/>
      </w:r>
    </w:p>
    <w:p w14:paraId="19EBF95A" w14:textId="77777777" w:rsidR="000169C3" w:rsidRPr="00D20B5E" w:rsidRDefault="002C7646" w:rsidP="000169C3">
      <w:pPr>
        <w:pStyle w:val="Kop3"/>
        <w:rPr>
          <w:lang w:val="nl-NL"/>
        </w:rPr>
      </w:pPr>
      <w:r w:rsidRPr="002C7646">
        <w:rPr>
          <w:lang w:val="nl-NL"/>
        </w:rPr>
        <w:t>10 minuten</w:t>
      </w:r>
    </w:p>
    <w:p w14:paraId="0CC9AEFD" w14:textId="77777777" w:rsidR="000169C3" w:rsidRPr="00D20B5E" w:rsidRDefault="000169C3" w:rsidP="000169C3">
      <w:pPr>
        <w:rPr>
          <w:lang w:val="nl-NL"/>
        </w:rPr>
      </w:pPr>
    </w:p>
    <w:p w14:paraId="304AE9B7" w14:textId="77777777" w:rsidR="000169C3" w:rsidRPr="00D20B5E" w:rsidRDefault="002C7646" w:rsidP="000169C3">
      <w:pPr>
        <w:rPr>
          <w:lang w:val="nl-NL"/>
        </w:rPr>
      </w:pPr>
      <w:r w:rsidRPr="002C7646">
        <w:rPr>
          <w:lang w:val="nl-NL"/>
        </w:rPr>
        <w:t>Wanneer de meeste leerlingen aanzienlijke vooruitgang hebben bereikt met hun probleem, nodig</w:t>
      </w:r>
      <w:r w:rsidR="0064060B">
        <w:rPr>
          <w:lang w:val="nl-NL"/>
        </w:rPr>
        <w:t>t u</w:t>
      </w:r>
      <w:r w:rsidRPr="002C7646">
        <w:rPr>
          <w:lang w:val="nl-NL"/>
        </w:rPr>
        <w:t xml:space="preserve"> een aantal tweetallen uit om naar voren te komen en hun ideeën met de rest van de klas te delen.</w:t>
      </w:r>
      <w:r w:rsidR="000169C3" w:rsidRPr="00D20B5E">
        <w:rPr>
          <w:lang w:val="nl-NL"/>
        </w:rPr>
        <w:t xml:space="preserve"> </w:t>
      </w:r>
      <w:r w:rsidRPr="002C7646">
        <w:rPr>
          <w:lang w:val="nl-NL"/>
        </w:rPr>
        <w:t>Het geeft niet als sommigen nog geen conclusies hebben getrokken.</w:t>
      </w:r>
      <w:r w:rsidR="000169C3" w:rsidRPr="00D20B5E">
        <w:rPr>
          <w:lang w:val="nl-NL"/>
        </w:rPr>
        <w:t xml:space="preserve"> </w:t>
      </w:r>
      <w:r w:rsidRPr="002C7646">
        <w:rPr>
          <w:lang w:val="nl-NL"/>
        </w:rPr>
        <w:t>Ze kunnen dan alsnog hun aanpak en ideeën delen.</w:t>
      </w:r>
    </w:p>
    <w:p w14:paraId="44F4E819" w14:textId="77777777" w:rsidR="000169C3" w:rsidRPr="00D20B5E" w:rsidRDefault="000169C3" w:rsidP="000169C3">
      <w:pPr>
        <w:rPr>
          <w:lang w:val="nl-NL"/>
        </w:rPr>
      </w:pPr>
    </w:p>
    <w:p w14:paraId="0278E007" w14:textId="77777777" w:rsidR="000169C3" w:rsidRPr="00D20B5E" w:rsidRDefault="002C7646" w:rsidP="000169C3">
      <w:pPr>
        <w:pStyle w:val="TeacherTalk"/>
        <w:rPr>
          <w:lang w:val="nl-NL"/>
        </w:rPr>
      </w:pPr>
      <w:r w:rsidRPr="00BA037C">
        <w:rPr>
          <w:lang w:val="nl-NL"/>
        </w:rPr>
        <w:t>Laten we even samen bekijken welke verschillende soorten aanpak we hebben gebruikt</w:t>
      </w:r>
      <w:r w:rsidR="00BA037C" w:rsidRPr="00BA037C">
        <w:rPr>
          <w:lang w:val="nl-NL"/>
        </w:rPr>
        <w:t xml:space="preserve"> en nadenken over welke wiskunde wel en welke niet nuttig </w:t>
      </w:r>
      <w:r w:rsidR="0064060B" w:rsidRPr="00BA037C">
        <w:rPr>
          <w:lang w:val="nl-NL"/>
        </w:rPr>
        <w:t xml:space="preserve">is geweest </w:t>
      </w:r>
      <w:r w:rsidR="00BA037C" w:rsidRPr="00BA037C">
        <w:rPr>
          <w:lang w:val="nl-NL"/>
        </w:rPr>
        <w:t xml:space="preserve">voor elke aanpak. Niet iedereen is klaar, dus ik wil geen antwoorden horen; ik wil alleen je </w:t>
      </w:r>
      <w:r w:rsidR="00315F32">
        <w:rPr>
          <w:lang w:val="nl-NL"/>
        </w:rPr>
        <w:t>redenatie</w:t>
      </w:r>
      <w:r w:rsidR="00BA037C" w:rsidRPr="00BA037C">
        <w:rPr>
          <w:lang w:val="nl-NL"/>
        </w:rPr>
        <w:t xml:space="preserve"> horen.</w:t>
      </w:r>
      <w:r w:rsidR="000169C3" w:rsidRPr="00D20B5E">
        <w:rPr>
          <w:lang w:val="nl-NL"/>
        </w:rPr>
        <w:t xml:space="preserve"> </w:t>
      </w:r>
    </w:p>
    <w:p w14:paraId="723710F5" w14:textId="77777777" w:rsidR="000169C3" w:rsidRPr="00D20B5E" w:rsidRDefault="0064060B" w:rsidP="000169C3">
      <w:pPr>
        <w:pStyle w:val="Teachertalk0"/>
        <w:rPr>
          <w:lang w:val="nl-NL"/>
        </w:rPr>
      </w:pPr>
      <w:r w:rsidRPr="00D20B5E">
        <w:rPr>
          <w:lang w:val="nl-NL"/>
        </w:rPr>
        <w:t xml:space="preserve"> </w:t>
      </w:r>
    </w:p>
    <w:p w14:paraId="45926B7C" w14:textId="77777777" w:rsidR="000169C3" w:rsidRDefault="00BA037C" w:rsidP="000169C3">
      <w:pPr>
        <w:pStyle w:val="TeacherTalk"/>
      </w:pPr>
      <w:r w:rsidRPr="00BA037C">
        <w:rPr>
          <w:lang w:val="nl-NL"/>
        </w:rPr>
        <w:t>Vertel eens wat over:</w:t>
      </w:r>
    </w:p>
    <w:p w14:paraId="1D3254C8" w14:textId="77777777" w:rsidR="000169C3" w:rsidRPr="00D20B5E" w:rsidRDefault="00BD2249" w:rsidP="00BA037C">
      <w:pPr>
        <w:pStyle w:val="TeacherTalk"/>
        <w:numPr>
          <w:ilvl w:val="0"/>
          <w:numId w:val="26"/>
        </w:numPr>
        <w:rPr>
          <w:lang w:val="nl-NL"/>
        </w:rPr>
      </w:pPr>
      <w:r>
        <w:rPr>
          <w:lang w:val="nl-NL"/>
        </w:rPr>
        <w:t>h</w:t>
      </w:r>
      <w:r w:rsidR="00BA037C" w:rsidRPr="00BA037C">
        <w:rPr>
          <w:lang w:val="nl-NL"/>
        </w:rPr>
        <w:t>et probleem dat jullie aan het oplossen zijn;</w:t>
      </w:r>
    </w:p>
    <w:p w14:paraId="2EEB433D" w14:textId="77777777" w:rsidR="000169C3" w:rsidRPr="00D20B5E" w:rsidRDefault="00BD2249" w:rsidP="00BA037C">
      <w:pPr>
        <w:pStyle w:val="TeacherTalk"/>
        <w:numPr>
          <w:ilvl w:val="0"/>
          <w:numId w:val="26"/>
        </w:numPr>
        <w:rPr>
          <w:lang w:val="nl-NL"/>
        </w:rPr>
      </w:pPr>
      <w:r>
        <w:rPr>
          <w:lang w:val="nl-NL"/>
        </w:rPr>
        <w:t>h</w:t>
      </w:r>
      <w:r w:rsidR="00BA037C" w:rsidRPr="00BA037C">
        <w:rPr>
          <w:lang w:val="nl-NL"/>
        </w:rPr>
        <w:t>oe jullie het probleem hebben weergegeven als wiskundig model;</w:t>
      </w:r>
    </w:p>
    <w:p w14:paraId="127F590C" w14:textId="77777777" w:rsidR="000169C3" w:rsidRPr="00D20B5E" w:rsidRDefault="00BD2249" w:rsidP="00BA037C">
      <w:pPr>
        <w:pStyle w:val="TeacherTalk"/>
        <w:numPr>
          <w:ilvl w:val="0"/>
          <w:numId w:val="26"/>
        </w:numPr>
        <w:rPr>
          <w:lang w:val="nl-NL"/>
        </w:rPr>
      </w:pPr>
      <w:r>
        <w:rPr>
          <w:lang w:val="nl-NL"/>
        </w:rPr>
        <w:t>h</w:t>
      </w:r>
      <w:r w:rsidR="00BA037C" w:rsidRPr="00BA037C">
        <w:rPr>
          <w:lang w:val="nl-NL"/>
        </w:rPr>
        <w:t xml:space="preserve">oe jullie </w:t>
      </w:r>
      <w:r w:rsidR="008A264F">
        <w:rPr>
          <w:lang w:val="nl-NL"/>
        </w:rPr>
        <w:t xml:space="preserve">je </w:t>
      </w:r>
      <w:r w:rsidR="00BA037C" w:rsidRPr="00BA037C">
        <w:rPr>
          <w:lang w:val="nl-NL"/>
        </w:rPr>
        <w:t>model analyseren om tot antwoorden te komen;</w:t>
      </w:r>
    </w:p>
    <w:p w14:paraId="3A87EBB0" w14:textId="77777777" w:rsidR="000169C3" w:rsidRDefault="00BD2249" w:rsidP="00BA037C">
      <w:pPr>
        <w:pStyle w:val="TeacherTalk"/>
        <w:numPr>
          <w:ilvl w:val="0"/>
          <w:numId w:val="26"/>
        </w:numPr>
      </w:pPr>
      <w:r>
        <w:rPr>
          <w:lang w:val="nl-NL"/>
        </w:rPr>
        <w:t>w</w:t>
      </w:r>
      <w:r w:rsidR="00BA037C" w:rsidRPr="00BA037C">
        <w:rPr>
          <w:lang w:val="nl-NL"/>
        </w:rPr>
        <w:t>elke conclusies jullie tot zover getrokken hebben.</w:t>
      </w:r>
      <w:r w:rsidR="000169C3" w:rsidRPr="00D20B5E">
        <w:rPr>
          <w:lang w:val="nl-NL"/>
        </w:rPr>
        <w:t xml:space="preserve"> </w:t>
      </w:r>
      <w:r w:rsidR="00BA037C" w:rsidRPr="00BA037C">
        <w:rPr>
          <w:lang w:val="nl-NL"/>
        </w:rPr>
        <w:t>Zijn jullie antwoorden logisch?</w:t>
      </w:r>
    </w:p>
    <w:p w14:paraId="0B699FF9" w14:textId="77777777" w:rsidR="000169C3" w:rsidRPr="00D20B5E" w:rsidRDefault="000169C3" w:rsidP="000169C3">
      <w:pPr>
        <w:pStyle w:val="TeacherTalk"/>
        <w:rPr>
          <w:lang w:val="nl-NL"/>
        </w:rPr>
      </w:pPr>
      <w:r w:rsidRPr="00D20B5E">
        <w:rPr>
          <w:lang w:val="nl-NL"/>
        </w:rPr>
        <w:br/>
      </w:r>
      <w:r w:rsidR="00BA037C" w:rsidRPr="00BA037C">
        <w:rPr>
          <w:lang w:val="nl-NL"/>
        </w:rPr>
        <w:t>We besloten te onderzoeken hoeveel flessen nodig zouden zijn voor een gebouw.</w:t>
      </w:r>
      <w:r w:rsidRPr="00D20B5E">
        <w:rPr>
          <w:lang w:val="nl-NL"/>
        </w:rPr>
        <w:t xml:space="preserve">  </w:t>
      </w:r>
      <w:r w:rsidR="00BA037C" w:rsidRPr="00BA037C">
        <w:rPr>
          <w:lang w:val="nl-NL"/>
        </w:rPr>
        <w:t>We telden de flessen in één rij, toen het aantal rijen – maar dat konden we niet zo makkelijk zien.</w:t>
      </w:r>
      <w:r w:rsidRPr="00D20B5E">
        <w:rPr>
          <w:lang w:val="nl-NL"/>
        </w:rPr>
        <w:t xml:space="preserve">  </w:t>
      </w:r>
      <w:r w:rsidR="00BA037C" w:rsidRPr="00BA037C">
        <w:rPr>
          <w:lang w:val="nl-NL"/>
        </w:rPr>
        <w:t>Toen vermenigvuldigden we die getallen.</w:t>
      </w:r>
      <w:r w:rsidRPr="00D20B5E">
        <w:rPr>
          <w:lang w:val="nl-NL"/>
        </w:rPr>
        <w:t xml:space="preserve">  </w:t>
      </w:r>
      <w:r w:rsidR="004F0F68" w:rsidRPr="004F0F68">
        <w:rPr>
          <w:lang w:val="nl-NL"/>
        </w:rPr>
        <w:t>Toen gingen we ervan uit dat er vier wanden zijn van hopelijk hetzelfde formaat.</w:t>
      </w:r>
      <w:r w:rsidRPr="00D20B5E">
        <w:rPr>
          <w:lang w:val="nl-NL"/>
        </w:rPr>
        <w:t xml:space="preserve">  </w:t>
      </w:r>
      <w:r w:rsidR="004F0F68" w:rsidRPr="004F0F68">
        <w:rPr>
          <w:lang w:val="nl-NL"/>
        </w:rPr>
        <w:t>Toen bedachten we ons dat er ook nog ramen en deuren in moeten…</w:t>
      </w:r>
    </w:p>
    <w:p w14:paraId="6E2ACF8C" w14:textId="77777777" w:rsidR="000169C3" w:rsidRPr="00D20B5E" w:rsidRDefault="000169C3" w:rsidP="000169C3">
      <w:pPr>
        <w:pStyle w:val="Teachertalk0"/>
        <w:rPr>
          <w:lang w:val="nl-NL"/>
        </w:rPr>
      </w:pPr>
    </w:p>
    <w:p w14:paraId="7B69219F" w14:textId="77777777" w:rsidR="000169C3" w:rsidRPr="00D20B5E" w:rsidRDefault="004F0F68" w:rsidP="000169C3">
      <w:pPr>
        <w:rPr>
          <w:lang w:val="nl-NL"/>
        </w:rPr>
      </w:pPr>
      <w:r w:rsidRPr="004F0F68">
        <w:rPr>
          <w:lang w:val="nl-NL"/>
        </w:rPr>
        <w:t>Vraag andere leerlingen om reacties te geven op de voor- en nadelen van elke aanpak tijdens de presentaties.</w:t>
      </w:r>
      <w:r w:rsidR="000169C3" w:rsidRPr="00D20B5E">
        <w:rPr>
          <w:lang w:val="nl-NL"/>
        </w:rPr>
        <w:t xml:space="preserve">  </w:t>
      </w:r>
      <w:r w:rsidRPr="004F0F68">
        <w:rPr>
          <w:lang w:val="nl-NL"/>
        </w:rPr>
        <w:t>Als een verklaring goed in elka</w:t>
      </w:r>
      <w:r w:rsidR="00C57259">
        <w:rPr>
          <w:lang w:val="nl-NL"/>
        </w:rPr>
        <w:t>ar lijkt te zitten</w:t>
      </w:r>
      <w:r w:rsidRPr="004F0F68">
        <w:rPr>
          <w:lang w:val="nl-NL"/>
        </w:rPr>
        <w:t xml:space="preserve"> maar wat rommelig is, probeer dan:</w:t>
      </w:r>
    </w:p>
    <w:p w14:paraId="0B3BC308" w14:textId="77777777" w:rsidR="000169C3" w:rsidRPr="00D20B5E" w:rsidRDefault="000169C3" w:rsidP="000169C3">
      <w:pPr>
        <w:pStyle w:val="Teachertalk0"/>
        <w:rPr>
          <w:lang w:val="nl-NL"/>
        </w:rPr>
      </w:pPr>
    </w:p>
    <w:p w14:paraId="0EB5BD89" w14:textId="77777777" w:rsidR="000169C3" w:rsidRPr="00D20B5E" w:rsidRDefault="004F0F68" w:rsidP="000169C3">
      <w:pPr>
        <w:pStyle w:val="TeacherTalk"/>
        <w:rPr>
          <w:lang w:val="nl-NL"/>
        </w:rPr>
      </w:pPr>
      <w:r w:rsidRPr="004F0F68">
        <w:rPr>
          <w:lang w:val="nl-NL"/>
        </w:rPr>
        <w:t>Kun je dat nog een keer vertellen?</w:t>
      </w:r>
    </w:p>
    <w:p w14:paraId="6D34EA03" w14:textId="77777777" w:rsidR="000169C3" w:rsidRPr="00D20B5E" w:rsidRDefault="004F0F68" w:rsidP="000169C3">
      <w:pPr>
        <w:pStyle w:val="TeacherTalk"/>
        <w:rPr>
          <w:lang w:val="nl-NL"/>
        </w:rPr>
      </w:pPr>
      <w:r w:rsidRPr="004F0F68">
        <w:rPr>
          <w:lang w:val="nl-NL"/>
        </w:rPr>
        <w:t>Je lijkt een goed plan te hebben, maar ik wil dat je het zo helder mogelijk probeert uit te leggen.</w:t>
      </w:r>
      <w:r w:rsidR="000169C3" w:rsidRPr="00D20B5E">
        <w:rPr>
          <w:lang w:val="nl-NL"/>
        </w:rPr>
        <w:t xml:space="preserve">  </w:t>
      </w:r>
    </w:p>
    <w:p w14:paraId="22026C9A" w14:textId="77777777" w:rsidR="000169C3" w:rsidRPr="00D20B5E" w:rsidRDefault="004F0F68" w:rsidP="000169C3">
      <w:pPr>
        <w:pStyle w:val="TeacherTalk"/>
        <w:rPr>
          <w:lang w:val="nl-NL"/>
        </w:rPr>
      </w:pPr>
      <w:r w:rsidRPr="004F0F68">
        <w:rPr>
          <w:lang w:val="nl-NL"/>
        </w:rPr>
        <w:t xml:space="preserve">Heldere communicatie is </w:t>
      </w:r>
      <w:r w:rsidR="00C57259">
        <w:rPr>
          <w:lang w:val="nl-NL"/>
        </w:rPr>
        <w:t>belangrijk bij wi</w:t>
      </w:r>
      <w:r w:rsidRPr="004F0F68">
        <w:rPr>
          <w:lang w:val="nl-NL"/>
        </w:rPr>
        <w:t>s</w:t>
      </w:r>
      <w:r w:rsidR="00C57259">
        <w:rPr>
          <w:lang w:val="nl-NL"/>
        </w:rPr>
        <w:t>k</w:t>
      </w:r>
      <w:r w:rsidRPr="004F0F68">
        <w:rPr>
          <w:lang w:val="nl-NL"/>
        </w:rPr>
        <w:t>unde.</w:t>
      </w:r>
      <w:r w:rsidR="000169C3" w:rsidRPr="00D20B5E">
        <w:rPr>
          <w:lang w:val="nl-NL"/>
        </w:rPr>
        <w:t xml:space="preserve"> </w:t>
      </w:r>
    </w:p>
    <w:p w14:paraId="520D1EFE" w14:textId="77777777" w:rsidR="000169C3" w:rsidRPr="00D20B5E" w:rsidRDefault="000169C3" w:rsidP="000169C3">
      <w:pPr>
        <w:rPr>
          <w:color w:val="FF0000"/>
          <w:lang w:val="nl-NL"/>
        </w:rPr>
      </w:pPr>
    </w:p>
    <w:p w14:paraId="5C6AE850" w14:textId="77777777" w:rsidR="00BD2249" w:rsidRPr="00D20B5E" w:rsidRDefault="004F0F68" w:rsidP="000169C3">
      <w:pPr>
        <w:pStyle w:val="Kop3"/>
        <w:rPr>
          <w:lang w:val="nl-NL"/>
        </w:rPr>
      </w:pPr>
      <w:r w:rsidRPr="004F0F68">
        <w:rPr>
          <w:lang w:val="nl-NL"/>
        </w:rPr>
        <w:t>Bespreek de procedures die leerlingen doorlopen hebben</w:t>
      </w:r>
      <w:r w:rsidR="000169C3" w:rsidRPr="00D20B5E">
        <w:rPr>
          <w:lang w:val="nl-NL"/>
        </w:rPr>
        <w:t xml:space="preserve"> </w:t>
      </w:r>
      <w:r w:rsidR="000169C3" w:rsidRPr="00D20B5E">
        <w:rPr>
          <w:lang w:val="nl-NL"/>
        </w:rPr>
        <w:tab/>
      </w:r>
    </w:p>
    <w:p w14:paraId="0C5F3070" w14:textId="77777777" w:rsidR="000169C3" w:rsidRPr="00D20B5E" w:rsidRDefault="004F0F68" w:rsidP="000169C3">
      <w:pPr>
        <w:pStyle w:val="Kop3"/>
        <w:rPr>
          <w:lang w:val="nl-NL"/>
        </w:rPr>
      </w:pPr>
      <w:r w:rsidRPr="004F0F68">
        <w:rPr>
          <w:lang w:val="nl-NL"/>
        </w:rPr>
        <w:t>5 minuten</w:t>
      </w:r>
    </w:p>
    <w:p w14:paraId="3AD1F754" w14:textId="77777777" w:rsidR="000169C3" w:rsidRPr="00D20B5E" w:rsidRDefault="000169C3" w:rsidP="000169C3">
      <w:pPr>
        <w:rPr>
          <w:lang w:val="nl-NL"/>
        </w:rPr>
      </w:pPr>
    </w:p>
    <w:p w14:paraId="240A25AA" w14:textId="77777777" w:rsidR="000169C3" w:rsidRPr="00D20B5E" w:rsidRDefault="004F0F68" w:rsidP="000169C3">
      <w:pPr>
        <w:rPr>
          <w:lang w:val="nl-NL"/>
        </w:rPr>
      </w:pPr>
      <w:r w:rsidRPr="004F0F68">
        <w:rPr>
          <w:lang w:val="nl-NL"/>
        </w:rPr>
        <w:t>Toon leerlingen een vereenvoudigde versie van de modelcyclus en bespreek de procedures die zij doorlopen hebben.</w:t>
      </w:r>
      <w:r w:rsidR="000169C3" w:rsidRPr="00D20B5E">
        <w:rPr>
          <w:lang w:val="nl-NL"/>
        </w:rPr>
        <w:t xml:space="preserve"> </w:t>
      </w:r>
      <w:r w:rsidRPr="004F0F68">
        <w:rPr>
          <w:lang w:val="nl-NL"/>
        </w:rPr>
        <w:t>Probeer ze wat bewuster te maken van de waarde van het maken van een model.</w:t>
      </w:r>
      <w:r w:rsidR="000169C3" w:rsidRPr="00D20B5E">
        <w:rPr>
          <w:lang w:val="nl-NL"/>
        </w:rPr>
        <w:t xml:space="preserve"> </w:t>
      </w:r>
    </w:p>
    <w:p w14:paraId="34539D8F" w14:textId="77777777" w:rsidR="000169C3" w:rsidRPr="00D20B5E" w:rsidRDefault="000169C3" w:rsidP="000169C3">
      <w:pPr>
        <w:rPr>
          <w:lang w:val="nl-NL"/>
        </w:rPr>
      </w:pPr>
    </w:p>
    <w:p w14:paraId="06D056A3" w14:textId="77777777" w:rsidR="000169C3" w:rsidRPr="00D20B5E" w:rsidRDefault="004F0F68" w:rsidP="000169C3">
      <w:pPr>
        <w:pStyle w:val="TeacherTalk"/>
        <w:rPr>
          <w:lang w:val="nl-NL"/>
        </w:rPr>
      </w:pPr>
      <w:r w:rsidRPr="004F0F68">
        <w:rPr>
          <w:lang w:val="nl-NL"/>
        </w:rPr>
        <w:t xml:space="preserve">Bij al deze procedures gebruiken we wiskunde en </w:t>
      </w:r>
      <w:r w:rsidR="009A4F12">
        <w:rPr>
          <w:lang w:val="nl-NL"/>
        </w:rPr>
        <w:t>natuur</w:t>
      </w:r>
      <w:r w:rsidRPr="004F0F68">
        <w:rPr>
          <w:lang w:val="nl-NL"/>
        </w:rPr>
        <w:t>wetenschap.</w:t>
      </w:r>
      <w:r w:rsidR="000169C3" w:rsidRPr="00D20B5E">
        <w:rPr>
          <w:lang w:val="nl-NL"/>
        </w:rPr>
        <w:t xml:space="preserve"> </w:t>
      </w:r>
      <w:r w:rsidRPr="004F0F68">
        <w:rPr>
          <w:lang w:val="nl-NL"/>
        </w:rPr>
        <w:t>Het gaat niet alleen maar om het aanleren van eenvoudige technieken zoals het toepassen van breuken!</w:t>
      </w:r>
      <w:r w:rsidR="000169C3" w:rsidRPr="00D20B5E">
        <w:rPr>
          <w:lang w:val="nl-NL"/>
        </w:rPr>
        <w:t xml:space="preserve"> </w:t>
      </w:r>
      <w:r w:rsidRPr="004F0F68">
        <w:rPr>
          <w:lang w:val="nl-NL"/>
        </w:rPr>
        <w:t>Het gaat ook om het kijken naar situaties in de wereld, ze te vereenvoudigen en te analyseren om ze beter te kunnen begrijpen.</w:t>
      </w:r>
      <w:r w:rsidR="000169C3" w:rsidRPr="00D20B5E">
        <w:rPr>
          <w:lang w:val="nl-NL"/>
        </w:rPr>
        <w:t xml:space="preserve"> </w:t>
      </w:r>
    </w:p>
    <w:p w14:paraId="01985CF9" w14:textId="77777777" w:rsidR="000169C3" w:rsidRPr="00D20B5E" w:rsidRDefault="00F23A51" w:rsidP="000169C3">
      <w:pPr>
        <w:pStyle w:val="TeacherTalk"/>
        <w:rPr>
          <w:lang w:val="nl-NL"/>
        </w:rPr>
      </w:pPr>
      <w:r w:rsidRPr="00F23A51">
        <w:rPr>
          <w:lang w:val="nl-NL"/>
        </w:rPr>
        <w:lastRenderedPageBreak/>
        <w:t>Zo gaan professionele wiskundigen en wetenschappers te werk.</w:t>
      </w:r>
    </w:p>
    <w:p w14:paraId="4D3360F2" w14:textId="58A51C42" w:rsidR="000169C3" w:rsidRPr="00D20B5E" w:rsidRDefault="00413D5E" w:rsidP="000169C3">
      <w:pPr>
        <w:pStyle w:val="Teachertalk0"/>
        <w:rPr>
          <w:lang w:val="nl-NL"/>
        </w:rPr>
      </w:pPr>
      <w:r>
        <w:rPr>
          <w:rFonts w:ascii="Courier New" w:hAnsi="Courier New" w:cs="Courier New"/>
          <w:noProof/>
          <w:color w:val="800080"/>
          <w:vertAlign w:val="subscript"/>
          <w:lang w:val="nl-NL" w:eastAsia="nl-NL"/>
        </w:rPr>
        <mc:AlternateContent>
          <mc:Choice Requires="wps">
            <w:drawing>
              <wp:anchor distT="0" distB="0" distL="114300" distR="114300" simplePos="0" relativeHeight="251640320" behindDoc="0" locked="0" layoutInCell="1" allowOverlap="1" wp14:anchorId="20230A05" wp14:editId="78E3DD13">
                <wp:simplePos x="0" y="0"/>
                <wp:positionH relativeFrom="column">
                  <wp:posOffset>901700</wp:posOffset>
                </wp:positionH>
                <wp:positionV relativeFrom="paragraph">
                  <wp:posOffset>542290</wp:posOffset>
                </wp:positionV>
                <wp:extent cx="3314700" cy="914400"/>
                <wp:effectExtent l="12700" t="8890" r="12700" b="16510"/>
                <wp:wrapNone/>
                <wp:docPr id="37"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914400"/>
                        </a:xfrm>
                        <a:prstGeom prst="roundRect">
                          <a:avLst>
                            <a:gd name="adj" fmla="val 16667"/>
                          </a:avLst>
                        </a:prstGeom>
                        <a:solidFill>
                          <a:srgbClr val="FFFFFF"/>
                        </a:solidFill>
                        <a:ln w="19050">
                          <a:solidFill>
                            <a:srgbClr val="000000"/>
                          </a:solidFill>
                          <a:round/>
                          <a:headEnd/>
                          <a:tailEnd/>
                        </a:ln>
                      </wps:spPr>
                      <wps:txbx>
                        <w:txbxContent>
                          <w:p w14:paraId="341CA996" w14:textId="77777777" w:rsidR="00C150EC" w:rsidRDefault="00BC6DEA" w:rsidP="000169C3">
                            <w:pPr>
                              <w:pStyle w:val="flowheader"/>
                            </w:pPr>
                            <w:r>
                              <w:t>Vereenvoudig en geef weer</w:t>
                            </w:r>
                          </w:p>
                          <w:p w14:paraId="4AA2A506" w14:textId="77777777" w:rsidR="00C150EC" w:rsidRDefault="00BC6DEA" w:rsidP="000169C3">
                            <w:pPr>
                              <w:pStyle w:val="flowbullet"/>
                            </w:pPr>
                            <w:r>
                              <w:t>Bepaal het probleem</w:t>
                            </w:r>
                          </w:p>
                          <w:p w14:paraId="5CA1C699" w14:textId="77777777" w:rsidR="00C150EC" w:rsidRPr="00D20B5E" w:rsidRDefault="00BC6DEA" w:rsidP="000169C3">
                            <w:pPr>
                              <w:pStyle w:val="flowbullet"/>
                              <w:rPr>
                                <w:lang w:val="nl-NL"/>
                              </w:rPr>
                            </w:pPr>
                            <w:r w:rsidRPr="00D20B5E">
                              <w:rPr>
                                <w:lang w:val="nl-NL"/>
                              </w:rPr>
                              <w:t>Vereenvoudig het proble</w:t>
                            </w:r>
                            <w:r w:rsidR="009A4F12" w:rsidRPr="00D20B5E">
                              <w:rPr>
                                <w:lang w:val="nl-NL"/>
                              </w:rPr>
                              <w:t>e</w:t>
                            </w:r>
                            <w:r w:rsidRPr="00D20B5E">
                              <w:rPr>
                                <w:lang w:val="nl-NL"/>
                              </w:rPr>
                              <w:t xml:space="preserve">m en </w:t>
                            </w:r>
                            <w:r w:rsidR="009A4F12" w:rsidRPr="00D20B5E">
                              <w:rPr>
                                <w:lang w:val="nl-NL"/>
                              </w:rPr>
                              <w:t>representeer het</w:t>
                            </w:r>
                          </w:p>
                          <w:p w14:paraId="454CB93E" w14:textId="77777777" w:rsidR="00C150EC" w:rsidRDefault="00BC6DEA" w:rsidP="000169C3">
                            <w:pPr>
                              <w:pStyle w:val="flowbullet"/>
                            </w:pPr>
                            <w:r>
                              <w:t>Selecteer i</w:t>
                            </w:r>
                            <w:r w:rsidR="00C150EC">
                              <w:t>nformati</w:t>
                            </w:r>
                            <w:r>
                              <w:t>e</w:t>
                            </w:r>
                            <w:r w:rsidR="00C150EC">
                              <w:t>, method</w:t>
                            </w:r>
                            <w:r>
                              <w:t>e</w:t>
                            </w:r>
                            <w:r w:rsidR="00C150EC">
                              <w:t xml:space="preserve">s </w:t>
                            </w:r>
                            <w:r>
                              <w:t>en hulpmiddelen</w:t>
                            </w:r>
                          </w:p>
                          <w:p w14:paraId="2B6B5B50" w14:textId="77777777" w:rsidR="00C150EC" w:rsidRDefault="00C150EC" w:rsidP="000169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230A05" id="AutoShape 46" o:spid="_x0000_s1036" style="position:absolute;left:0;text-align:left;margin-left:71pt;margin-top:42.7pt;width:261pt;height:1in;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" strokeweight="1.5pt">
                <v:textbox>
                  <w:txbxContent>
                    <w:p w14:paraId="341CA996" w14:textId="77777777" w:rsidR="00C150EC" w:rsidRDefault="00BC6DEA" w:rsidP="000169C3">
                      <w:pPr>
                        <w:pStyle w:val="flowheader"/>
                      </w:pPr>
                      <w:r>
                        <w:t>Vereenvoudig en geef weer</w:t>
                      </w:r>
                    </w:p>
                    <w:p w14:paraId="4AA2A506" w14:textId="77777777" w:rsidR="00C150EC" w:rsidRDefault="00BC6DEA" w:rsidP="000169C3">
                      <w:pPr>
                        <w:pStyle w:val="flowbullet"/>
                      </w:pPr>
                      <w:r>
                        <w:t>Bepaal het probleem</w:t>
                      </w:r>
                    </w:p>
                    <w:p w14:paraId="5CA1C699" w14:textId="77777777" w:rsidR="00C150EC" w:rsidRPr="00D20B5E" w:rsidRDefault="00BC6DEA" w:rsidP="000169C3">
                      <w:pPr>
                        <w:pStyle w:val="flowbullet"/>
                        <w:rPr>
                          <w:lang w:val="nl-NL"/>
                        </w:rPr>
                      </w:pPr>
                      <w:r w:rsidRPr="00D20B5E">
                        <w:rPr>
                          <w:lang w:val="nl-NL"/>
                        </w:rPr>
                        <w:t>Vereenvoudig het proble</w:t>
                      </w:r>
                      <w:r w:rsidR="009A4F12" w:rsidRPr="00D20B5E">
                        <w:rPr>
                          <w:lang w:val="nl-NL"/>
                        </w:rPr>
                        <w:t>e</w:t>
                      </w:r>
                      <w:r w:rsidRPr="00D20B5E">
                        <w:rPr>
                          <w:lang w:val="nl-NL"/>
                        </w:rPr>
                        <w:t xml:space="preserve">m en </w:t>
                      </w:r>
                      <w:r w:rsidR="009A4F12" w:rsidRPr="00D20B5E">
                        <w:rPr>
                          <w:lang w:val="nl-NL"/>
                        </w:rPr>
                        <w:t>representeer het</w:t>
                      </w:r>
                    </w:p>
                    <w:p w14:paraId="454CB93E" w14:textId="77777777" w:rsidR="00C150EC" w:rsidRDefault="00BC6DEA" w:rsidP="000169C3">
                      <w:pPr>
                        <w:pStyle w:val="flowbullet"/>
                      </w:pPr>
                      <w:r>
                        <w:t>Selecteer i</w:t>
                      </w:r>
                      <w:r w:rsidR="00C150EC">
                        <w:t>nformati</w:t>
                      </w:r>
                      <w:r>
                        <w:t>e</w:t>
                      </w:r>
                      <w:r w:rsidR="00C150EC">
                        <w:t>, method</w:t>
                      </w:r>
                      <w:r>
                        <w:t>e</w:t>
                      </w:r>
                      <w:r w:rsidR="00C150EC">
                        <w:t xml:space="preserve">s </w:t>
                      </w:r>
                      <w:r>
                        <w:t>en hulpmiddelen</w:t>
                      </w:r>
                    </w:p>
                    <w:p w14:paraId="2B6B5B50" w14:textId="77777777" w:rsidR="00C150EC" w:rsidRDefault="00C150EC" w:rsidP="000169C3"/>
                  </w:txbxContent>
                </v:textbox>
              </v:roundrect>
            </w:pict>
          </mc:Fallback>
        </mc:AlternateContent>
      </w:r>
      <w:r>
        <w:rPr>
          <w:noProof/>
          <w:lang w:val="nl-NL" w:eastAsia="nl-NL"/>
        </w:rPr>
        <mc:AlternateContent>
          <mc:Choice Requires="wps">
            <w:drawing>
              <wp:anchor distT="0" distB="0" distL="114300" distR="114300" simplePos="0" relativeHeight="251641344" behindDoc="0" locked="0" layoutInCell="1" allowOverlap="1" wp14:anchorId="7B44185C" wp14:editId="301EE9D0">
                <wp:simplePos x="0" y="0"/>
                <wp:positionH relativeFrom="column">
                  <wp:posOffset>1623060</wp:posOffset>
                </wp:positionH>
                <wp:positionV relativeFrom="paragraph">
                  <wp:posOffset>32385</wp:posOffset>
                </wp:positionV>
                <wp:extent cx="1828800" cy="281305"/>
                <wp:effectExtent l="10160" t="6985" r="15240" b="16510"/>
                <wp:wrapNone/>
                <wp:docPr id="3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81305"/>
                        </a:xfrm>
                        <a:prstGeom prst="rect">
                          <a:avLst/>
                        </a:prstGeom>
                        <a:solidFill>
                          <a:srgbClr val="FFFFFF"/>
                        </a:solidFill>
                        <a:ln w="19050">
                          <a:solidFill>
                            <a:srgbClr val="000000"/>
                          </a:solidFill>
                          <a:miter lim="800000"/>
                          <a:headEnd/>
                          <a:tailEnd/>
                        </a:ln>
                      </wps:spPr>
                      <wps:txbx>
                        <w:txbxContent>
                          <w:p w14:paraId="61ED4072" w14:textId="77777777" w:rsidR="00C150EC" w:rsidRDefault="00BC6DEA" w:rsidP="000169C3">
                            <w:pPr>
                              <w:pStyle w:val="flowheader"/>
                              <w:jc w:val="center"/>
                            </w:pPr>
                            <w:r>
                              <w:t>Situatie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4185C" id="Rectangle 47" o:spid="_x0000_s1037" style="position:absolute;left:0;text-align:left;margin-left:127.8pt;margin-top:2.55pt;width:2in;height:22.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" strokeweight="1.5pt">
                <v:textbox>
                  <w:txbxContent>
                    <w:p w14:paraId="61ED4072" w14:textId="77777777" w:rsidR="00C150EC" w:rsidRDefault="00BC6DEA" w:rsidP="000169C3">
                      <w:pPr>
                        <w:pStyle w:val="flowheader"/>
                        <w:jc w:val="center"/>
                      </w:pPr>
                      <w:r>
                        <w:t>Situatie</w:t>
                      </w:r>
                    </w:p>
                  </w:txbxContent>
                </v:textbox>
              </v:rect>
            </w:pict>
          </mc:Fallback>
        </mc:AlternateContent>
      </w:r>
      <w:r>
        <w:rPr>
          <w:rFonts w:ascii="Courier New" w:hAnsi="Courier New" w:cs="Courier New"/>
          <w:noProof/>
          <w:color w:val="800080"/>
          <w:vertAlign w:val="subscript"/>
          <w:lang w:val="nl-NL" w:eastAsia="nl-NL"/>
        </w:rPr>
        <mc:AlternateContent>
          <mc:Choice Requires="wps">
            <w:drawing>
              <wp:anchor distT="0" distB="0" distL="114300" distR="114300" simplePos="0" relativeHeight="251648512" behindDoc="0" locked="0" layoutInCell="1" allowOverlap="1" wp14:anchorId="7E678A9D" wp14:editId="545A3A84">
                <wp:simplePos x="0" y="0"/>
                <wp:positionH relativeFrom="column">
                  <wp:posOffset>2537460</wp:posOffset>
                </wp:positionH>
                <wp:positionV relativeFrom="paragraph">
                  <wp:posOffset>313690</wp:posOffset>
                </wp:positionV>
                <wp:extent cx="0" cy="228600"/>
                <wp:effectExtent l="60960" t="21590" r="91440" b="54610"/>
                <wp:wrapNone/>
                <wp:docPr id="35"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DBE30E" id="Line 5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8pt,24.7pt" to="199.8pt,4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" strokeweight="1.5pt">
                <v:stroke endarrow="block" endarrowwidth="narrow"/>
              </v:line>
            </w:pict>
          </mc:Fallback>
        </mc:AlternateContent>
      </w:r>
      <w:r>
        <w:rPr>
          <w:rFonts w:ascii="Courier New" w:hAnsi="Courier New" w:cs="Courier New"/>
          <w:noProof/>
          <w:color w:val="800080"/>
          <w:vertAlign w:val="subscript"/>
          <w:lang w:val="nl-NL" w:eastAsia="nl-NL"/>
        </w:rPr>
        <mc:AlternateContent>
          <mc:Choice Requires="wps">
            <w:drawing>
              <wp:anchor distT="0" distB="0" distL="114300" distR="114300" simplePos="0" relativeHeight="251649536" behindDoc="0" locked="0" layoutInCell="1" allowOverlap="1" wp14:anchorId="653D995A" wp14:editId="16EFF0E2">
                <wp:simplePos x="0" y="0"/>
                <wp:positionH relativeFrom="column">
                  <wp:posOffset>2537460</wp:posOffset>
                </wp:positionH>
                <wp:positionV relativeFrom="paragraph">
                  <wp:posOffset>1456690</wp:posOffset>
                </wp:positionV>
                <wp:extent cx="0" cy="228600"/>
                <wp:effectExtent l="60960" t="21590" r="91440" b="54610"/>
                <wp:wrapNone/>
                <wp:docPr id="34"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73DDD" id="Line 55"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8pt,114.7pt" to="199.8pt,13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" strokeweight="1.5pt">
                <v:stroke endarrow="block" endarrowwidth="narrow"/>
              </v:line>
            </w:pict>
          </mc:Fallback>
        </mc:AlternateContent>
      </w:r>
      <w:r>
        <w:rPr>
          <w:noProof/>
          <w:lang w:val="nl-NL" w:eastAsia="nl-NL"/>
        </w:rPr>
        <mc:AlternateContent>
          <mc:Choice Requires="wps">
            <w:drawing>
              <wp:anchor distT="0" distB="0" distL="114300" distR="114300" simplePos="0" relativeHeight="251642368" behindDoc="0" locked="0" layoutInCell="1" allowOverlap="1" wp14:anchorId="0730F654" wp14:editId="3CC2779F">
                <wp:simplePos x="0" y="0"/>
                <wp:positionH relativeFrom="column">
                  <wp:posOffset>1593215</wp:posOffset>
                </wp:positionH>
                <wp:positionV relativeFrom="paragraph">
                  <wp:posOffset>1685290</wp:posOffset>
                </wp:positionV>
                <wp:extent cx="1828800" cy="281305"/>
                <wp:effectExtent l="18415" t="8890" r="6985" b="14605"/>
                <wp:wrapNone/>
                <wp:docPr id="3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81305"/>
                        </a:xfrm>
                        <a:prstGeom prst="rect">
                          <a:avLst/>
                        </a:prstGeom>
                        <a:solidFill>
                          <a:srgbClr val="FFFFFF"/>
                        </a:solidFill>
                        <a:ln w="19050">
                          <a:solidFill>
                            <a:srgbClr val="000000"/>
                          </a:solidFill>
                          <a:miter lim="800000"/>
                          <a:headEnd/>
                          <a:tailEnd/>
                        </a:ln>
                      </wps:spPr>
                      <wps:txbx>
                        <w:txbxContent>
                          <w:p w14:paraId="2E98A9D0" w14:textId="77777777" w:rsidR="00C150EC" w:rsidRDefault="00BC6DEA" w:rsidP="000169C3">
                            <w:pPr>
                              <w:pStyle w:val="flowheader"/>
                              <w:jc w:val="center"/>
                            </w:pPr>
                            <w:r>
                              <w:t>Wiskundig</w:t>
                            </w:r>
                            <w:r w:rsidR="00C150EC">
                              <w:t xml:space="preserve"> model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0F654" id="Rectangle 48" o:spid="_x0000_s1038" style="position:absolute;left:0;text-align:left;margin-left:125.45pt;margin-top:132.7pt;width:2in;height:22.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" strokeweight="1.5pt">
                <v:textbox>
                  <w:txbxContent>
                    <w:p w14:paraId="2E98A9D0" w14:textId="77777777" w:rsidR="00C150EC" w:rsidRDefault="00BC6DEA" w:rsidP="000169C3">
                      <w:pPr>
                        <w:pStyle w:val="flowheader"/>
                        <w:jc w:val="center"/>
                      </w:pPr>
                      <w:r>
                        <w:t>Wiskundig</w:t>
                      </w:r>
                      <w:r w:rsidR="00C150EC">
                        <w:t xml:space="preserve"> model</w:t>
                      </w:r>
                    </w:p>
                  </w:txbxContent>
                </v:textbox>
              </v:rect>
            </w:pict>
          </mc:Fallback>
        </mc:AlternateContent>
      </w:r>
      <w:r>
        <w:rPr>
          <w:rFonts w:ascii="Courier New" w:hAnsi="Courier New" w:cs="Courier New"/>
          <w:noProof/>
          <w:color w:val="800080"/>
          <w:vertAlign w:val="subscript"/>
          <w:lang w:val="nl-NL" w:eastAsia="nl-NL"/>
        </w:rPr>
        <mc:AlternateContent>
          <mc:Choice Requires="wps">
            <w:drawing>
              <wp:anchor distT="0" distB="0" distL="114300" distR="114300" simplePos="0" relativeHeight="251650560" behindDoc="0" locked="0" layoutInCell="1" allowOverlap="1" wp14:anchorId="7C66A5D1" wp14:editId="3E0346D3">
                <wp:simplePos x="0" y="0"/>
                <wp:positionH relativeFrom="column">
                  <wp:posOffset>2537460</wp:posOffset>
                </wp:positionH>
                <wp:positionV relativeFrom="paragraph">
                  <wp:posOffset>1966595</wp:posOffset>
                </wp:positionV>
                <wp:extent cx="0" cy="228600"/>
                <wp:effectExtent l="60960" t="23495" r="91440" b="52705"/>
                <wp:wrapNone/>
                <wp:docPr id="32"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E0BF12" id="Line 56"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8pt,154.85pt" to="199.8pt,17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" strokeweight="1.5pt">
                <v:stroke endarrow="block" endarrowwidth="narrow"/>
              </v:line>
            </w:pict>
          </mc:Fallback>
        </mc:AlternateContent>
      </w:r>
    </w:p>
    <w:p w14:paraId="471B0F5D" w14:textId="20823288" w:rsidR="000169C3" w:rsidRPr="00A13434" w:rsidRDefault="00413D5E" w:rsidP="00A13434">
      <w:pPr>
        <w:pStyle w:val="TeacherTalk"/>
      </w:pPr>
      <w:r>
        <w:rPr>
          <w:noProof/>
          <w:lang w:val="nl-NL" w:eastAsia="nl-NL"/>
        </w:rPr>
        <mc:AlternateContent>
          <mc:Choice Requires="wps">
            <w:drawing>
              <wp:anchor distT="0" distB="0" distL="114300" distR="114300" simplePos="0" relativeHeight="251646464" behindDoc="0" locked="0" layoutInCell="1" allowOverlap="1" wp14:anchorId="08F430B3" wp14:editId="6BE738FD">
                <wp:simplePos x="0" y="0"/>
                <wp:positionH relativeFrom="column">
                  <wp:posOffset>850265</wp:posOffset>
                </wp:positionH>
                <wp:positionV relativeFrom="paragraph">
                  <wp:posOffset>5886450</wp:posOffset>
                </wp:positionV>
                <wp:extent cx="3314700" cy="1324610"/>
                <wp:effectExtent l="12065" t="19050" r="13335" b="15240"/>
                <wp:wrapNone/>
                <wp:docPr id="31"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1324610"/>
                        </a:xfrm>
                        <a:prstGeom prst="roundRect">
                          <a:avLst>
                            <a:gd name="adj" fmla="val 11713"/>
                          </a:avLst>
                        </a:prstGeom>
                        <a:solidFill>
                          <a:srgbClr val="FFFFFF"/>
                        </a:solidFill>
                        <a:ln w="19050">
                          <a:solidFill>
                            <a:srgbClr val="000000"/>
                          </a:solidFill>
                          <a:round/>
                          <a:headEnd/>
                          <a:tailEnd/>
                        </a:ln>
                      </wps:spPr>
                      <wps:txbx>
                        <w:txbxContent>
                          <w:p w14:paraId="5907F7CD" w14:textId="77777777" w:rsidR="00C150EC" w:rsidRDefault="00C150EC" w:rsidP="000169C3">
                            <w:pPr>
                              <w:pStyle w:val="flowheader"/>
                            </w:pPr>
                            <w:r>
                              <w:t>Communic</w:t>
                            </w:r>
                            <w:r w:rsidR="007B01F3">
                              <w:t>eer</w:t>
                            </w:r>
                            <w:r>
                              <w:t xml:space="preserve"> </w:t>
                            </w:r>
                            <w:r w:rsidR="007B01F3">
                              <w:t>en</w:t>
                            </w:r>
                            <w:r>
                              <w:t xml:space="preserve"> reflect</w:t>
                            </w:r>
                            <w:r w:rsidR="007B01F3">
                              <w:t>eer</w:t>
                            </w:r>
                          </w:p>
                          <w:p w14:paraId="21BA4692" w14:textId="77777777" w:rsidR="00C150EC" w:rsidRPr="00D20B5E" w:rsidRDefault="00C150EC" w:rsidP="000169C3">
                            <w:pPr>
                              <w:pStyle w:val="flowbullet"/>
                              <w:rPr>
                                <w:lang w:val="nl-NL"/>
                              </w:rPr>
                            </w:pPr>
                            <w:r w:rsidRPr="00D20B5E">
                              <w:rPr>
                                <w:lang w:val="nl-NL"/>
                              </w:rPr>
                              <w:t>communic</w:t>
                            </w:r>
                            <w:r w:rsidR="007B01F3" w:rsidRPr="00D20B5E">
                              <w:rPr>
                                <w:lang w:val="nl-NL"/>
                              </w:rPr>
                              <w:t>eer</w:t>
                            </w:r>
                            <w:r w:rsidRPr="00D20B5E">
                              <w:rPr>
                                <w:lang w:val="nl-NL"/>
                              </w:rPr>
                              <w:t xml:space="preserve"> </w:t>
                            </w:r>
                            <w:r w:rsidR="007B01F3" w:rsidRPr="00D20B5E">
                              <w:rPr>
                                <w:lang w:val="nl-NL"/>
                              </w:rPr>
                              <w:t>en bespreek de bevindingen doeltreffend</w:t>
                            </w:r>
                          </w:p>
                          <w:p w14:paraId="02321361" w14:textId="77777777" w:rsidR="00C150EC" w:rsidRDefault="007B01F3" w:rsidP="000169C3">
                            <w:pPr>
                              <w:pStyle w:val="flowbullet"/>
                            </w:pPr>
                            <w:r>
                              <w:t>Denk na over alternatieve oplossingen</w:t>
                            </w:r>
                          </w:p>
                          <w:p w14:paraId="561E1687" w14:textId="77777777" w:rsidR="00C150EC" w:rsidRPr="00D20B5E" w:rsidRDefault="007B01F3" w:rsidP="000169C3">
                            <w:pPr>
                              <w:pStyle w:val="flowbullet"/>
                              <w:rPr>
                                <w:lang w:val="nl-NL"/>
                              </w:rPr>
                            </w:pPr>
                            <w:r w:rsidRPr="00D20B5E">
                              <w:rPr>
                                <w:lang w:val="nl-NL"/>
                              </w:rPr>
                              <w:t xml:space="preserve">Denk na over </w:t>
                            </w:r>
                            <w:r w:rsidR="00C150EC" w:rsidRPr="00D20B5E">
                              <w:rPr>
                                <w:lang w:val="nl-NL"/>
                              </w:rPr>
                              <w:t>elegan</w:t>
                            </w:r>
                            <w:r w:rsidRPr="00D20B5E">
                              <w:rPr>
                                <w:lang w:val="nl-NL"/>
                              </w:rPr>
                              <w:t>tie</w:t>
                            </w:r>
                            <w:r w:rsidR="00C150EC" w:rsidRPr="00D20B5E">
                              <w:rPr>
                                <w:lang w:val="nl-NL"/>
                              </w:rPr>
                              <w:t xml:space="preserve">, </w:t>
                            </w:r>
                            <w:r w:rsidRPr="00D20B5E">
                              <w:rPr>
                                <w:lang w:val="nl-NL"/>
                              </w:rPr>
                              <w:t>doeltreffendheid en</w:t>
                            </w:r>
                            <w:r w:rsidR="00C150EC" w:rsidRPr="00D20B5E">
                              <w:rPr>
                                <w:lang w:val="nl-NL"/>
                              </w:rPr>
                              <w:t xml:space="preserve"> </w:t>
                            </w:r>
                            <w:r w:rsidRPr="00D20B5E">
                              <w:rPr>
                                <w:lang w:val="nl-NL"/>
                              </w:rPr>
                              <w:t>gelijkwaardigheid</w:t>
                            </w:r>
                          </w:p>
                          <w:p w14:paraId="5B530BEA" w14:textId="77777777" w:rsidR="00C150EC" w:rsidRPr="00D20B5E" w:rsidRDefault="007B01F3" w:rsidP="000169C3">
                            <w:pPr>
                              <w:pStyle w:val="flowbullet"/>
                              <w:rPr>
                                <w:lang w:val="nl-NL"/>
                              </w:rPr>
                            </w:pPr>
                            <w:r w:rsidRPr="00D20B5E">
                              <w:rPr>
                                <w:lang w:val="nl-NL"/>
                              </w:rPr>
                              <w:t>Zoek naar verbanden met andere problemen</w:t>
                            </w:r>
                          </w:p>
                          <w:p w14:paraId="1BFCFCCE" w14:textId="77777777" w:rsidR="00C150EC" w:rsidRPr="00D20B5E" w:rsidRDefault="00C150EC" w:rsidP="000169C3">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F430B3" id="AutoShape 52" o:spid="_x0000_s1039" style="position:absolute;left:0;text-align:left;margin-left:66.95pt;margin-top:463.5pt;width:261pt;height:104.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676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" strokeweight="1.5pt">
                <v:textbox>
                  <w:txbxContent>
                    <w:p w14:paraId="5907F7CD" w14:textId="77777777" w:rsidR="00C150EC" w:rsidRDefault="00C150EC" w:rsidP="000169C3">
                      <w:pPr>
                        <w:pStyle w:val="flowheader"/>
                      </w:pPr>
                      <w:r>
                        <w:t>Communic</w:t>
                      </w:r>
                      <w:r w:rsidR="007B01F3">
                        <w:t>eer</w:t>
                      </w:r>
                      <w:r>
                        <w:t xml:space="preserve"> </w:t>
                      </w:r>
                      <w:r w:rsidR="007B01F3">
                        <w:t>en</w:t>
                      </w:r>
                      <w:r>
                        <w:t xml:space="preserve"> reflect</w:t>
                      </w:r>
                      <w:r w:rsidR="007B01F3">
                        <w:t>eer</w:t>
                      </w:r>
                    </w:p>
                    <w:p w14:paraId="21BA4692" w14:textId="77777777" w:rsidR="00C150EC" w:rsidRPr="00D20B5E" w:rsidRDefault="00C150EC" w:rsidP="000169C3">
                      <w:pPr>
                        <w:pStyle w:val="flowbullet"/>
                        <w:rPr>
                          <w:lang w:val="nl-NL"/>
                        </w:rPr>
                      </w:pPr>
                      <w:r w:rsidRPr="00D20B5E">
                        <w:rPr>
                          <w:lang w:val="nl-NL"/>
                        </w:rPr>
                        <w:t>communic</w:t>
                      </w:r>
                      <w:r w:rsidR="007B01F3" w:rsidRPr="00D20B5E">
                        <w:rPr>
                          <w:lang w:val="nl-NL"/>
                        </w:rPr>
                        <w:t>eer</w:t>
                      </w:r>
                      <w:r w:rsidRPr="00D20B5E">
                        <w:rPr>
                          <w:lang w:val="nl-NL"/>
                        </w:rPr>
                        <w:t xml:space="preserve"> </w:t>
                      </w:r>
                      <w:r w:rsidR="007B01F3" w:rsidRPr="00D20B5E">
                        <w:rPr>
                          <w:lang w:val="nl-NL"/>
                        </w:rPr>
                        <w:t>en bespreek de bevindingen doeltreffend</w:t>
                      </w:r>
                    </w:p>
                    <w:p w14:paraId="02321361" w14:textId="77777777" w:rsidR="00C150EC" w:rsidRDefault="007B01F3" w:rsidP="000169C3">
                      <w:pPr>
                        <w:pStyle w:val="flowbullet"/>
                      </w:pPr>
                      <w:r>
                        <w:t>Denk na over alternatieve oplossingen</w:t>
                      </w:r>
                    </w:p>
                    <w:p w14:paraId="561E1687" w14:textId="77777777" w:rsidR="00C150EC" w:rsidRPr="00D20B5E" w:rsidRDefault="007B01F3" w:rsidP="000169C3">
                      <w:pPr>
                        <w:pStyle w:val="flowbullet"/>
                        <w:rPr>
                          <w:lang w:val="nl-NL"/>
                        </w:rPr>
                      </w:pPr>
                      <w:r w:rsidRPr="00D20B5E">
                        <w:rPr>
                          <w:lang w:val="nl-NL"/>
                        </w:rPr>
                        <w:t xml:space="preserve">Denk na over </w:t>
                      </w:r>
                      <w:r w:rsidR="00C150EC" w:rsidRPr="00D20B5E">
                        <w:rPr>
                          <w:lang w:val="nl-NL"/>
                        </w:rPr>
                        <w:t>elegan</w:t>
                      </w:r>
                      <w:r w:rsidRPr="00D20B5E">
                        <w:rPr>
                          <w:lang w:val="nl-NL"/>
                        </w:rPr>
                        <w:t>tie</w:t>
                      </w:r>
                      <w:r w:rsidR="00C150EC" w:rsidRPr="00D20B5E">
                        <w:rPr>
                          <w:lang w:val="nl-NL"/>
                        </w:rPr>
                        <w:t xml:space="preserve">, </w:t>
                      </w:r>
                      <w:r w:rsidRPr="00D20B5E">
                        <w:rPr>
                          <w:lang w:val="nl-NL"/>
                        </w:rPr>
                        <w:t>doeltreffendheid en</w:t>
                      </w:r>
                      <w:r w:rsidR="00C150EC" w:rsidRPr="00D20B5E">
                        <w:rPr>
                          <w:lang w:val="nl-NL"/>
                        </w:rPr>
                        <w:t xml:space="preserve"> </w:t>
                      </w:r>
                      <w:r w:rsidRPr="00D20B5E">
                        <w:rPr>
                          <w:lang w:val="nl-NL"/>
                        </w:rPr>
                        <w:t>gelijkwaardigheid</w:t>
                      </w:r>
                    </w:p>
                    <w:p w14:paraId="5B530BEA" w14:textId="77777777" w:rsidR="00C150EC" w:rsidRPr="00D20B5E" w:rsidRDefault="007B01F3" w:rsidP="000169C3">
                      <w:pPr>
                        <w:pStyle w:val="flowbullet"/>
                        <w:rPr>
                          <w:lang w:val="nl-NL"/>
                        </w:rPr>
                      </w:pPr>
                      <w:r w:rsidRPr="00D20B5E">
                        <w:rPr>
                          <w:lang w:val="nl-NL"/>
                        </w:rPr>
                        <w:t>Zoek naar verbanden met andere problemen</w:t>
                      </w:r>
                    </w:p>
                    <w:p w14:paraId="1BFCFCCE" w14:textId="77777777" w:rsidR="00C150EC" w:rsidRPr="00D20B5E" w:rsidRDefault="00C150EC" w:rsidP="000169C3">
                      <w:pPr>
                        <w:rPr>
                          <w:lang w:val="nl-NL"/>
                        </w:rPr>
                      </w:pPr>
                    </w:p>
                  </w:txbxContent>
                </v:textbox>
              </v:roundrect>
            </w:pict>
          </mc:Fallback>
        </mc:AlternateContent>
      </w:r>
      <w:r>
        <w:rPr>
          <w:noProof/>
          <w:lang w:val="nl-NL" w:eastAsia="nl-NL"/>
        </w:rPr>
        <mc:AlternateContent>
          <mc:Choice Requires="wps">
            <w:drawing>
              <wp:anchor distT="0" distB="0" distL="114300" distR="114300" simplePos="0" relativeHeight="251655680" behindDoc="0" locked="0" layoutInCell="1" allowOverlap="1" wp14:anchorId="1AFCFA8D" wp14:editId="6696ADC9">
                <wp:simplePos x="0" y="0"/>
                <wp:positionH relativeFrom="column">
                  <wp:posOffset>2498725</wp:posOffset>
                </wp:positionH>
                <wp:positionV relativeFrom="paragraph">
                  <wp:posOffset>7211060</wp:posOffset>
                </wp:positionV>
                <wp:extent cx="0" cy="228600"/>
                <wp:effectExtent l="60325" t="22860" r="92075" b="40640"/>
                <wp:wrapNone/>
                <wp:docPr id="30"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305C3" id="Line 61"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75pt,567.8pt" to="196.75pt,585.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" strokeweight="1.5pt">
                <v:stroke endarrow="block" endarrowwidth="narrow"/>
              </v:line>
            </w:pict>
          </mc:Fallback>
        </mc:AlternateContent>
      </w:r>
      <w:r>
        <w:rPr>
          <w:noProof/>
          <w:lang w:val="nl-NL" w:eastAsia="nl-NL"/>
        </w:rPr>
        <mc:AlternateContent>
          <mc:Choice Requires="wps">
            <w:drawing>
              <wp:anchor distT="0" distB="0" distL="114300" distR="114300" simplePos="0" relativeHeight="251647488" behindDoc="0" locked="0" layoutInCell="1" allowOverlap="1" wp14:anchorId="7624BD8C" wp14:editId="363248E1">
                <wp:simplePos x="0" y="0"/>
                <wp:positionH relativeFrom="column">
                  <wp:posOffset>1593215</wp:posOffset>
                </wp:positionH>
                <wp:positionV relativeFrom="paragraph">
                  <wp:posOffset>7439660</wp:posOffset>
                </wp:positionV>
                <wp:extent cx="1828800" cy="281305"/>
                <wp:effectExtent l="18415" t="10160" r="6985" b="13335"/>
                <wp:wrapNone/>
                <wp:docPr id="2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81305"/>
                        </a:xfrm>
                        <a:prstGeom prst="rect">
                          <a:avLst/>
                        </a:prstGeom>
                        <a:solidFill>
                          <a:srgbClr val="FFFFFF"/>
                        </a:solidFill>
                        <a:ln w="19050">
                          <a:solidFill>
                            <a:srgbClr val="000000"/>
                          </a:solidFill>
                          <a:miter lim="800000"/>
                          <a:headEnd/>
                          <a:tailEnd/>
                        </a:ln>
                      </wps:spPr>
                      <wps:txbx>
                        <w:txbxContent>
                          <w:p w14:paraId="3238F10A" w14:textId="77777777" w:rsidR="00C150EC" w:rsidRPr="007B01F3" w:rsidRDefault="007B01F3" w:rsidP="000169C3">
                            <w:pPr>
                              <w:pStyle w:val="flowheader"/>
                              <w:jc w:val="center"/>
                              <w:rPr>
                                <w:lang w:val="en-US"/>
                              </w:rPr>
                            </w:pPr>
                            <w:r>
                              <w:rPr>
                                <w:lang w:val="en-US"/>
                              </w:rPr>
                              <w:t>Doe verslag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4BD8C" id="Rectangle 53" o:spid="_x0000_s1040" style="position:absolute;left:0;text-align:left;margin-left:125.45pt;margin-top:585.8pt;width:2in;height:22.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" strokeweight="1.5pt">
                <v:textbox>
                  <w:txbxContent>
                    <w:p w14:paraId="3238F10A" w14:textId="77777777" w:rsidR="00C150EC" w:rsidRPr="007B01F3" w:rsidRDefault="007B01F3" w:rsidP="000169C3">
                      <w:pPr>
                        <w:pStyle w:val="flowheader"/>
                        <w:jc w:val="center"/>
                        <w:rPr>
                          <w:lang w:val="en-US"/>
                        </w:rPr>
                      </w:pPr>
                      <w:r>
                        <w:rPr>
                          <w:lang w:val="en-US"/>
                        </w:rPr>
                        <w:t>Doe verslag</w:t>
                      </w:r>
                    </w:p>
                  </w:txbxContent>
                </v:textbox>
              </v:rect>
            </w:pict>
          </mc:Fallback>
        </mc:AlternateContent>
      </w:r>
      <w:r>
        <w:rPr>
          <w:noProof/>
          <w:lang w:val="nl-NL" w:eastAsia="nl-NL"/>
        </w:rPr>
        <mc:AlternateContent>
          <mc:Choice Requires="wps">
            <w:drawing>
              <wp:anchor distT="0" distB="0" distL="114300" distR="114300" simplePos="0" relativeHeight="251657728" behindDoc="0" locked="0" layoutInCell="1" allowOverlap="1" wp14:anchorId="7A88AB40" wp14:editId="7A1F2645">
                <wp:simplePos x="0" y="0"/>
                <wp:positionH relativeFrom="column">
                  <wp:posOffset>2336165</wp:posOffset>
                </wp:positionH>
                <wp:positionV relativeFrom="paragraph">
                  <wp:posOffset>5467350</wp:posOffset>
                </wp:positionV>
                <wp:extent cx="342900" cy="238760"/>
                <wp:effectExtent l="0" t="6350" r="635" b="0"/>
                <wp:wrapNone/>
                <wp:docPr id="2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29CA8B" w14:textId="77777777" w:rsidR="00C150EC" w:rsidRPr="007B01F3" w:rsidRDefault="007B01F3" w:rsidP="000169C3">
                            <w:pPr>
                              <w:pStyle w:val="flowheader"/>
                              <w:jc w:val="center"/>
                              <w:rPr>
                                <w:i/>
                                <w:lang w:val="en-US"/>
                              </w:rPr>
                            </w:pPr>
                            <w:r>
                              <w:rPr>
                                <w:i/>
                                <w:lang w:val="en-US"/>
                              </w:rPr>
                              <w:t>JA</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8AB40" id="Text Box 63" o:spid="_x0000_s1041" type="#_x0000_t202" style="position:absolute;left:0;text-align:left;margin-left:183.95pt;margin-top:430.5pt;width:27pt;height:1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" stroked="f">
                <v:textbox inset="1mm,1mm,1mm,1mm">
                  <w:txbxContent>
                    <w:p w14:paraId="2129CA8B" w14:textId="77777777" w:rsidR="00C150EC" w:rsidRPr="007B01F3" w:rsidRDefault="007B01F3" w:rsidP="000169C3">
                      <w:pPr>
                        <w:pStyle w:val="flowheader"/>
                        <w:jc w:val="center"/>
                        <w:rPr>
                          <w:i/>
                          <w:lang w:val="en-US"/>
                        </w:rPr>
                      </w:pPr>
                      <w:r>
                        <w:rPr>
                          <w:i/>
                          <w:lang w:val="en-US"/>
                        </w:rPr>
                        <w:t>JA</w:t>
                      </w:r>
                    </w:p>
                  </w:txbxContent>
                </v:textbox>
              </v:shape>
            </w:pict>
          </mc:Fallback>
        </mc:AlternateContent>
      </w:r>
      <w:r>
        <w:rPr>
          <w:rFonts w:ascii="Courier New" w:hAnsi="Courier New" w:cs="Courier New"/>
          <w:noProof/>
          <w:color w:val="800080"/>
          <w:vertAlign w:val="subscript"/>
          <w:lang w:val="nl-NL" w:eastAsia="nl-NL"/>
        </w:rPr>
        <mc:AlternateContent>
          <mc:Choice Requires="wps">
            <w:drawing>
              <wp:anchor distT="0" distB="0" distL="114300" distR="114300" simplePos="0" relativeHeight="251643392" behindDoc="0" locked="0" layoutInCell="1" allowOverlap="1" wp14:anchorId="681EBF24" wp14:editId="24298272">
                <wp:simplePos x="0" y="0"/>
                <wp:positionH relativeFrom="column">
                  <wp:posOffset>901700</wp:posOffset>
                </wp:positionH>
                <wp:positionV relativeFrom="paragraph">
                  <wp:posOffset>2034540</wp:posOffset>
                </wp:positionV>
                <wp:extent cx="3314700" cy="1485900"/>
                <wp:effectExtent l="12700" t="15240" r="12700" b="10160"/>
                <wp:wrapNone/>
                <wp:docPr id="27"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1485900"/>
                        </a:xfrm>
                        <a:prstGeom prst="roundRect">
                          <a:avLst>
                            <a:gd name="adj" fmla="val 11713"/>
                          </a:avLst>
                        </a:prstGeom>
                        <a:solidFill>
                          <a:srgbClr val="FFFFFF"/>
                        </a:solidFill>
                        <a:ln w="19050">
                          <a:solidFill>
                            <a:srgbClr val="000000"/>
                          </a:solidFill>
                          <a:round/>
                          <a:headEnd/>
                          <a:tailEnd/>
                        </a:ln>
                      </wps:spPr>
                      <wps:txbx>
                        <w:txbxContent>
                          <w:p w14:paraId="0D35904A" w14:textId="77777777" w:rsidR="00C150EC" w:rsidRDefault="00C150EC" w:rsidP="000169C3">
                            <w:pPr>
                              <w:pStyle w:val="flowheader"/>
                            </w:pPr>
                            <w:r>
                              <w:t>Analyse</w:t>
                            </w:r>
                            <w:r w:rsidR="00BC6DEA">
                              <w:t>er</w:t>
                            </w:r>
                            <w:r>
                              <w:t xml:space="preserve"> </w:t>
                            </w:r>
                            <w:r w:rsidR="00BC6DEA">
                              <w:t>en los op</w:t>
                            </w:r>
                          </w:p>
                          <w:p w14:paraId="5AED182F" w14:textId="77777777" w:rsidR="00C150EC" w:rsidRPr="00D20B5E" w:rsidRDefault="00BC6DEA" w:rsidP="000169C3">
                            <w:pPr>
                              <w:pStyle w:val="flowbullet"/>
                              <w:rPr>
                                <w:lang w:val="nl-NL"/>
                              </w:rPr>
                            </w:pPr>
                            <w:r w:rsidRPr="00D20B5E">
                              <w:rPr>
                                <w:lang w:val="nl-NL"/>
                              </w:rPr>
                              <w:t>Leg verbanden met wat je al weet</w:t>
                            </w:r>
                          </w:p>
                          <w:p w14:paraId="54C5B0D8" w14:textId="77777777" w:rsidR="00C150EC" w:rsidRDefault="00C150EC" w:rsidP="000169C3">
                            <w:pPr>
                              <w:pStyle w:val="flowbullet"/>
                            </w:pPr>
                            <w:r>
                              <w:t>visualise</w:t>
                            </w:r>
                            <w:r w:rsidR="00BC6DEA">
                              <w:t>er</w:t>
                            </w:r>
                            <w:r>
                              <w:t xml:space="preserve">; </w:t>
                            </w:r>
                            <w:r w:rsidR="00BC6DEA">
                              <w:t>teken</w:t>
                            </w:r>
                            <w:r>
                              <w:t xml:space="preserve"> diagram</w:t>
                            </w:r>
                            <w:r w:rsidR="00BC6DEA">
                              <w:t>men</w:t>
                            </w:r>
                          </w:p>
                          <w:p w14:paraId="3F1E2C48" w14:textId="77777777" w:rsidR="00C150EC" w:rsidRDefault="00BC6DEA" w:rsidP="000169C3">
                            <w:pPr>
                              <w:pStyle w:val="flowbullet"/>
                            </w:pPr>
                            <w:r>
                              <w:t>verander de var</w:t>
                            </w:r>
                            <w:r w:rsidR="009A4F12">
                              <w:t>i</w:t>
                            </w:r>
                            <w:r>
                              <w:t>abelen systematisch</w:t>
                            </w:r>
                          </w:p>
                          <w:p w14:paraId="03958985" w14:textId="77777777" w:rsidR="00C150EC" w:rsidRDefault="00BC6DEA" w:rsidP="000169C3">
                            <w:pPr>
                              <w:pStyle w:val="flowbullet"/>
                            </w:pPr>
                            <w:r>
                              <w:t>zoek naar patronen en verbanden</w:t>
                            </w:r>
                          </w:p>
                          <w:p w14:paraId="1AC9721C" w14:textId="77777777" w:rsidR="00C150EC" w:rsidRPr="00D20B5E" w:rsidRDefault="00BC6DEA" w:rsidP="000169C3">
                            <w:pPr>
                              <w:pStyle w:val="flowbullet"/>
                              <w:rPr>
                                <w:lang w:val="nl-NL"/>
                              </w:rPr>
                            </w:pPr>
                            <w:r w:rsidRPr="00D20B5E">
                              <w:rPr>
                                <w:lang w:val="nl-NL"/>
                              </w:rPr>
                              <w:t>maak berekeningen en hou een verslag bij</w:t>
                            </w:r>
                          </w:p>
                          <w:p w14:paraId="3D2B57E4" w14:textId="77777777" w:rsidR="00C150EC" w:rsidRDefault="00BC6DEA" w:rsidP="000169C3">
                            <w:pPr>
                              <w:pStyle w:val="flowbullet"/>
                            </w:pPr>
                            <w:r>
                              <w:t xml:space="preserve">stel hypotheses en generalisaties op </w:t>
                            </w:r>
                          </w:p>
                          <w:p w14:paraId="42D796C0" w14:textId="77777777" w:rsidR="00C150EC" w:rsidRDefault="00BC6DEA" w:rsidP="000169C3">
                            <w:pPr>
                              <w:pStyle w:val="flowbullet"/>
                            </w:pPr>
                            <w:r>
                              <w:t xml:space="preserve">gebruik logische, </w:t>
                            </w:r>
                            <w:r w:rsidR="00C150EC">
                              <w:t>deducti</w:t>
                            </w:r>
                            <w:r w:rsidR="008F57F3">
                              <w:t>e</w:t>
                            </w:r>
                            <w:r w:rsidR="00C150EC">
                              <w:t xml:space="preserve">ve </w:t>
                            </w:r>
                            <w:r w:rsidR="008F57F3">
                              <w:t>redeneringen</w:t>
                            </w:r>
                          </w:p>
                          <w:p w14:paraId="63BF242E" w14:textId="77777777" w:rsidR="00C150EC" w:rsidRDefault="00C150EC" w:rsidP="000169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1EBF24" id="AutoShape 49" o:spid="_x0000_s1042" style="position:absolute;left:0;text-align:left;margin-left:71pt;margin-top:160.2pt;width:261pt;height:11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676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" strokeweight="1.5pt">
                <v:textbox>
                  <w:txbxContent>
                    <w:p w14:paraId="0D35904A" w14:textId="77777777" w:rsidR="00C150EC" w:rsidRDefault="00C150EC" w:rsidP="000169C3">
                      <w:pPr>
                        <w:pStyle w:val="flowheader"/>
                      </w:pPr>
                      <w:r>
                        <w:t>Analyse</w:t>
                      </w:r>
                      <w:r w:rsidR="00BC6DEA">
                        <w:t>er</w:t>
                      </w:r>
                      <w:r>
                        <w:t xml:space="preserve"> </w:t>
                      </w:r>
                      <w:r w:rsidR="00BC6DEA">
                        <w:t>en los op</w:t>
                      </w:r>
                    </w:p>
                    <w:p w14:paraId="5AED182F" w14:textId="77777777" w:rsidR="00C150EC" w:rsidRPr="00D20B5E" w:rsidRDefault="00BC6DEA" w:rsidP="000169C3">
                      <w:pPr>
                        <w:pStyle w:val="flowbullet"/>
                        <w:rPr>
                          <w:lang w:val="nl-NL"/>
                        </w:rPr>
                      </w:pPr>
                      <w:r w:rsidRPr="00D20B5E">
                        <w:rPr>
                          <w:lang w:val="nl-NL"/>
                        </w:rPr>
                        <w:t>Leg verbanden met wat je al weet</w:t>
                      </w:r>
                    </w:p>
                    <w:p w14:paraId="54C5B0D8" w14:textId="77777777" w:rsidR="00C150EC" w:rsidRDefault="00C150EC" w:rsidP="000169C3">
                      <w:pPr>
                        <w:pStyle w:val="flowbullet"/>
                      </w:pPr>
                      <w:r>
                        <w:t>visualise</w:t>
                      </w:r>
                      <w:r w:rsidR="00BC6DEA">
                        <w:t>er</w:t>
                      </w:r>
                      <w:r>
                        <w:t xml:space="preserve">; </w:t>
                      </w:r>
                      <w:r w:rsidR="00BC6DEA">
                        <w:t>teken</w:t>
                      </w:r>
                      <w:r>
                        <w:t xml:space="preserve"> diagram</w:t>
                      </w:r>
                      <w:r w:rsidR="00BC6DEA">
                        <w:t>men</w:t>
                      </w:r>
                    </w:p>
                    <w:p w14:paraId="3F1E2C48" w14:textId="77777777" w:rsidR="00C150EC" w:rsidRDefault="00BC6DEA" w:rsidP="000169C3">
                      <w:pPr>
                        <w:pStyle w:val="flowbullet"/>
                      </w:pPr>
                      <w:r>
                        <w:t>verander de var</w:t>
                      </w:r>
                      <w:r w:rsidR="009A4F12">
                        <w:t>i</w:t>
                      </w:r>
                      <w:r>
                        <w:t>abelen systematisch</w:t>
                      </w:r>
                    </w:p>
                    <w:p w14:paraId="03958985" w14:textId="77777777" w:rsidR="00C150EC" w:rsidRDefault="00BC6DEA" w:rsidP="000169C3">
                      <w:pPr>
                        <w:pStyle w:val="flowbullet"/>
                      </w:pPr>
                      <w:r>
                        <w:t>zoek naar patronen en verbanden</w:t>
                      </w:r>
                    </w:p>
                    <w:p w14:paraId="1AC9721C" w14:textId="77777777" w:rsidR="00C150EC" w:rsidRPr="00D20B5E" w:rsidRDefault="00BC6DEA" w:rsidP="000169C3">
                      <w:pPr>
                        <w:pStyle w:val="flowbullet"/>
                        <w:rPr>
                          <w:lang w:val="nl-NL"/>
                        </w:rPr>
                      </w:pPr>
                      <w:r w:rsidRPr="00D20B5E">
                        <w:rPr>
                          <w:lang w:val="nl-NL"/>
                        </w:rPr>
                        <w:t>maak berekeningen en hou een verslag bij</w:t>
                      </w:r>
                    </w:p>
                    <w:p w14:paraId="3D2B57E4" w14:textId="77777777" w:rsidR="00C150EC" w:rsidRDefault="00BC6DEA" w:rsidP="000169C3">
                      <w:pPr>
                        <w:pStyle w:val="flowbullet"/>
                      </w:pPr>
                      <w:r>
                        <w:t xml:space="preserve">stel hypotheses en generalisaties op </w:t>
                      </w:r>
                    </w:p>
                    <w:p w14:paraId="42D796C0" w14:textId="77777777" w:rsidR="00C150EC" w:rsidRDefault="00BC6DEA" w:rsidP="000169C3">
                      <w:pPr>
                        <w:pStyle w:val="flowbullet"/>
                      </w:pPr>
                      <w:r>
                        <w:t xml:space="preserve">gebruik logische, </w:t>
                      </w:r>
                      <w:r w:rsidR="00C150EC">
                        <w:t>deducti</w:t>
                      </w:r>
                      <w:r w:rsidR="008F57F3">
                        <w:t>e</w:t>
                      </w:r>
                      <w:r w:rsidR="00C150EC">
                        <w:t xml:space="preserve">ve </w:t>
                      </w:r>
                      <w:r w:rsidR="008F57F3">
                        <w:t>redeneringen</w:t>
                      </w:r>
                    </w:p>
                    <w:p w14:paraId="63BF242E" w14:textId="77777777" w:rsidR="00C150EC" w:rsidRDefault="00C150EC" w:rsidP="000169C3"/>
                  </w:txbxContent>
                </v:textbox>
              </v:roundrect>
            </w:pict>
          </mc:Fallback>
        </mc:AlternateContent>
      </w:r>
      <w:r>
        <w:rPr>
          <w:rFonts w:ascii="Courier New" w:hAnsi="Courier New" w:cs="Courier New"/>
          <w:noProof/>
          <w:color w:val="800080"/>
          <w:vertAlign w:val="subscript"/>
          <w:lang w:val="nl-NL" w:eastAsia="nl-NL"/>
        </w:rPr>
        <mc:AlternateContent>
          <mc:Choice Requires="wps">
            <w:drawing>
              <wp:anchor distT="0" distB="0" distL="114300" distR="114300" simplePos="0" relativeHeight="251651584" behindDoc="0" locked="0" layoutInCell="1" allowOverlap="1" wp14:anchorId="7E97C2E2" wp14:editId="3663FE68">
                <wp:simplePos x="0" y="0"/>
                <wp:positionH relativeFrom="column">
                  <wp:posOffset>2498725</wp:posOffset>
                </wp:positionH>
                <wp:positionV relativeFrom="paragraph">
                  <wp:posOffset>3520440</wp:posOffset>
                </wp:positionV>
                <wp:extent cx="0" cy="228600"/>
                <wp:effectExtent l="60325" t="27940" r="92075" b="48260"/>
                <wp:wrapNone/>
                <wp:docPr id="25"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7C1B7" id="Line 57"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75pt,277.2pt" to="196.75pt,29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" strokeweight="1.5pt">
                <v:stroke endarrow="block" endarrowwidth="narrow"/>
              </v:line>
            </w:pict>
          </mc:Fallback>
        </mc:AlternateContent>
      </w:r>
      <w:r>
        <w:rPr>
          <w:rFonts w:ascii="Courier New" w:hAnsi="Courier New" w:cs="Courier New"/>
          <w:noProof/>
          <w:color w:val="800080"/>
          <w:vertAlign w:val="subscript"/>
          <w:lang w:val="nl-NL" w:eastAsia="nl-NL"/>
        </w:rPr>
        <mc:AlternateContent>
          <mc:Choice Requires="wps">
            <w:drawing>
              <wp:anchor distT="0" distB="0" distL="114300" distR="114300" simplePos="0" relativeHeight="251644416" behindDoc="0" locked="0" layoutInCell="1" allowOverlap="1" wp14:anchorId="1F1C4D24" wp14:editId="396ACEF6">
                <wp:simplePos x="0" y="0"/>
                <wp:positionH relativeFrom="column">
                  <wp:posOffset>1593215</wp:posOffset>
                </wp:positionH>
                <wp:positionV relativeFrom="paragraph">
                  <wp:posOffset>3749040</wp:posOffset>
                </wp:positionV>
                <wp:extent cx="1828800" cy="281305"/>
                <wp:effectExtent l="18415" t="15240" r="6985" b="8255"/>
                <wp:wrapNone/>
                <wp:docPr id="2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81305"/>
                        </a:xfrm>
                        <a:prstGeom prst="rect">
                          <a:avLst/>
                        </a:prstGeom>
                        <a:solidFill>
                          <a:srgbClr val="FFFFFF"/>
                        </a:solidFill>
                        <a:ln w="19050">
                          <a:solidFill>
                            <a:srgbClr val="000000"/>
                          </a:solidFill>
                          <a:miter lim="800000"/>
                          <a:headEnd/>
                          <a:tailEnd/>
                        </a:ln>
                      </wps:spPr>
                      <wps:txbx>
                        <w:txbxContent>
                          <w:p w14:paraId="14A908D3" w14:textId="77777777" w:rsidR="00C150EC" w:rsidRPr="00B9410B" w:rsidRDefault="00B9410B" w:rsidP="000169C3">
                            <w:pPr>
                              <w:pStyle w:val="flowheader"/>
                              <w:jc w:val="center"/>
                              <w:rPr>
                                <w:lang w:val="en-US"/>
                              </w:rPr>
                            </w:pPr>
                            <w:r>
                              <w:rPr>
                                <w:lang w:val="en-US"/>
                              </w:rPr>
                              <w:t>Oplossing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C4D24" id="Rectangle 50" o:spid="_x0000_s1043" style="position:absolute;left:0;text-align:left;margin-left:125.45pt;margin-top:295.2pt;width:2in;height:22.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" strokeweight="1.5pt">
                <v:textbox>
                  <w:txbxContent>
                    <w:p w14:paraId="14A908D3" w14:textId="77777777" w:rsidR="00C150EC" w:rsidRPr="00B9410B" w:rsidRDefault="00B9410B" w:rsidP="000169C3">
                      <w:pPr>
                        <w:pStyle w:val="flowheader"/>
                        <w:jc w:val="center"/>
                        <w:rPr>
                          <w:lang w:val="en-US"/>
                        </w:rPr>
                      </w:pPr>
                      <w:r>
                        <w:rPr>
                          <w:lang w:val="en-US"/>
                        </w:rPr>
                        <w:t>Oplossing</w:t>
                      </w:r>
                    </w:p>
                  </w:txbxContent>
                </v:textbox>
              </v:rect>
            </w:pict>
          </mc:Fallback>
        </mc:AlternateContent>
      </w:r>
      <w:r>
        <w:rPr>
          <w:noProof/>
          <w:lang w:val="nl-NL" w:eastAsia="nl-NL"/>
        </w:rPr>
        <mc:AlternateContent>
          <mc:Choice Requires="wps">
            <w:drawing>
              <wp:anchor distT="0" distB="0" distL="114300" distR="114300" simplePos="0" relativeHeight="251652608" behindDoc="0" locked="0" layoutInCell="1" allowOverlap="1" wp14:anchorId="1BC82D6E" wp14:editId="652100E4">
                <wp:simplePos x="0" y="0"/>
                <wp:positionH relativeFrom="column">
                  <wp:posOffset>2498725</wp:posOffset>
                </wp:positionH>
                <wp:positionV relativeFrom="paragraph">
                  <wp:posOffset>4030345</wp:posOffset>
                </wp:positionV>
                <wp:extent cx="0" cy="228600"/>
                <wp:effectExtent l="60325" t="29845" r="92075" b="46355"/>
                <wp:wrapNone/>
                <wp:docPr id="23"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66E31" id="Line 58"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75pt,317.35pt" to="196.75pt,33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" strokeweight="1.5pt">
                <v:stroke endarrow="block" endarrowwidth="narrow"/>
              </v:line>
            </w:pict>
          </mc:Fallback>
        </mc:AlternateContent>
      </w:r>
      <w:r>
        <w:rPr>
          <w:rFonts w:ascii="Courier New" w:hAnsi="Courier New" w:cs="Courier New"/>
          <w:noProof/>
          <w:color w:val="800080"/>
          <w:vertAlign w:val="subscript"/>
          <w:lang w:val="nl-NL" w:eastAsia="nl-NL"/>
        </w:rPr>
        <mc:AlternateContent>
          <mc:Choice Requires="wps">
            <w:drawing>
              <wp:anchor distT="0" distB="0" distL="114300" distR="114300" simplePos="0" relativeHeight="251645440" behindDoc="0" locked="0" layoutInCell="1" allowOverlap="1" wp14:anchorId="69839625" wp14:editId="324AA2F2">
                <wp:simplePos x="0" y="0"/>
                <wp:positionH relativeFrom="column">
                  <wp:posOffset>901700</wp:posOffset>
                </wp:positionH>
                <wp:positionV relativeFrom="paragraph">
                  <wp:posOffset>4258945</wp:posOffset>
                </wp:positionV>
                <wp:extent cx="3314700" cy="1035685"/>
                <wp:effectExtent l="12700" t="17145" r="12700" b="13970"/>
                <wp:wrapNone/>
                <wp:docPr id="22"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1035685"/>
                        </a:xfrm>
                        <a:prstGeom prst="roundRect">
                          <a:avLst>
                            <a:gd name="adj" fmla="val 11713"/>
                          </a:avLst>
                        </a:prstGeom>
                        <a:solidFill>
                          <a:srgbClr val="FFFFFF"/>
                        </a:solidFill>
                        <a:ln w="19050">
                          <a:solidFill>
                            <a:srgbClr val="000000"/>
                          </a:solidFill>
                          <a:round/>
                          <a:headEnd/>
                          <a:tailEnd/>
                        </a:ln>
                      </wps:spPr>
                      <wps:txbx>
                        <w:txbxContent>
                          <w:p w14:paraId="398B0397" w14:textId="77777777" w:rsidR="00C150EC" w:rsidRDefault="00C150EC" w:rsidP="000169C3">
                            <w:pPr>
                              <w:pStyle w:val="flowheader"/>
                            </w:pPr>
                            <w:r>
                              <w:t>Interpret</w:t>
                            </w:r>
                            <w:r w:rsidR="00B9410B">
                              <w:t>eer en evalueer</w:t>
                            </w:r>
                          </w:p>
                          <w:p w14:paraId="25159824" w14:textId="77777777" w:rsidR="00C150EC" w:rsidRPr="00D20B5E" w:rsidRDefault="007B01F3" w:rsidP="000169C3">
                            <w:pPr>
                              <w:pStyle w:val="flowbullet"/>
                              <w:rPr>
                                <w:lang w:val="nl-NL"/>
                              </w:rPr>
                            </w:pPr>
                            <w:r w:rsidRPr="00D20B5E">
                              <w:rPr>
                                <w:lang w:val="nl-NL"/>
                              </w:rPr>
                              <w:t>Trek conclusies</w:t>
                            </w:r>
                            <w:r w:rsidR="00C150EC" w:rsidRPr="00D20B5E">
                              <w:rPr>
                                <w:lang w:val="nl-NL"/>
                              </w:rPr>
                              <w:t xml:space="preserve">, </w:t>
                            </w:r>
                            <w:r w:rsidRPr="00D20B5E">
                              <w:rPr>
                                <w:lang w:val="nl-NL"/>
                              </w:rPr>
                              <w:t xml:space="preserve">vorm </w:t>
                            </w:r>
                            <w:r w:rsidR="00C150EC" w:rsidRPr="00D20B5E">
                              <w:rPr>
                                <w:lang w:val="nl-NL"/>
                              </w:rPr>
                              <w:t>argument</w:t>
                            </w:r>
                            <w:r w:rsidRPr="00D20B5E">
                              <w:rPr>
                                <w:lang w:val="nl-NL"/>
                              </w:rPr>
                              <w:t>en</w:t>
                            </w:r>
                            <w:r w:rsidR="00C150EC" w:rsidRPr="00D20B5E">
                              <w:rPr>
                                <w:lang w:val="nl-NL"/>
                              </w:rPr>
                              <w:t xml:space="preserve"> </w:t>
                            </w:r>
                            <w:r w:rsidRPr="00D20B5E">
                              <w:rPr>
                                <w:lang w:val="nl-NL"/>
                              </w:rPr>
                              <w:t>e</w:t>
                            </w:r>
                            <w:r w:rsidR="00C150EC" w:rsidRPr="00D20B5E">
                              <w:rPr>
                                <w:lang w:val="nl-NL"/>
                              </w:rPr>
                              <w:t>n generalisati</w:t>
                            </w:r>
                            <w:r w:rsidRPr="00D20B5E">
                              <w:rPr>
                                <w:lang w:val="nl-NL"/>
                              </w:rPr>
                              <w:t>e</w:t>
                            </w:r>
                            <w:r w:rsidR="00C150EC" w:rsidRPr="00D20B5E">
                              <w:rPr>
                                <w:lang w:val="nl-NL"/>
                              </w:rPr>
                              <w:t>s</w:t>
                            </w:r>
                          </w:p>
                          <w:p w14:paraId="487A6037" w14:textId="77777777" w:rsidR="00C150EC" w:rsidRPr="00D20B5E" w:rsidRDefault="007B01F3" w:rsidP="000169C3">
                            <w:pPr>
                              <w:pStyle w:val="flowbullet"/>
                              <w:rPr>
                                <w:lang w:val="nl-NL"/>
                              </w:rPr>
                            </w:pPr>
                            <w:r w:rsidRPr="00D20B5E">
                              <w:rPr>
                                <w:lang w:val="nl-NL"/>
                              </w:rPr>
                              <w:t>Denk na over geschiktheid en correctheid</w:t>
                            </w:r>
                          </w:p>
                          <w:p w14:paraId="19C9EE3B" w14:textId="77777777" w:rsidR="00C150EC" w:rsidRDefault="007B01F3" w:rsidP="000169C3">
                            <w:pPr>
                              <w:pStyle w:val="flowbullet"/>
                            </w:pPr>
                            <w:r>
                              <w:t>Verwijs terug naar de beginsituatie</w:t>
                            </w:r>
                          </w:p>
                          <w:p w14:paraId="72C51583" w14:textId="77777777" w:rsidR="00C150EC" w:rsidRPr="00D20B5E" w:rsidRDefault="00C150EC" w:rsidP="007B01F3">
                            <w:pPr>
                              <w:pStyle w:val="flowbullet"/>
                              <w:numPr>
                                <w:ilvl w:val="0"/>
                                <w:numId w:val="0"/>
                              </w:numPr>
                              <w:spacing w:before="60"/>
                              <w:rPr>
                                <w:lang w:val="nl-NL"/>
                              </w:rPr>
                            </w:pPr>
                            <w:r w:rsidRPr="00D20B5E">
                              <w:rPr>
                                <w:b/>
                                <w:i/>
                                <w:lang w:val="nl-NL"/>
                              </w:rPr>
                              <w:t xml:space="preserve">Is </w:t>
                            </w:r>
                            <w:r w:rsidR="007B01F3" w:rsidRPr="00D20B5E">
                              <w:rPr>
                                <w:b/>
                                <w:i/>
                                <w:lang w:val="nl-NL"/>
                              </w:rPr>
                              <w:t>de oplossing goed genoeg?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839625" id="AutoShape 51" o:spid="_x0000_s1044" style="position:absolute;left:0;text-align:left;margin-left:71pt;margin-top:335.35pt;width:261pt;height:81.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676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" strokeweight="1.5pt">
                <v:textbox>
                  <w:txbxContent>
                    <w:p w14:paraId="398B0397" w14:textId="77777777" w:rsidR="00C150EC" w:rsidRDefault="00C150EC" w:rsidP="000169C3">
                      <w:pPr>
                        <w:pStyle w:val="flowheader"/>
                      </w:pPr>
                      <w:r>
                        <w:t>Interpret</w:t>
                      </w:r>
                      <w:r w:rsidR="00B9410B">
                        <w:t>eer en evalueer</w:t>
                      </w:r>
                    </w:p>
                    <w:p w14:paraId="25159824" w14:textId="77777777" w:rsidR="00C150EC" w:rsidRPr="00D20B5E" w:rsidRDefault="007B01F3" w:rsidP="000169C3">
                      <w:pPr>
                        <w:pStyle w:val="flowbullet"/>
                        <w:rPr>
                          <w:lang w:val="nl-NL"/>
                        </w:rPr>
                      </w:pPr>
                      <w:r w:rsidRPr="00D20B5E">
                        <w:rPr>
                          <w:lang w:val="nl-NL"/>
                        </w:rPr>
                        <w:t>Trek conclusies</w:t>
                      </w:r>
                      <w:r w:rsidR="00C150EC" w:rsidRPr="00D20B5E">
                        <w:rPr>
                          <w:lang w:val="nl-NL"/>
                        </w:rPr>
                        <w:t xml:space="preserve">, </w:t>
                      </w:r>
                      <w:r w:rsidRPr="00D20B5E">
                        <w:rPr>
                          <w:lang w:val="nl-NL"/>
                        </w:rPr>
                        <w:t xml:space="preserve">vorm </w:t>
                      </w:r>
                      <w:r w:rsidR="00C150EC" w:rsidRPr="00D20B5E">
                        <w:rPr>
                          <w:lang w:val="nl-NL"/>
                        </w:rPr>
                        <w:t>argument</w:t>
                      </w:r>
                      <w:r w:rsidRPr="00D20B5E">
                        <w:rPr>
                          <w:lang w:val="nl-NL"/>
                        </w:rPr>
                        <w:t>en</w:t>
                      </w:r>
                      <w:r w:rsidR="00C150EC" w:rsidRPr="00D20B5E">
                        <w:rPr>
                          <w:lang w:val="nl-NL"/>
                        </w:rPr>
                        <w:t xml:space="preserve"> </w:t>
                      </w:r>
                      <w:r w:rsidRPr="00D20B5E">
                        <w:rPr>
                          <w:lang w:val="nl-NL"/>
                        </w:rPr>
                        <w:t>e</w:t>
                      </w:r>
                      <w:r w:rsidR="00C150EC" w:rsidRPr="00D20B5E">
                        <w:rPr>
                          <w:lang w:val="nl-NL"/>
                        </w:rPr>
                        <w:t>n generalisati</w:t>
                      </w:r>
                      <w:r w:rsidRPr="00D20B5E">
                        <w:rPr>
                          <w:lang w:val="nl-NL"/>
                        </w:rPr>
                        <w:t>e</w:t>
                      </w:r>
                      <w:r w:rsidR="00C150EC" w:rsidRPr="00D20B5E">
                        <w:rPr>
                          <w:lang w:val="nl-NL"/>
                        </w:rPr>
                        <w:t>s</w:t>
                      </w:r>
                    </w:p>
                    <w:p w14:paraId="487A6037" w14:textId="77777777" w:rsidR="00C150EC" w:rsidRPr="00D20B5E" w:rsidRDefault="007B01F3" w:rsidP="000169C3">
                      <w:pPr>
                        <w:pStyle w:val="flowbullet"/>
                        <w:rPr>
                          <w:lang w:val="nl-NL"/>
                        </w:rPr>
                      </w:pPr>
                      <w:r w:rsidRPr="00D20B5E">
                        <w:rPr>
                          <w:lang w:val="nl-NL"/>
                        </w:rPr>
                        <w:t>Denk na over geschiktheid en correctheid</w:t>
                      </w:r>
                    </w:p>
                    <w:p w14:paraId="19C9EE3B" w14:textId="77777777" w:rsidR="00C150EC" w:rsidRDefault="007B01F3" w:rsidP="000169C3">
                      <w:pPr>
                        <w:pStyle w:val="flowbullet"/>
                      </w:pPr>
                      <w:r>
                        <w:t>Verwijs terug naar de beginsituatie</w:t>
                      </w:r>
                    </w:p>
                    <w:p w14:paraId="72C51583" w14:textId="77777777" w:rsidR="00C150EC" w:rsidRPr="00D20B5E" w:rsidRDefault="00C150EC" w:rsidP="007B01F3">
                      <w:pPr>
                        <w:pStyle w:val="flowbullet"/>
                        <w:numPr>
                          <w:ilvl w:val="0"/>
                          <w:numId w:val="0"/>
                        </w:numPr>
                        <w:spacing w:before="60"/>
                        <w:rPr>
                          <w:lang w:val="nl-NL"/>
                        </w:rPr>
                      </w:pPr>
                      <w:r w:rsidRPr="00D20B5E">
                        <w:rPr>
                          <w:b/>
                          <w:i/>
                          <w:lang w:val="nl-NL"/>
                        </w:rPr>
                        <w:t xml:space="preserve">Is </w:t>
                      </w:r>
                      <w:r w:rsidR="007B01F3" w:rsidRPr="00D20B5E">
                        <w:rPr>
                          <w:b/>
                          <w:i/>
                          <w:lang w:val="nl-NL"/>
                        </w:rPr>
                        <w:t>de oplossing goed genoeg?</w:t>
                      </w:r>
                    </w:p>
                  </w:txbxContent>
                </v:textbox>
              </v:roundrect>
            </w:pict>
          </mc:Fallback>
        </mc:AlternateContent>
      </w:r>
      <w:r>
        <w:rPr>
          <w:noProof/>
          <w:lang w:val="nl-NL" w:eastAsia="nl-NL"/>
        </w:rPr>
        <mc:AlternateContent>
          <mc:Choice Requires="wps">
            <w:drawing>
              <wp:anchor distT="0" distB="0" distL="114300" distR="114300" simplePos="0" relativeHeight="251653632" behindDoc="0" locked="0" layoutInCell="1" allowOverlap="1" wp14:anchorId="78240AB1" wp14:editId="378EB922">
                <wp:simplePos x="0" y="0"/>
                <wp:positionH relativeFrom="column">
                  <wp:posOffset>2498725</wp:posOffset>
                </wp:positionH>
                <wp:positionV relativeFrom="paragraph">
                  <wp:posOffset>5294630</wp:posOffset>
                </wp:positionV>
                <wp:extent cx="0" cy="591820"/>
                <wp:effectExtent l="60325" t="24130" r="92075" b="44450"/>
                <wp:wrapNone/>
                <wp:docPr id="21"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820"/>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FCA10" id="Line 59"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75pt,416.9pt" to="196.75pt,4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" strokeweight="1.5pt">
                <v:stroke endarrow="block" endarrowwidth="narrow"/>
              </v:line>
            </w:pict>
          </mc:Fallback>
        </mc:AlternateContent>
      </w:r>
      <w:r>
        <w:rPr>
          <w:noProof/>
          <w:lang w:val="nl-NL" w:eastAsia="nl-NL"/>
        </w:rPr>
        <mc:AlternateContent>
          <mc:Choice Requires="wps">
            <w:drawing>
              <wp:anchor distT="0" distB="0" distL="114300" distR="114300" simplePos="0" relativeHeight="251656704" behindDoc="0" locked="0" layoutInCell="1" allowOverlap="1" wp14:anchorId="19BB0ECE" wp14:editId="4654BFA5">
                <wp:simplePos x="0" y="0"/>
                <wp:positionH relativeFrom="column">
                  <wp:posOffset>4725035</wp:posOffset>
                </wp:positionH>
                <wp:positionV relativeFrom="paragraph">
                  <wp:posOffset>2756535</wp:posOffset>
                </wp:positionV>
                <wp:extent cx="342900" cy="238760"/>
                <wp:effectExtent l="635" t="635" r="0" b="1905"/>
                <wp:wrapNone/>
                <wp:docPr id="2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2B58B" w14:textId="77777777" w:rsidR="00C150EC" w:rsidRDefault="00C150EC" w:rsidP="000169C3">
                            <w:pPr>
                              <w:pStyle w:val="flowheader"/>
                              <w:jc w:val="center"/>
                              <w:rPr>
                                <w:i/>
                              </w:rPr>
                            </w:pPr>
                            <w:r>
                              <w:rPr>
                                <w:i/>
                              </w:rPr>
                              <w:t>N</w:t>
                            </w:r>
                            <w:r w:rsidR="007B01F3">
                              <w:rPr>
                                <w:i/>
                              </w:rPr>
                              <w:t>EE</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B0ECE" id="Text Box 62" o:spid="_x0000_s1045" type="#_x0000_t202" style="position:absolute;left:0;text-align:left;margin-left:372.05pt;margin-top:217.05pt;width:27pt;height:18.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" stroked="f">
                <v:textbox inset="1mm,1mm,1mm,1mm">
                  <w:txbxContent>
                    <w:p w14:paraId="0BE2B58B" w14:textId="77777777" w:rsidR="00C150EC" w:rsidRDefault="00C150EC" w:rsidP="000169C3">
                      <w:pPr>
                        <w:pStyle w:val="flowheader"/>
                        <w:jc w:val="center"/>
                        <w:rPr>
                          <w:i/>
                        </w:rPr>
                      </w:pPr>
                      <w:r>
                        <w:rPr>
                          <w:i/>
                        </w:rPr>
                        <w:t>N</w:t>
                      </w:r>
                      <w:r w:rsidR="007B01F3">
                        <w:rPr>
                          <w:i/>
                        </w:rPr>
                        <w:t>EE</w:t>
                      </w:r>
                    </w:p>
                  </w:txbxContent>
                </v:textbox>
              </v:shape>
            </w:pict>
          </mc:Fallback>
        </mc:AlternateContent>
      </w:r>
      <w:r>
        <w:rPr>
          <w:rFonts w:ascii="Courier New" w:hAnsi="Courier New" w:cs="Courier New"/>
          <w:noProof/>
          <w:color w:val="800080"/>
          <w:vertAlign w:val="subscript"/>
          <w:lang w:val="nl-NL" w:eastAsia="nl-NL"/>
        </w:rPr>
        <mc:AlternateContent>
          <mc:Choice Requires="wps">
            <w:drawing>
              <wp:anchor distT="0" distB="0" distL="114300" distR="114300" simplePos="0" relativeHeight="251654656" behindDoc="0" locked="0" layoutInCell="1" allowOverlap="1" wp14:anchorId="3833BAE5" wp14:editId="16B7A852">
                <wp:simplePos x="0" y="0"/>
                <wp:positionH relativeFrom="column">
                  <wp:posOffset>4216400</wp:posOffset>
                </wp:positionH>
                <wp:positionV relativeFrom="paragraph">
                  <wp:posOffset>655320</wp:posOffset>
                </wp:positionV>
                <wp:extent cx="685800" cy="4337685"/>
                <wp:effectExtent l="25400" t="58420" r="38100" b="36195"/>
                <wp:wrapNone/>
                <wp:docPr id="19"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4337685"/>
                        </a:xfrm>
                        <a:custGeom>
                          <a:avLst/>
                          <a:gdLst>
                            <a:gd name="T0" fmla="*/ 0 w 720"/>
                            <a:gd name="T1" fmla="*/ 7020 h 7020"/>
                            <a:gd name="T2" fmla="*/ 720 w 720"/>
                            <a:gd name="T3" fmla="*/ 7020 h 7020"/>
                            <a:gd name="T4" fmla="*/ 720 w 720"/>
                            <a:gd name="T5" fmla="*/ 0 h 7020"/>
                            <a:gd name="T6" fmla="*/ 0 w 720"/>
                            <a:gd name="T7" fmla="*/ 0 h 7020"/>
                          </a:gdLst>
                          <a:ahLst/>
                          <a:cxnLst>
                            <a:cxn ang="0">
                              <a:pos x="T0" y="T1"/>
                            </a:cxn>
                            <a:cxn ang="0">
                              <a:pos x="T2" y="T3"/>
                            </a:cxn>
                            <a:cxn ang="0">
                              <a:pos x="T4" y="T5"/>
                            </a:cxn>
                            <a:cxn ang="0">
                              <a:pos x="T6" y="T7"/>
                            </a:cxn>
                          </a:cxnLst>
                          <a:rect l="0" t="0" r="r" b="b"/>
                          <a:pathLst>
                            <a:path w="720" h="7020">
                              <a:moveTo>
                                <a:pt x="0" y="7020"/>
                              </a:moveTo>
                              <a:lnTo>
                                <a:pt x="720" y="7020"/>
                              </a:lnTo>
                              <a:lnTo>
                                <a:pt x="720" y="0"/>
                              </a:lnTo>
                              <a:lnTo>
                                <a:pt x="0" y="0"/>
                              </a:lnTo>
                            </a:path>
                          </a:pathLst>
                        </a:custGeom>
                        <a:noFill/>
                        <a:ln w="19050">
                          <a:solidFill>
                            <a:srgbClr val="00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1A6B7" id="Freeform 60" o:spid="_x0000_s1026" style="position:absolute;margin-left:332pt;margin-top:51.6pt;width:54pt;height:341.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7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" path="m0,7020l720,7020,720,,,0e" filled="f" strokeweight="1.5pt">
                <v:stroke endarrow="block" endarrowwidth="narrow"/>
                <v:path arrowok="t" o:connecttype="custom" o:connectlocs="0,4337685;685800,4337685;685800,0;0,0" o:connectangles="0,0,0,0"/>
              </v:shape>
            </w:pict>
          </mc:Fallback>
        </mc:AlternateContent>
      </w:r>
    </w:p>
    <w:sectPr w:rsidR="000169C3" w:rsidRPr="00A13434">
      <w:headerReference w:type="default" r:id="rId40"/>
      <w:footerReference w:type="default" r:id="rId41"/>
      <w:footerReference w:type="first" r:id="rId42"/>
      <w:pgSz w:w="11901" w:h="16840"/>
      <w:pgMar w:top="1440" w:right="1412" w:bottom="1440" w:left="1622"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EA5678" w14:textId="77777777" w:rsidR="00892D62" w:rsidRDefault="00892D62">
      <w:r>
        <w:separator/>
      </w:r>
    </w:p>
  </w:endnote>
  <w:endnote w:type="continuationSeparator" w:id="0">
    <w:p w14:paraId="169AE1C8" w14:textId="77777777" w:rsidR="00892D62" w:rsidRDefault="00892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ill Sans">
    <w:panose1 w:val="020B0502020104020203"/>
    <w:charset w:val="00"/>
    <w:family w:val="swiss"/>
    <w:pitch w:val="variable"/>
    <w:sig w:usb0="800002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Palatino">
    <w:panose1 w:val="00000000000000000000"/>
    <w:charset w:val="00"/>
    <w:family w:val="roman"/>
    <w:pitch w:val="variable"/>
    <w:sig w:usb0="A00002FF" w:usb1="7800205A" w:usb2="14600000" w:usb3="00000000" w:csb0="00000193" w:csb1="00000000"/>
  </w:font>
  <w:font w:name="Helvetica">
    <w:panose1 w:val="00000000000000000000"/>
    <w:charset w:val="00"/>
    <w:family w:val="swiss"/>
    <w:pitch w:val="variable"/>
    <w:sig w:usb0="E00002FF" w:usb1="5000785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449DC1" w14:textId="77777777" w:rsidR="00C150EC" w:rsidRDefault="00C150EC" w:rsidP="000169C3">
    <w:pPr>
      <w:pStyle w:val="Voettekst"/>
    </w:pPr>
    <w:r>
      <w:t>© 2010 Centre for Research In Mathematics Education University of Nottingham</w:t>
    </w:r>
    <w:r>
      <w:tab/>
      <w:t xml:space="preserve">Page </w:t>
    </w:r>
    <w:r>
      <w:rPr>
        <w:rStyle w:val="Paginanummer"/>
      </w:rPr>
      <w:fldChar w:fldCharType="begin"/>
    </w:r>
    <w:r>
      <w:rPr>
        <w:rStyle w:val="Paginanummer"/>
      </w:rPr>
      <w:instrText xml:space="preserve"> PAGE </w:instrText>
    </w:r>
    <w:r>
      <w:rPr>
        <w:rStyle w:val="Paginanummer"/>
      </w:rPr>
      <w:fldChar w:fldCharType="separate"/>
    </w:r>
    <w:r w:rsidR="006C7001">
      <w:rPr>
        <w:rStyle w:val="Paginanummer"/>
        <w:noProof/>
      </w:rPr>
      <w:t>1</w:t>
    </w:r>
    <w:r>
      <w:rPr>
        <w:rStyle w:val="Paginanummer"/>
      </w:rPr>
      <w:fldChar w:fldCharType="end"/>
    </w:r>
    <w:r>
      <w:t xml:space="preserve"> of </w:t>
    </w:r>
    <w:r>
      <w:rPr>
        <w:rStyle w:val="Paginanummer"/>
      </w:rPr>
      <w:fldChar w:fldCharType="begin"/>
    </w:r>
    <w:r>
      <w:rPr>
        <w:rStyle w:val="Paginanummer"/>
      </w:rPr>
      <w:instrText xml:space="preserve"> NUMPAGES </w:instrText>
    </w:r>
    <w:r>
      <w:rPr>
        <w:rStyle w:val="Paginanummer"/>
      </w:rPr>
      <w:fldChar w:fldCharType="separate"/>
    </w:r>
    <w:r w:rsidR="006C7001">
      <w:rPr>
        <w:rStyle w:val="Paginanummer"/>
        <w:noProof/>
      </w:rPr>
      <w:t>18</w:t>
    </w:r>
    <w:r>
      <w:rPr>
        <w:rStyle w:val="Paginanumm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C574C" w14:textId="77777777" w:rsidR="00C150EC" w:rsidRDefault="00C150EC">
    <w:pPr>
      <w:pStyle w:val="Voettekst"/>
    </w:pPr>
    <w:r>
      <w:tab/>
      <w:t>© 2008 Bowland Charitable Trust</w:t>
    </w:r>
    <w:r>
      <w:tab/>
      <w:t>I-</w:t>
    </w:r>
    <w:r>
      <w:rPr>
        <w:rStyle w:val="Paginanummer"/>
      </w:rPr>
      <w:fldChar w:fldCharType="begin"/>
    </w:r>
    <w:r>
      <w:rPr>
        <w:rStyle w:val="Paginanummer"/>
      </w:rPr>
      <w:instrText xml:space="preserve"> PAGE </w:instrText>
    </w:r>
    <w:r>
      <w:rPr>
        <w:rStyle w:val="Paginanummer"/>
      </w:rPr>
      <w:fldChar w:fldCharType="separate"/>
    </w:r>
    <w:r>
      <w:rPr>
        <w:rStyle w:val="Paginanummer"/>
      </w:rPr>
      <w:t>1</w:t>
    </w:r>
    <w:r>
      <w:rPr>
        <w:rStyle w:val="Paginanumm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3C47F7" w14:textId="77777777" w:rsidR="00892D62" w:rsidRDefault="00892D62">
      <w:r>
        <w:separator/>
      </w:r>
    </w:p>
  </w:footnote>
  <w:footnote w:type="continuationSeparator" w:id="0">
    <w:p w14:paraId="14AFD07F" w14:textId="77777777" w:rsidR="00892D62" w:rsidRDefault="00892D6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45F102" w14:textId="131AEFE2" w:rsidR="00C150EC" w:rsidRPr="00A13434" w:rsidRDefault="00413D5E" w:rsidP="000169C3">
    <w:pPr>
      <w:pStyle w:val="Koptekst"/>
      <w:tabs>
        <w:tab w:val="right" w:pos="9020"/>
      </w:tabs>
    </w:pPr>
    <w:r w:rsidRPr="005512DA">
      <w:rPr>
        <w:noProof/>
        <w:sz w:val="24"/>
        <w:lang w:val="nl-NL" w:eastAsia="nl-NL"/>
      </w:rPr>
      <w:drawing>
        <wp:inline distT="0" distB="0" distL="0" distR="0" wp14:anchorId="086BBB34" wp14:editId="212B3EF5">
          <wp:extent cx="736600" cy="279400"/>
          <wp:effectExtent l="0" t="0" r="0" b="0"/>
          <wp:docPr id="3" name="Picture 2"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benann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6600" cy="279400"/>
                  </a:xfrm>
                  <a:prstGeom prst="rect">
                    <a:avLst/>
                  </a:prstGeom>
                  <a:noFill/>
                  <a:ln>
                    <a:noFill/>
                  </a:ln>
                </pic:spPr>
              </pic:pic>
            </a:graphicData>
          </a:graphic>
        </wp:inline>
      </w:drawing>
    </w:r>
    <w:r w:rsidR="00C150EC">
      <w:rPr>
        <w:sz w:val="24"/>
        <w:lang w:bidi="ar-SA"/>
      </w:rPr>
      <w:t xml:space="preserve"> </w:t>
    </w:r>
    <w:r w:rsidR="00C150EC" w:rsidRPr="00AC25A4">
      <w:rPr>
        <w:sz w:val="24"/>
      </w:rPr>
      <w:tab/>
    </w:r>
    <w:r w:rsidR="00C150EC">
      <w:rPr>
        <w:sz w:val="24"/>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71F30"/>
    <w:multiLevelType w:val="hybridMultilevel"/>
    <w:tmpl w:val="FA32D3A2"/>
    <w:lvl w:ilvl="0" w:tplc="337A2AF2">
      <w:start w:val="1"/>
      <w:numFmt w:val="low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6F8081D"/>
    <w:multiLevelType w:val="hybridMultilevel"/>
    <w:tmpl w:val="DC42838E"/>
    <w:lvl w:ilvl="0" w:tplc="0003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nsid w:val="07592167"/>
    <w:multiLevelType w:val="hybridMultilevel"/>
    <w:tmpl w:val="5BD0C9C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0A1862FA"/>
    <w:multiLevelType w:val="hybridMultilevel"/>
    <w:tmpl w:val="A84E54E0"/>
    <w:lvl w:ilvl="0" w:tplc="0003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nsid w:val="0F54407D"/>
    <w:multiLevelType w:val="hybridMultilevel"/>
    <w:tmpl w:val="78C49D80"/>
    <w:lvl w:ilvl="0" w:tplc="2084C42A">
      <w:start w:val="1"/>
      <w:numFmt w:val="bullet"/>
      <w:pStyle w:v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26B34E5"/>
    <w:multiLevelType w:val="hybridMultilevel"/>
    <w:tmpl w:val="660AE614"/>
    <w:lvl w:ilvl="0" w:tplc="BD36512C">
      <w:start w:val="1"/>
      <w:numFmt w:val="low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6E4539C"/>
    <w:multiLevelType w:val="hybridMultilevel"/>
    <w:tmpl w:val="95125F0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1AF60DED"/>
    <w:multiLevelType w:val="hybridMultilevel"/>
    <w:tmpl w:val="12BACD9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nsid w:val="20BA3752"/>
    <w:multiLevelType w:val="hybridMultilevel"/>
    <w:tmpl w:val="E24632F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nsid w:val="23595260"/>
    <w:multiLevelType w:val="hybridMultilevel"/>
    <w:tmpl w:val="42AC3702"/>
    <w:lvl w:ilvl="0" w:tplc="FFFFFFFF">
      <w:start w:val="1"/>
      <w:numFmt w:val="bullet"/>
      <w:lvlText w:val=""/>
      <w:lvlJc w:val="left"/>
      <w:pPr>
        <w:tabs>
          <w:tab w:val="num" w:pos="357"/>
        </w:tabs>
        <w:ind w:left="357" w:hanging="357"/>
      </w:pPr>
      <w:rPr>
        <w:rFonts w:ascii="Wingdings" w:hAnsi="Wingdings" w:hint="default"/>
        <w:sz w:val="22"/>
        <w:szCs w:val="22"/>
      </w:rPr>
    </w:lvl>
    <w:lvl w:ilvl="1" w:tplc="00010409">
      <w:start w:val="1"/>
      <w:numFmt w:val="bullet"/>
      <w:lvlText w:val=""/>
      <w:lvlJc w:val="left"/>
      <w:pPr>
        <w:tabs>
          <w:tab w:val="num" w:pos="1440"/>
        </w:tabs>
        <w:ind w:left="1440" w:hanging="360"/>
      </w:pPr>
      <w:rPr>
        <w:rFonts w:ascii="Symbol" w:hAnsi="Symbol" w:hint="default"/>
        <w:sz w:val="22"/>
        <w:szCs w:val="22"/>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2A6F2217"/>
    <w:multiLevelType w:val="hybridMultilevel"/>
    <w:tmpl w:val="F0DCAD4E"/>
    <w:lvl w:ilvl="0" w:tplc="04090001">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2FF15AC9"/>
    <w:multiLevelType w:val="hybridMultilevel"/>
    <w:tmpl w:val="41826ED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34CC3DA8"/>
    <w:multiLevelType w:val="hybridMultilevel"/>
    <w:tmpl w:val="64F809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412E45AC"/>
    <w:multiLevelType w:val="hybridMultilevel"/>
    <w:tmpl w:val="1ECE44FA"/>
    <w:lvl w:ilvl="0" w:tplc="FFFFFFFF">
      <w:start w:val="1"/>
      <w:numFmt w:val="bullet"/>
      <w:lvlText w:val=""/>
      <w:lvlJc w:val="left"/>
      <w:pPr>
        <w:tabs>
          <w:tab w:val="num" w:pos="357"/>
        </w:tabs>
        <w:ind w:left="357" w:hanging="357"/>
      </w:pPr>
      <w:rPr>
        <w:rFonts w:ascii="Wingdings" w:hAnsi="Wingdings" w:hint="default"/>
        <w:sz w:val="22"/>
        <w:szCs w:val="22"/>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56AC5EEF"/>
    <w:multiLevelType w:val="hybridMultilevel"/>
    <w:tmpl w:val="9662CD92"/>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57397428"/>
    <w:multiLevelType w:val="hybridMultilevel"/>
    <w:tmpl w:val="E084ADD6"/>
    <w:lvl w:ilvl="0" w:tplc="0003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nsid w:val="585C19E1"/>
    <w:multiLevelType w:val="hybridMultilevel"/>
    <w:tmpl w:val="FBB4EC22"/>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nsid w:val="5DE42D75"/>
    <w:multiLevelType w:val="hybridMultilevel"/>
    <w:tmpl w:val="1ECCB940"/>
    <w:lvl w:ilvl="0" w:tplc="3BA69C70">
      <w:start w:val="1"/>
      <w:numFmt w:val="low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61247628"/>
    <w:multiLevelType w:val="hybridMultilevel"/>
    <w:tmpl w:val="E532724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nsid w:val="6B8D601A"/>
    <w:multiLevelType w:val="hybridMultilevel"/>
    <w:tmpl w:val="21900CB4"/>
    <w:lvl w:ilvl="0" w:tplc="00010409">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B957406"/>
    <w:multiLevelType w:val="hybridMultilevel"/>
    <w:tmpl w:val="C364824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
    <w:nsid w:val="6E2F4561"/>
    <w:multiLevelType w:val="hybridMultilevel"/>
    <w:tmpl w:val="CD92D528"/>
    <w:lvl w:ilvl="0" w:tplc="C234F27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F235F79"/>
    <w:multiLevelType w:val="hybridMultilevel"/>
    <w:tmpl w:val="F806C58A"/>
    <w:lvl w:ilvl="0" w:tplc="C234F27A">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nsid w:val="74E42BD5"/>
    <w:multiLevelType w:val="hybridMultilevel"/>
    <w:tmpl w:val="0738724E"/>
    <w:lvl w:ilvl="0" w:tplc="35ACAC44">
      <w:start w:val="1"/>
      <w:numFmt w:val="bullet"/>
      <w:pStyle w:val="flow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1"/>
  </w:num>
  <w:num w:numId="3">
    <w:abstractNumId w:val="19"/>
  </w:num>
  <w:num w:numId="4">
    <w:abstractNumId w:val="4"/>
  </w:num>
  <w:num w:numId="5">
    <w:abstractNumId w:val="4"/>
  </w:num>
  <w:num w:numId="6">
    <w:abstractNumId w:val="4"/>
  </w:num>
  <w:num w:numId="7">
    <w:abstractNumId w:val="4"/>
  </w:num>
  <w:num w:numId="8">
    <w:abstractNumId w:val="4"/>
  </w:num>
  <w:num w:numId="9">
    <w:abstractNumId w:val="4"/>
  </w:num>
  <w:num w:numId="10">
    <w:abstractNumId w:val="10"/>
  </w:num>
  <w:num w:numId="11">
    <w:abstractNumId w:val="8"/>
  </w:num>
  <w:num w:numId="12">
    <w:abstractNumId w:val="6"/>
  </w:num>
  <w:num w:numId="13">
    <w:abstractNumId w:val="18"/>
  </w:num>
  <w:num w:numId="14">
    <w:abstractNumId w:val="7"/>
  </w:num>
  <w:num w:numId="15">
    <w:abstractNumId w:val="15"/>
  </w:num>
  <w:num w:numId="16">
    <w:abstractNumId w:val="13"/>
  </w:num>
  <w:num w:numId="17">
    <w:abstractNumId w:val="9"/>
  </w:num>
  <w:num w:numId="18">
    <w:abstractNumId w:val="2"/>
  </w:num>
  <w:num w:numId="19">
    <w:abstractNumId w:val="23"/>
  </w:num>
  <w:num w:numId="20">
    <w:abstractNumId w:val="3"/>
  </w:num>
  <w:num w:numId="21">
    <w:abstractNumId w:val="1"/>
  </w:num>
  <w:num w:numId="22">
    <w:abstractNumId w:val="16"/>
  </w:num>
  <w:num w:numId="23">
    <w:abstractNumId w:val="14"/>
  </w:num>
  <w:num w:numId="24">
    <w:abstractNumId w:val="21"/>
  </w:num>
  <w:num w:numId="25">
    <w:abstractNumId w:val="22"/>
  </w:num>
  <w:num w:numId="26">
    <w:abstractNumId w:val="20"/>
  </w:num>
  <w:num w:numId="27">
    <w:abstractNumId w:val="0"/>
  </w:num>
  <w:num w:numId="28">
    <w:abstractNumId w:val="5"/>
  </w:num>
  <w:num w:numId="29">
    <w:abstractNumId w:val="17"/>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GB" w:vendorID="6" w:dllVersion="2"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ACA"/>
    <w:rsid w:val="00004AE0"/>
    <w:rsid w:val="000169C3"/>
    <w:rsid w:val="000C0221"/>
    <w:rsid w:val="00126BF6"/>
    <w:rsid w:val="00131100"/>
    <w:rsid w:val="00151005"/>
    <w:rsid w:val="00176A6E"/>
    <w:rsid w:val="001B7FCF"/>
    <w:rsid w:val="001C573F"/>
    <w:rsid w:val="001D1AF3"/>
    <w:rsid w:val="001E48AC"/>
    <w:rsid w:val="0020309F"/>
    <w:rsid w:val="00217EE7"/>
    <w:rsid w:val="00242559"/>
    <w:rsid w:val="0025348D"/>
    <w:rsid w:val="00287031"/>
    <w:rsid w:val="002A5F9E"/>
    <w:rsid w:val="002C6D6B"/>
    <w:rsid w:val="002C7646"/>
    <w:rsid w:val="002F258C"/>
    <w:rsid w:val="002F4AA8"/>
    <w:rsid w:val="00315F32"/>
    <w:rsid w:val="00375E3E"/>
    <w:rsid w:val="003D40CA"/>
    <w:rsid w:val="00413D5E"/>
    <w:rsid w:val="00453271"/>
    <w:rsid w:val="0047088D"/>
    <w:rsid w:val="0049747D"/>
    <w:rsid w:val="004A6FD9"/>
    <w:rsid w:val="004B689F"/>
    <w:rsid w:val="004C0C66"/>
    <w:rsid w:val="004C6B11"/>
    <w:rsid w:val="004F0F68"/>
    <w:rsid w:val="00512DED"/>
    <w:rsid w:val="00524A0A"/>
    <w:rsid w:val="00562C54"/>
    <w:rsid w:val="0056521F"/>
    <w:rsid w:val="00580E1F"/>
    <w:rsid w:val="005A1C3D"/>
    <w:rsid w:val="005B4501"/>
    <w:rsid w:val="0064060B"/>
    <w:rsid w:val="00666CF9"/>
    <w:rsid w:val="00693A72"/>
    <w:rsid w:val="006A4F5E"/>
    <w:rsid w:val="006C7001"/>
    <w:rsid w:val="006F290F"/>
    <w:rsid w:val="0073190E"/>
    <w:rsid w:val="00761E0F"/>
    <w:rsid w:val="00766A7B"/>
    <w:rsid w:val="007A7609"/>
    <w:rsid w:val="007B01F3"/>
    <w:rsid w:val="00835D49"/>
    <w:rsid w:val="008668D9"/>
    <w:rsid w:val="008738AB"/>
    <w:rsid w:val="008745A7"/>
    <w:rsid w:val="00892D62"/>
    <w:rsid w:val="008A264F"/>
    <w:rsid w:val="008A55B1"/>
    <w:rsid w:val="008A6C85"/>
    <w:rsid w:val="008D388E"/>
    <w:rsid w:val="008E38F5"/>
    <w:rsid w:val="008F57F3"/>
    <w:rsid w:val="009350BA"/>
    <w:rsid w:val="00964E29"/>
    <w:rsid w:val="00972388"/>
    <w:rsid w:val="009811A6"/>
    <w:rsid w:val="009A4F12"/>
    <w:rsid w:val="009E076C"/>
    <w:rsid w:val="009E7308"/>
    <w:rsid w:val="009F2CD1"/>
    <w:rsid w:val="009F43DF"/>
    <w:rsid w:val="00A23609"/>
    <w:rsid w:val="00A30FDC"/>
    <w:rsid w:val="00A55292"/>
    <w:rsid w:val="00A65D86"/>
    <w:rsid w:val="00A67E1F"/>
    <w:rsid w:val="00A90B1F"/>
    <w:rsid w:val="00AB3535"/>
    <w:rsid w:val="00AB5FD4"/>
    <w:rsid w:val="00AE14B3"/>
    <w:rsid w:val="00AE4B36"/>
    <w:rsid w:val="00B334B4"/>
    <w:rsid w:val="00B9410B"/>
    <w:rsid w:val="00BA037C"/>
    <w:rsid w:val="00BA73F8"/>
    <w:rsid w:val="00BA7F75"/>
    <w:rsid w:val="00BC3288"/>
    <w:rsid w:val="00BC6DEA"/>
    <w:rsid w:val="00BD2249"/>
    <w:rsid w:val="00BF1F2B"/>
    <w:rsid w:val="00C150EC"/>
    <w:rsid w:val="00C34BF1"/>
    <w:rsid w:val="00C36AD2"/>
    <w:rsid w:val="00C57259"/>
    <w:rsid w:val="00C6362F"/>
    <w:rsid w:val="00CA17BA"/>
    <w:rsid w:val="00CB69F3"/>
    <w:rsid w:val="00D20B5E"/>
    <w:rsid w:val="00D226B6"/>
    <w:rsid w:val="00D80524"/>
    <w:rsid w:val="00DD1BFB"/>
    <w:rsid w:val="00DE4455"/>
    <w:rsid w:val="00DF4940"/>
    <w:rsid w:val="00E20B0D"/>
    <w:rsid w:val="00EA2A48"/>
    <w:rsid w:val="00F23A51"/>
    <w:rsid w:val="00F4681D"/>
    <w:rsid w:val="00FA24AB"/>
    <w:rsid w:val="00FC4B7B"/>
    <w:rsid w:val="00FC60CD"/>
    <w:rsid w:val="00FD6469"/>
  </w:rsids>
  <m:mathPr>
    <m:mathFont m:val="Cambria Math"/>
    <m:brkBin m:val="before"/>
    <m:brkBinSub m:val="--"/>
    <m:smallFrac m:val="0"/>
    <m:dispDef m:val="0"/>
    <m:lMargin m:val="0"/>
    <m:rMargin m:val="0"/>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2628E3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A13434"/>
    <w:rPr>
      <w:rFonts w:ascii="Calibri" w:hAnsi="Calibri"/>
      <w:sz w:val="22"/>
      <w:lang w:val="en-GB" w:eastAsia="en-US"/>
    </w:rPr>
  </w:style>
  <w:style w:type="paragraph" w:styleId="Kop1">
    <w:name w:val="heading 1"/>
    <w:basedOn w:val="Kop4"/>
    <w:next w:val="Standaard"/>
    <w:qFormat/>
    <w:rsid w:val="00A13434"/>
    <w:pPr>
      <w:shd w:val="clear" w:color="auto" w:fill="003366"/>
      <w:jc w:val="center"/>
      <w:outlineLvl w:val="0"/>
    </w:pPr>
    <w:rPr>
      <w:rFonts w:eastAsia="Times New Roman"/>
      <w:b/>
      <w:caps/>
      <w:color w:val="FFFFFF"/>
      <w:kern w:val="32"/>
      <w:sz w:val="28"/>
      <w:shd w:val="clear" w:color="auto" w:fill="003366"/>
      <w:lang w:val="en-US"/>
    </w:rPr>
  </w:style>
  <w:style w:type="paragraph" w:styleId="Kop2">
    <w:name w:val="heading 2"/>
    <w:basedOn w:val="Standaard"/>
    <w:next w:val="Standaard"/>
    <w:qFormat/>
    <w:rsid w:val="00A13434"/>
    <w:pPr>
      <w:pageBreakBefore/>
      <w:shd w:val="clear" w:color="auto" w:fill="E3F3FF"/>
      <w:spacing w:before="240" w:after="240"/>
      <w:outlineLvl w:val="1"/>
    </w:pPr>
    <w:rPr>
      <w:b/>
      <w:sz w:val="32"/>
    </w:rPr>
  </w:style>
  <w:style w:type="paragraph" w:styleId="Kop3">
    <w:name w:val="heading 3"/>
    <w:aliases w:val="h3"/>
    <w:basedOn w:val="Standaard"/>
    <w:next w:val="Standaard"/>
    <w:qFormat/>
    <w:rsid w:val="00A13434"/>
    <w:pPr>
      <w:outlineLvl w:val="2"/>
    </w:pPr>
    <w:rPr>
      <w:b/>
      <w:color w:val="000000"/>
      <w:sz w:val="24"/>
    </w:rPr>
  </w:style>
  <w:style w:type="paragraph" w:styleId="Kop4">
    <w:name w:val="heading 4"/>
    <w:basedOn w:val="Standaard"/>
    <w:next w:val="Standaard"/>
    <w:qFormat/>
    <w:rsid w:val="00A13434"/>
    <w:pPr>
      <w:outlineLvl w:val="3"/>
    </w:pPr>
  </w:style>
  <w:style w:type="paragraph" w:styleId="Kop5">
    <w:name w:val="heading 5"/>
    <w:basedOn w:val="Standaard"/>
    <w:next w:val="Standaard"/>
    <w:qFormat/>
    <w:pPr>
      <w:keepNext/>
      <w:outlineLvl w:val="4"/>
    </w:pPr>
    <w:rPr>
      <w:rFonts w:ascii="Gill Sans" w:hAnsi="Gill Sans"/>
      <w:sz w:val="40"/>
    </w:rPr>
  </w:style>
  <w:style w:type="paragraph" w:styleId="Kop6">
    <w:name w:val="heading 6"/>
    <w:basedOn w:val="Standaard"/>
    <w:next w:val="Standaard"/>
    <w:qFormat/>
    <w:pPr>
      <w:keepNext/>
      <w:outlineLvl w:val="5"/>
    </w:pPr>
    <w:rPr>
      <w:rFonts w:ascii="Gill Sans" w:hAnsi="Gill Sans"/>
      <w:sz w:val="38"/>
    </w:rPr>
  </w:style>
  <w:style w:type="paragraph" w:styleId="Kop7">
    <w:name w:val="heading 7"/>
    <w:basedOn w:val="Standaard"/>
    <w:next w:val="Standaard"/>
    <w:qFormat/>
    <w:pPr>
      <w:keepNext/>
      <w:outlineLvl w:val="6"/>
    </w:pPr>
    <w:rPr>
      <w:rFonts w:ascii="Gill Sans" w:hAnsi="Gill Sans"/>
      <w:color w:val="FFFFFF"/>
      <w:sz w:val="38"/>
    </w:rPr>
  </w:style>
  <w:style w:type="character" w:default="1" w:styleId="Standaardalinea-lettertype">
    <w:name w:val="Default Paragraph Font"/>
  </w:style>
  <w:style w:type="table" w:default="1" w:styleId="Standaardtabel">
    <w:name w:val="Normal Table"/>
    <w:semiHidden/>
    <w:rPr>
      <w:lang w:bidi="ar-SA"/>
    </w:rPr>
    <w:tblPr>
      <w:tblInd w:w="0" w:type="dxa"/>
      <w:tblCellMar>
        <w:top w:w="0" w:type="dxa"/>
        <w:left w:w="108" w:type="dxa"/>
        <w:bottom w:w="0" w:type="dxa"/>
        <w:right w:w="108" w:type="dxa"/>
      </w:tblCellMar>
    </w:tblPr>
  </w:style>
  <w:style w:type="numbering" w:default="1" w:styleId="Geenlijst">
    <w:name w:val="No List"/>
    <w:semiHidden/>
  </w:style>
  <w:style w:type="paragraph" w:styleId="Koptekst">
    <w:name w:val="header"/>
    <w:basedOn w:val="Standaard"/>
    <w:pPr>
      <w:tabs>
        <w:tab w:val="center" w:pos="4320"/>
        <w:tab w:val="right" w:pos="8861"/>
      </w:tabs>
    </w:pPr>
    <w:rPr>
      <w:sz w:val="18"/>
    </w:rPr>
  </w:style>
  <w:style w:type="paragraph" w:customStyle="1" w:styleId="flowbullet">
    <w:name w:val="flow_bullet"/>
    <w:basedOn w:val="Standaard"/>
    <w:rsid w:val="00D67ADA"/>
    <w:pPr>
      <w:numPr>
        <w:numId w:val="19"/>
      </w:numPr>
      <w:tabs>
        <w:tab w:val="clear" w:pos="720"/>
        <w:tab w:val="num" w:pos="142"/>
      </w:tabs>
      <w:ind w:left="154" w:hanging="154"/>
    </w:pPr>
    <w:rPr>
      <w:rFonts w:ascii="Arial" w:eastAsia="Times New Roman" w:hAnsi="Arial"/>
      <w:sz w:val="20"/>
    </w:rPr>
  </w:style>
  <w:style w:type="paragraph" w:styleId="Voettekst">
    <w:name w:val="footer"/>
    <w:basedOn w:val="Standaard"/>
    <w:pPr>
      <w:tabs>
        <w:tab w:val="center" w:pos="4320"/>
        <w:tab w:val="right" w:pos="8903"/>
      </w:tabs>
    </w:pPr>
    <w:rPr>
      <w:sz w:val="18"/>
    </w:rPr>
  </w:style>
  <w:style w:type="character" w:styleId="Paginanummer">
    <w:name w:val="page number"/>
    <w:basedOn w:val="Standaardalinea-lettertype"/>
  </w:style>
  <w:style w:type="paragraph" w:customStyle="1" w:styleId="TeacherTalk">
    <w:name w:val="TeacherTalk"/>
    <w:basedOn w:val="Standaard"/>
    <w:rsid w:val="00A13434"/>
    <w:pPr>
      <w:ind w:left="540"/>
    </w:pPr>
    <w:rPr>
      <w:i/>
      <w:color w:val="293C4C"/>
    </w:rPr>
  </w:style>
  <w:style w:type="paragraph" w:customStyle="1" w:styleId="Bullets">
    <w:name w:val="Bullets"/>
    <w:basedOn w:val="Standaard"/>
    <w:pPr>
      <w:numPr>
        <w:numId w:val="9"/>
      </w:numPr>
      <w:tabs>
        <w:tab w:val="left" w:pos="318"/>
      </w:tabs>
    </w:pPr>
  </w:style>
  <w:style w:type="paragraph" w:styleId="Inhopg1">
    <w:name w:val="toc 1"/>
    <w:basedOn w:val="Standaard"/>
    <w:next w:val="Standaard"/>
    <w:autoRedefine/>
    <w:semiHidden/>
    <w:rsid w:val="00A13434"/>
  </w:style>
  <w:style w:type="paragraph" w:styleId="Voetnoottekst">
    <w:name w:val="footnote text"/>
    <w:basedOn w:val="Standaard"/>
    <w:rsid w:val="00387ACA"/>
    <w:pPr>
      <w:spacing w:before="80"/>
      <w:ind w:left="260" w:hanging="280"/>
    </w:pPr>
    <w:rPr>
      <w:rFonts w:ascii="Palatino" w:eastAsia="Times New Roman" w:hAnsi="Palatino"/>
      <w:sz w:val="20"/>
      <w:lang w:val="en-US"/>
    </w:rPr>
  </w:style>
  <w:style w:type="character" w:styleId="Voetnootmarkering">
    <w:name w:val="footnote reference"/>
    <w:basedOn w:val="Standaardalinea-lettertype"/>
    <w:rsid w:val="00387ACA"/>
    <w:rPr>
      <w:position w:val="6"/>
      <w:sz w:val="16"/>
    </w:rPr>
  </w:style>
  <w:style w:type="paragraph" w:styleId="Inhopg2">
    <w:name w:val="toc 2"/>
    <w:basedOn w:val="Standaard"/>
    <w:next w:val="Standaard"/>
    <w:autoRedefine/>
    <w:uiPriority w:val="39"/>
    <w:semiHidden/>
    <w:rsid w:val="00A13434"/>
    <w:pPr>
      <w:ind w:left="220"/>
    </w:pPr>
  </w:style>
  <w:style w:type="paragraph" w:customStyle="1" w:styleId="para">
    <w:name w:val="para"/>
    <w:basedOn w:val="Standaard"/>
    <w:rsid w:val="00A13434"/>
    <w:pPr>
      <w:spacing w:before="200"/>
    </w:pPr>
    <w:rPr>
      <w:rFonts w:eastAsia="Times New Roman"/>
      <w:lang w:val="en-US"/>
    </w:rPr>
  </w:style>
  <w:style w:type="character" w:customStyle="1" w:styleId="Handout">
    <w:name w:val="Handout"/>
    <w:basedOn w:val="Standaardalinea-lettertype"/>
    <w:rsid w:val="00A13434"/>
    <w:rPr>
      <w:b/>
      <w:color w:val="3B93E4"/>
      <w:u w:val="single"/>
    </w:rPr>
  </w:style>
  <w:style w:type="paragraph" w:styleId="Inhopg3">
    <w:name w:val="toc 3"/>
    <w:basedOn w:val="Standaard"/>
    <w:next w:val="Standaard"/>
    <w:autoRedefine/>
    <w:semiHidden/>
    <w:rsid w:val="00A13434"/>
    <w:pPr>
      <w:ind w:left="440"/>
    </w:pPr>
  </w:style>
  <w:style w:type="paragraph" w:styleId="Inhopg4">
    <w:name w:val="toc 4"/>
    <w:basedOn w:val="Standaard"/>
    <w:next w:val="Standaard"/>
    <w:autoRedefine/>
    <w:semiHidden/>
    <w:rsid w:val="00A13434"/>
    <w:pPr>
      <w:ind w:left="660"/>
    </w:pPr>
  </w:style>
  <w:style w:type="paragraph" w:styleId="Inhopg5">
    <w:name w:val="toc 5"/>
    <w:basedOn w:val="Standaard"/>
    <w:next w:val="Standaard"/>
    <w:autoRedefine/>
    <w:semiHidden/>
    <w:rsid w:val="00A13434"/>
    <w:pPr>
      <w:ind w:left="880"/>
    </w:pPr>
  </w:style>
  <w:style w:type="paragraph" w:styleId="Inhopg6">
    <w:name w:val="toc 6"/>
    <w:basedOn w:val="Standaard"/>
    <w:next w:val="Standaard"/>
    <w:autoRedefine/>
    <w:semiHidden/>
    <w:rsid w:val="00A13434"/>
    <w:pPr>
      <w:ind w:left="1100"/>
    </w:pPr>
  </w:style>
  <w:style w:type="paragraph" w:styleId="Inhopg7">
    <w:name w:val="toc 7"/>
    <w:basedOn w:val="Standaard"/>
    <w:next w:val="Standaard"/>
    <w:autoRedefine/>
    <w:semiHidden/>
    <w:rsid w:val="00A13434"/>
    <w:pPr>
      <w:ind w:left="1320"/>
    </w:pPr>
  </w:style>
  <w:style w:type="paragraph" w:styleId="Inhopg8">
    <w:name w:val="toc 8"/>
    <w:basedOn w:val="Standaard"/>
    <w:next w:val="Standaard"/>
    <w:autoRedefine/>
    <w:semiHidden/>
    <w:rsid w:val="00A13434"/>
    <w:pPr>
      <w:ind w:left="1540"/>
    </w:pPr>
  </w:style>
  <w:style w:type="paragraph" w:styleId="Inhopg9">
    <w:name w:val="toc 9"/>
    <w:basedOn w:val="Standaard"/>
    <w:next w:val="Standaard"/>
    <w:autoRedefine/>
    <w:semiHidden/>
    <w:rsid w:val="00A13434"/>
    <w:pPr>
      <w:ind w:left="1760"/>
    </w:pPr>
  </w:style>
  <w:style w:type="paragraph" w:customStyle="1" w:styleId="flowheader">
    <w:name w:val="flow_header"/>
    <w:basedOn w:val="Standaard"/>
    <w:rsid w:val="00D67ADA"/>
    <w:pPr>
      <w:spacing w:after="80"/>
    </w:pPr>
    <w:rPr>
      <w:rFonts w:ascii="Arial" w:eastAsia="Times New Roman" w:hAnsi="Arial"/>
      <w:b/>
      <w:sz w:val="20"/>
    </w:rPr>
  </w:style>
  <w:style w:type="table" w:styleId="Tabelraster">
    <w:name w:val="Table Grid"/>
    <w:basedOn w:val="Standaardtabel"/>
    <w:rsid w:val="00A05C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achertalk0">
    <w:name w:val="Teacher talk"/>
    <w:basedOn w:val="Standaard"/>
    <w:rsid w:val="00D9579A"/>
    <w:pPr>
      <w:ind w:left="567"/>
    </w:pPr>
    <w:rPr>
      <w:rFonts w:ascii="Arial" w:hAnsi="Arial"/>
      <w:i/>
      <w:color w:val="293C4C"/>
    </w:rPr>
  </w:style>
  <w:style w:type="paragraph" w:styleId="Ballontekst">
    <w:name w:val="Balloon Text"/>
    <w:basedOn w:val="Standaard"/>
    <w:link w:val="BallontekstTeken"/>
    <w:uiPriority w:val="99"/>
    <w:semiHidden/>
    <w:unhideWhenUsed/>
    <w:rsid w:val="006C7001"/>
    <w:rPr>
      <w:rFonts w:ascii="Times New Roman" w:hAnsi="Times New Roman"/>
      <w:sz w:val="18"/>
      <w:szCs w:val="18"/>
    </w:rPr>
  </w:style>
  <w:style w:type="character" w:customStyle="1" w:styleId="BallontekstTeken">
    <w:name w:val="Ballontekst Teken"/>
    <w:basedOn w:val="Standaardalinea-lettertype"/>
    <w:link w:val="Ballontekst"/>
    <w:uiPriority w:val="99"/>
    <w:semiHidden/>
    <w:rsid w:val="006C7001"/>
    <w:rPr>
      <w:rFonts w:ascii="Times New Roman" w:hAnsi="Times New Roman"/>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jpe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emf"/><Relationship Id="rId25" Type="http://schemas.openxmlformats.org/officeDocument/2006/relationships/oleObject" Target="embeddings/oleObject1.bin"/><Relationship Id="rId26" Type="http://schemas.openxmlformats.org/officeDocument/2006/relationships/image" Target="media/image19.png"/><Relationship Id="rId27" Type="http://schemas.openxmlformats.org/officeDocument/2006/relationships/image" Target="media/image20.emf"/><Relationship Id="rId28" Type="http://schemas.openxmlformats.org/officeDocument/2006/relationships/oleObject" Target="embeddings/oleObject2.bin"/><Relationship Id="rId29" Type="http://schemas.openxmlformats.org/officeDocument/2006/relationships/image" Target="media/image21.em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oleObject" Target="embeddings/oleObject3.bin"/><Relationship Id="rId31" Type="http://schemas.openxmlformats.org/officeDocument/2006/relationships/image" Target="media/image22.emf"/><Relationship Id="rId32" Type="http://schemas.openxmlformats.org/officeDocument/2006/relationships/oleObject" Target="embeddings/oleObject4.bin"/><Relationship Id="rId9" Type="http://schemas.openxmlformats.org/officeDocument/2006/relationships/image" Target="media/image3.jpe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33" Type="http://schemas.openxmlformats.org/officeDocument/2006/relationships/image" Target="media/image23.emf"/><Relationship Id="rId34" Type="http://schemas.openxmlformats.org/officeDocument/2006/relationships/oleObject" Target="embeddings/oleObject5.bin"/><Relationship Id="rId35" Type="http://schemas.openxmlformats.org/officeDocument/2006/relationships/image" Target="media/image24.emf"/><Relationship Id="rId36" Type="http://schemas.openxmlformats.org/officeDocument/2006/relationships/oleObject" Target="embeddings/oleObject6.bin"/><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37" Type="http://schemas.openxmlformats.org/officeDocument/2006/relationships/image" Target="media/image25.emf"/><Relationship Id="rId38" Type="http://schemas.openxmlformats.org/officeDocument/2006/relationships/oleObject" Target="embeddings/oleObject7.bin"/><Relationship Id="rId39" Type="http://schemas.openxmlformats.org/officeDocument/2006/relationships/image" Target="media/image26.png"/><Relationship Id="rId40" Type="http://schemas.openxmlformats.org/officeDocument/2006/relationships/header" Target="header1.xml"/><Relationship Id="rId41" Type="http://schemas.openxmlformats.org/officeDocument/2006/relationships/footer" Target="footer1.xml"/><Relationship Id="rId42" Type="http://schemas.openxmlformats.org/officeDocument/2006/relationships/footer" Target="footer2.xml"/><Relationship Id="rId43" Type="http://schemas.openxmlformats.org/officeDocument/2006/relationships/fontTable" Target="fontTable.xml"/><Relationship Id="rId4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_rels/settings.xml.rels><?xml version="1.0" encoding="UTF-8" standalone="yes"?>
<Relationships xmlns="http://schemas.openxmlformats.org/package/2006/relationships"><Relationship Id="rId1" Type="http://schemas.openxmlformats.org/officeDocument/2006/relationships/attachedTemplate" Target="CheeseGrater:Applications:Microsoft%20Office%20X:Templates:My%20Templates:pd%20handbook%20template1.dot"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CheeseGrater:Applications:Microsoft Office X:Templates:My Templates:pd handbook template1.dot</Template>
  <TotalTime>0</TotalTime>
  <Pages>18</Pages>
  <Words>2589</Words>
  <Characters>14245</Characters>
  <Application>Microsoft Macintosh Word</Application>
  <DocSecurity>0</DocSecurity>
  <Lines>118</Lines>
  <Paragraphs>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BOWLAND</vt:lpstr>
      <vt:lpstr>BOWLAND</vt:lpstr>
    </vt:vector>
  </TitlesOfParts>
  <Company>University of Nottingham</Company>
  <LinksUpToDate>false</LinksUpToDate>
  <CharactersWithSpaces>16801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BOWLAND</dc:title>
  <dc:subject/>
  <dc:creator>Daniel Pead</dc:creator>
  <cp:keywords/>
  <cp:lastModifiedBy>Jonker, V.H. (Vincent)</cp:lastModifiedBy>
  <cp:revision>3</cp:revision>
  <cp:lastPrinted>2017-11-18T10:48:00Z</cp:lastPrinted>
  <dcterms:created xsi:type="dcterms:W3CDTF">2017-11-18T10:48:00Z</dcterms:created>
  <dcterms:modified xsi:type="dcterms:W3CDTF">2017-11-18T10:48:00Z</dcterms:modified>
</cp:coreProperties>
</file>