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236"/>
      </w:tblGrid>
      <w:tr w:rsidR="003A17B4" w:rsidRPr="009349AD" w14:paraId="605EB582" w14:textId="77777777" w:rsidTr="00A170D9">
        <w:tc>
          <w:tcPr>
            <w:tcW w:w="9236" w:type="dxa"/>
            <w:shd w:val="clear" w:color="FFFFFF" w:fill="003366"/>
            <w:vAlign w:val="center"/>
          </w:tcPr>
          <w:p w14:paraId="34C3C1DA" w14:textId="77777777" w:rsidR="003A17B4" w:rsidRPr="009349AD" w:rsidRDefault="00A170D9" w:rsidP="003A17B4">
            <w:pPr>
              <w:pStyle w:val="Kop1"/>
              <w:tabs>
                <w:tab w:val="left" w:pos="5225"/>
              </w:tabs>
              <w:rPr>
                <w:lang w:val="nl-NL"/>
              </w:rPr>
            </w:pPr>
            <w:bookmarkStart w:id="0" w:name="_GoBack"/>
            <w:bookmarkEnd w:id="0"/>
            <w:r w:rsidRPr="00A170D9">
              <w:rPr>
                <w:lang w:val="nl-NL"/>
              </w:rPr>
              <w:t>Zelf- en groepsevaluatie</w:t>
            </w:r>
          </w:p>
          <w:p w14:paraId="54F09479" w14:textId="77777777" w:rsidR="003A17B4" w:rsidRPr="009349AD" w:rsidRDefault="003A17B4" w:rsidP="003A17B4">
            <w:pPr>
              <w:rPr>
                <w:lang w:val="nl-NL"/>
              </w:rPr>
            </w:pPr>
          </w:p>
          <w:p w14:paraId="2C7CD35B" w14:textId="77777777" w:rsidR="003A17B4" w:rsidRPr="009349AD" w:rsidRDefault="00A170D9" w:rsidP="003A17B4">
            <w:pPr>
              <w:jc w:val="center"/>
              <w:rPr>
                <w:iCs/>
                <w:lang w:val="nl-NL"/>
              </w:rPr>
            </w:pPr>
            <w:r w:rsidRPr="00A170D9">
              <w:rPr>
                <w:iCs/>
                <w:lang w:val="nl-NL"/>
              </w:rPr>
              <w:t>Hoe kan ik toetsen gebruiken om het leren te verbeteren?</w:t>
            </w:r>
          </w:p>
          <w:p w14:paraId="4BC50507" w14:textId="77777777" w:rsidR="003A17B4" w:rsidRPr="009349AD" w:rsidRDefault="003A17B4" w:rsidP="003A17B4">
            <w:pPr>
              <w:jc w:val="center"/>
              <w:rPr>
                <w:lang w:val="nl-NL"/>
              </w:rPr>
            </w:pPr>
          </w:p>
        </w:tc>
      </w:tr>
    </w:tbl>
    <w:p w14:paraId="2C661F82" w14:textId="77777777" w:rsidR="003A17B4" w:rsidRPr="009349AD" w:rsidRDefault="00A170D9" w:rsidP="005857C7">
      <w:pPr>
        <w:pStyle w:val="Kop3"/>
        <w:rPr>
          <w:lang w:val="nl-NL"/>
        </w:rPr>
      </w:pPr>
      <w:r w:rsidRPr="004C7542">
        <w:rPr>
          <w:lang w:val="nl-NL"/>
        </w:rPr>
        <w:t>Introductie</w:t>
      </w:r>
    </w:p>
    <w:p w14:paraId="64D38B8D" w14:textId="77777777" w:rsidR="003A17B4" w:rsidRPr="009349AD" w:rsidRDefault="004C7542" w:rsidP="003A17B4">
      <w:pPr>
        <w:pStyle w:val="flowbullet"/>
        <w:numPr>
          <w:ilvl w:val="0"/>
          <w:numId w:val="0"/>
        </w:numPr>
        <w:rPr>
          <w:rFonts w:eastAsia="Times New Roman"/>
          <w:lang w:val="nl-NL"/>
        </w:rPr>
      </w:pPr>
      <w:r w:rsidRPr="004C7542">
        <w:rPr>
          <w:rFonts w:eastAsia="Times New Roman"/>
          <w:lang w:val="nl-NL"/>
        </w:rPr>
        <w:t xml:space="preserve">“…het is voor formatieve toetsing van essentieel belang dat leerlingen zichzelf evalueren, </w:t>
      </w:r>
      <w:r w:rsidR="001424CE">
        <w:rPr>
          <w:rFonts w:eastAsia="Times New Roman"/>
          <w:lang w:val="nl-NL"/>
        </w:rPr>
        <w:t>iets wat absoluut geen</w:t>
      </w:r>
      <w:r w:rsidRPr="004C7542">
        <w:rPr>
          <w:rFonts w:eastAsia="Times New Roman"/>
          <w:lang w:val="nl-NL"/>
        </w:rPr>
        <w:t xml:space="preserve"> luxe </w:t>
      </w:r>
      <w:r w:rsidR="001424CE">
        <w:rPr>
          <w:rFonts w:eastAsia="Times New Roman"/>
          <w:lang w:val="nl-NL"/>
        </w:rPr>
        <w:t>is</w:t>
      </w:r>
      <w:r w:rsidRPr="004C7542">
        <w:rPr>
          <w:rFonts w:eastAsia="Times New Roman"/>
          <w:lang w:val="nl-NL"/>
        </w:rPr>
        <w:t>.</w:t>
      </w:r>
      <w:r w:rsidR="003A17B4" w:rsidRPr="009349AD">
        <w:rPr>
          <w:rFonts w:eastAsia="Times New Roman"/>
          <w:lang w:val="nl-NL"/>
        </w:rPr>
        <w:t xml:space="preserve"> </w:t>
      </w:r>
      <w:r w:rsidRPr="004C7542">
        <w:rPr>
          <w:rFonts w:eastAsia="Times New Roman"/>
          <w:lang w:val="nl-NL"/>
        </w:rPr>
        <w:t>Wanneer iemand iets wil</w:t>
      </w:r>
      <w:r w:rsidR="001424CE">
        <w:rPr>
          <w:rFonts w:eastAsia="Times New Roman"/>
          <w:lang w:val="nl-NL"/>
        </w:rPr>
        <w:t xml:space="preserve"> leren, bestaat de feedback op</w:t>
      </w:r>
      <w:r w:rsidRPr="004C7542">
        <w:rPr>
          <w:rFonts w:eastAsia="Times New Roman"/>
          <w:lang w:val="nl-NL"/>
        </w:rPr>
        <w:t xml:space="preserve"> hun handelen </w:t>
      </w:r>
      <w:r w:rsidR="001424CE">
        <w:rPr>
          <w:rFonts w:eastAsia="Times New Roman"/>
          <w:lang w:val="nl-NL"/>
        </w:rPr>
        <w:t xml:space="preserve">uit </w:t>
      </w:r>
      <w:r w:rsidRPr="004C7542">
        <w:rPr>
          <w:rFonts w:eastAsia="Times New Roman"/>
          <w:lang w:val="nl-NL"/>
        </w:rPr>
        <w:t>drie elementen – het beoogde doel, duidelijkheid over waar ze op dat moment staan, en een idee over hoe ze het gat tussen beide situaties willen overbruggen.</w:t>
      </w:r>
      <w:r w:rsidR="003A17B4" w:rsidRPr="009349AD">
        <w:rPr>
          <w:rFonts w:eastAsia="Times New Roman"/>
          <w:lang w:val="nl-NL"/>
        </w:rPr>
        <w:t xml:space="preserve"> </w:t>
      </w:r>
      <w:r w:rsidRPr="004C7542">
        <w:rPr>
          <w:rFonts w:eastAsia="Times New Roman"/>
          <w:lang w:val="nl-NL"/>
        </w:rPr>
        <w:t>Alle drie de elementen zullen ten minste enigszins begrepen moeten worden voordat er actie ondernomen kan worden om het leren te verbeteren."</w:t>
      </w:r>
      <w:r w:rsidR="003A17B4" w:rsidRPr="009349AD">
        <w:rPr>
          <w:rFonts w:eastAsia="Times New Roman"/>
          <w:lang w:val="nl-NL"/>
        </w:rPr>
        <w:t xml:space="preserve"> </w:t>
      </w:r>
      <w:r w:rsidRPr="004C7542">
        <w:rPr>
          <w:rFonts w:eastAsia="Times New Roman"/>
          <w:lang w:val="nl-NL"/>
        </w:rPr>
        <w:t>(Black &amp; Wiliam, 1998)</w:t>
      </w:r>
    </w:p>
    <w:p w14:paraId="229D8B72" w14:textId="77777777" w:rsidR="003A17B4" w:rsidRPr="009349AD" w:rsidRDefault="003A17B4" w:rsidP="003A17B4">
      <w:pPr>
        <w:pStyle w:val="flowbullet"/>
        <w:numPr>
          <w:ilvl w:val="0"/>
          <w:numId w:val="0"/>
        </w:numPr>
        <w:rPr>
          <w:rFonts w:eastAsia="Times New Roman"/>
          <w:lang w:val="nl-NL"/>
        </w:rPr>
      </w:pPr>
    </w:p>
    <w:p w14:paraId="10FB6B7C" w14:textId="77777777" w:rsidR="003A17B4" w:rsidRPr="009349AD" w:rsidRDefault="004C7542" w:rsidP="003A17B4">
      <w:pPr>
        <w:pStyle w:val="flowbullet"/>
        <w:numPr>
          <w:ilvl w:val="0"/>
          <w:numId w:val="0"/>
        </w:numPr>
        <w:rPr>
          <w:rFonts w:eastAsia="Times New Roman"/>
          <w:lang w:val="nl-NL"/>
        </w:rPr>
      </w:pPr>
      <w:r w:rsidRPr="004C7542">
        <w:rPr>
          <w:rFonts w:eastAsia="Times New Roman"/>
          <w:lang w:val="nl-NL"/>
        </w:rPr>
        <w:t>Dit geldt vooral wanneer de focus van de opdracht ligt op de processen die komen kijken bij vraaggestuurd leren.</w:t>
      </w:r>
      <w:r w:rsidR="003A17B4" w:rsidRPr="009349AD">
        <w:rPr>
          <w:rFonts w:eastAsia="Times New Roman"/>
          <w:lang w:val="nl-NL"/>
        </w:rPr>
        <w:t xml:space="preserve"> </w:t>
      </w:r>
      <w:r w:rsidR="007247E9">
        <w:rPr>
          <w:rFonts w:eastAsia="Times New Roman"/>
          <w:lang w:val="nl-NL"/>
        </w:rPr>
        <w:t>Veel</w:t>
      </w:r>
      <w:r w:rsidRPr="004C7542">
        <w:rPr>
          <w:rFonts w:eastAsia="Times New Roman"/>
          <w:lang w:val="nl-NL"/>
        </w:rPr>
        <w:t xml:space="preserve"> leerlingen begrijpen niet de aard en het belang van de processen binnen wiskunde.</w:t>
      </w:r>
      <w:r w:rsidR="003A17B4" w:rsidRPr="009349AD">
        <w:rPr>
          <w:rFonts w:eastAsia="Times New Roman"/>
          <w:lang w:val="nl-NL"/>
        </w:rPr>
        <w:t xml:space="preserve"> </w:t>
      </w:r>
      <w:r w:rsidRPr="004C7542">
        <w:rPr>
          <w:rFonts w:eastAsia="Times New Roman"/>
          <w:lang w:val="nl-NL"/>
        </w:rPr>
        <w:t xml:space="preserve">Wanneer het enige doel van de leerling is om 'het juiste antwoord' te vinden, dan zal </w:t>
      </w:r>
      <w:r w:rsidR="001424CE">
        <w:rPr>
          <w:rFonts w:eastAsia="Times New Roman"/>
          <w:lang w:val="nl-NL"/>
        </w:rPr>
        <w:t>hij/</w:t>
      </w:r>
      <w:r w:rsidRPr="004C7542">
        <w:rPr>
          <w:rFonts w:eastAsia="Times New Roman"/>
          <w:lang w:val="nl-NL"/>
        </w:rPr>
        <w:t>zij niet letten op de diepere doelen van de les.</w:t>
      </w:r>
      <w:r w:rsidR="003A17B4" w:rsidRPr="009349AD">
        <w:rPr>
          <w:rFonts w:eastAsia="Times New Roman"/>
          <w:lang w:val="nl-NL"/>
        </w:rPr>
        <w:t xml:space="preserve"> </w:t>
      </w:r>
    </w:p>
    <w:p w14:paraId="18572A13" w14:textId="77777777" w:rsidR="003A17B4" w:rsidRPr="009349AD" w:rsidRDefault="004C7542" w:rsidP="003A17B4">
      <w:pPr>
        <w:pStyle w:val="flowbullet"/>
        <w:numPr>
          <w:ilvl w:val="0"/>
          <w:numId w:val="0"/>
        </w:numPr>
        <w:rPr>
          <w:rFonts w:eastAsia="Times New Roman"/>
          <w:lang w:val="nl-NL"/>
        </w:rPr>
      </w:pPr>
      <w:r w:rsidRPr="004C7542">
        <w:rPr>
          <w:rFonts w:eastAsia="Times New Roman"/>
          <w:lang w:val="nl-NL"/>
        </w:rPr>
        <w:t>Deze module stimuleert discussies over de volgende onderwerpen:</w:t>
      </w:r>
    </w:p>
    <w:p w14:paraId="62F5CCF4" w14:textId="77777777" w:rsidR="003A17B4" w:rsidRPr="009349AD" w:rsidRDefault="003A17B4" w:rsidP="003A17B4">
      <w:pPr>
        <w:pStyle w:val="flowbullet"/>
        <w:numPr>
          <w:ilvl w:val="0"/>
          <w:numId w:val="0"/>
        </w:numPr>
        <w:rPr>
          <w:rFonts w:eastAsia="Times New Roman"/>
          <w:lang w:val="nl-NL"/>
        </w:rPr>
      </w:pPr>
    </w:p>
    <w:p w14:paraId="0AC4935F" w14:textId="77777777" w:rsidR="003A17B4" w:rsidRPr="009349AD" w:rsidRDefault="004C7542" w:rsidP="004C7542">
      <w:pPr>
        <w:pStyle w:val="flowbullet"/>
        <w:numPr>
          <w:ilvl w:val="0"/>
          <w:numId w:val="25"/>
        </w:numPr>
        <w:rPr>
          <w:rFonts w:eastAsia="Times New Roman"/>
          <w:lang w:val="nl-NL"/>
        </w:rPr>
      </w:pPr>
      <w:r w:rsidRPr="004C7542">
        <w:rPr>
          <w:rFonts w:eastAsia="Times New Roman"/>
          <w:lang w:val="nl-NL"/>
        </w:rPr>
        <w:t>Hoe kunnen we leerlingen helpen om zich bewuster te worden van de processen in vraaggestuurd leren, en het belang ervan bij het oplossen van problemen?</w:t>
      </w:r>
    </w:p>
    <w:p w14:paraId="3256581D" w14:textId="77777777" w:rsidR="003A17B4" w:rsidRPr="009349AD" w:rsidRDefault="004C7542" w:rsidP="00531123">
      <w:pPr>
        <w:pStyle w:val="flowbullet"/>
        <w:numPr>
          <w:ilvl w:val="0"/>
          <w:numId w:val="25"/>
        </w:numPr>
        <w:rPr>
          <w:rFonts w:eastAsia="Times New Roman"/>
          <w:lang w:val="nl-NL"/>
        </w:rPr>
      </w:pPr>
      <w:r w:rsidRPr="00531123">
        <w:rPr>
          <w:rFonts w:eastAsia="Times New Roman"/>
          <w:lang w:val="nl-NL"/>
        </w:rPr>
        <w:t xml:space="preserve">Hoe kunnen we leerlingen stimuleren om meer verantwoordelijkheid te nemen voor hun eigen </w:t>
      </w:r>
      <w:r w:rsidR="00531123" w:rsidRPr="00531123">
        <w:rPr>
          <w:rFonts w:eastAsia="Times New Roman"/>
          <w:lang w:val="nl-NL"/>
        </w:rPr>
        <w:t>leerproces in het vraaggestuurd leren?</w:t>
      </w:r>
    </w:p>
    <w:p w14:paraId="357F17A5" w14:textId="77777777" w:rsidR="003A17B4" w:rsidRPr="009349AD" w:rsidRDefault="00531123" w:rsidP="00467AF5">
      <w:pPr>
        <w:pStyle w:val="flowbullet"/>
        <w:numPr>
          <w:ilvl w:val="0"/>
          <w:numId w:val="25"/>
        </w:numPr>
        <w:rPr>
          <w:rFonts w:eastAsia="Times New Roman"/>
          <w:lang w:val="nl-NL"/>
        </w:rPr>
      </w:pPr>
      <w:r w:rsidRPr="00467AF5">
        <w:rPr>
          <w:rFonts w:eastAsia="Times New Roman"/>
          <w:lang w:val="nl-NL"/>
        </w:rPr>
        <w:t>Hoe kunnen we leerlingen stimuleren om elkaars werk te beoordelen en te verbeteren?</w:t>
      </w:r>
    </w:p>
    <w:p w14:paraId="67BAD6E0" w14:textId="77777777" w:rsidR="003A17B4" w:rsidRPr="009349AD" w:rsidRDefault="003A17B4" w:rsidP="003A17B4">
      <w:pPr>
        <w:pStyle w:val="flowbullet"/>
        <w:numPr>
          <w:ilvl w:val="0"/>
          <w:numId w:val="0"/>
        </w:numPr>
        <w:rPr>
          <w:lang w:val="nl-NL"/>
        </w:rPr>
      </w:pPr>
    </w:p>
    <w:p w14:paraId="05D24996" w14:textId="77777777" w:rsidR="00402C35" w:rsidRPr="009349AD" w:rsidRDefault="00467AF5" w:rsidP="00402C35">
      <w:pPr>
        <w:pStyle w:val="Kop3"/>
        <w:rPr>
          <w:noProof/>
          <w:lang w:val="nl-NL"/>
        </w:rPr>
      </w:pPr>
      <w:bookmarkStart w:id="1" w:name="_Toc137876366"/>
      <w:r w:rsidRPr="00467AF5">
        <w:rPr>
          <w:lang w:val="nl-NL"/>
        </w:rPr>
        <w:t>Activiteiten</w:t>
      </w:r>
    </w:p>
    <w:p w14:paraId="6F5DBCC8" w14:textId="77777777" w:rsidR="00402C35" w:rsidRPr="009349AD" w:rsidRDefault="00402C35" w:rsidP="00402C35">
      <w:pPr>
        <w:pStyle w:val="Inhopg1"/>
        <w:tabs>
          <w:tab w:val="left" w:pos="1144"/>
          <w:tab w:val="right" w:leader="dot" w:pos="9010"/>
        </w:tabs>
        <w:rPr>
          <w:rFonts w:ascii="Cambria" w:eastAsia="MS Mincho" w:hAnsi="Cambria"/>
          <w:noProof/>
          <w:szCs w:val="22"/>
          <w:lang w:val="nl-NL"/>
        </w:rPr>
      </w:pPr>
      <w:r w:rsidRPr="009349AD">
        <w:rPr>
          <w:noProof/>
          <w:szCs w:val="22"/>
          <w:lang w:val="nl-NL"/>
        </w:rPr>
        <w:t>Activiteit A:</w:t>
      </w:r>
      <w:r w:rsidRPr="009349AD">
        <w:rPr>
          <w:rFonts w:ascii="Cambria" w:eastAsia="MS Mincho" w:hAnsi="Cambria"/>
          <w:noProof/>
          <w:szCs w:val="22"/>
          <w:lang w:val="nl-NL"/>
        </w:rPr>
        <w:tab/>
      </w:r>
      <w:r w:rsidRPr="007247E9">
        <w:rPr>
          <w:szCs w:val="22"/>
          <w:lang w:val="nl-NL"/>
        </w:rPr>
        <w:t>bekijk hoe leerlingen zich bewust kunnen worden van de processen in vraaggestuurd leren</w:t>
      </w:r>
      <w:r w:rsidR="007247E9" w:rsidRPr="009349AD">
        <w:rPr>
          <w:noProof/>
          <w:szCs w:val="22"/>
          <w:lang w:val="nl-NL"/>
        </w:rPr>
        <w:t>………………………………………………………………………………………………………………………………………………….</w:t>
      </w:r>
      <w:r w:rsidRPr="007247E9">
        <w:rPr>
          <w:noProof/>
          <w:szCs w:val="22"/>
        </w:rPr>
        <w:fldChar w:fldCharType="begin"/>
      </w:r>
      <w:r w:rsidRPr="009349AD">
        <w:rPr>
          <w:noProof/>
          <w:szCs w:val="22"/>
          <w:lang w:val="nl-NL"/>
        </w:rPr>
        <w:instrText xml:space="preserve"> PAGEREF _Toc184282873 \h </w:instrText>
      </w:r>
      <w:r w:rsidRPr="007247E9">
        <w:rPr>
          <w:noProof/>
          <w:szCs w:val="22"/>
        </w:rPr>
      </w:r>
      <w:r w:rsidRPr="007247E9">
        <w:rPr>
          <w:noProof/>
          <w:szCs w:val="22"/>
        </w:rPr>
        <w:fldChar w:fldCharType="separate"/>
      </w:r>
      <w:r w:rsidRPr="009349AD">
        <w:rPr>
          <w:noProof/>
          <w:szCs w:val="22"/>
          <w:lang w:val="nl-NL"/>
        </w:rPr>
        <w:t>2</w:t>
      </w:r>
      <w:r w:rsidRPr="007247E9">
        <w:rPr>
          <w:noProof/>
          <w:szCs w:val="22"/>
        </w:rPr>
        <w:fldChar w:fldCharType="end"/>
      </w:r>
    </w:p>
    <w:p w14:paraId="7A2034D2" w14:textId="77777777" w:rsidR="00402C35" w:rsidRPr="009349AD" w:rsidRDefault="00402C35" w:rsidP="00402C35">
      <w:pPr>
        <w:pStyle w:val="Inhopg1"/>
        <w:tabs>
          <w:tab w:val="left" w:pos="1136"/>
          <w:tab w:val="right" w:leader="dot" w:pos="9010"/>
        </w:tabs>
        <w:rPr>
          <w:rFonts w:ascii="Cambria" w:eastAsia="MS Mincho" w:hAnsi="Cambria"/>
          <w:noProof/>
          <w:szCs w:val="22"/>
          <w:lang w:val="nl-NL"/>
        </w:rPr>
      </w:pPr>
      <w:r w:rsidRPr="009349AD">
        <w:rPr>
          <w:noProof/>
          <w:szCs w:val="22"/>
          <w:lang w:val="nl-NL"/>
        </w:rPr>
        <w:t>Activiteit B:</w:t>
      </w:r>
      <w:r w:rsidRPr="009349AD">
        <w:rPr>
          <w:rFonts w:ascii="Cambria" w:eastAsia="MS Mincho" w:hAnsi="Cambria"/>
          <w:noProof/>
          <w:szCs w:val="22"/>
          <w:lang w:val="nl-NL"/>
        </w:rPr>
        <w:tab/>
      </w:r>
      <w:r w:rsidRPr="007247E9">
        <w:rPr>
          <w:szCs w:val="22"/>
          <w:lang w:val="nl-NL"/>
        </w:rPr>
        <w:t>Bedenk hoe leerlingen kunnen leren van voorbeeldwerk</w:t>
      </w:r>
      <w:r w:rsidRPr="009349AD">
        <w:rPr>
          <w:noProof/>
          <w:szCs w:val="22"/>
          <w:lang w:val="nl-NL"/>
        </w:rPr>
        <w:tab/>
      </w:r>
      <w:r w:rsidRPr="007247E9">
        <w:rPr>
          <w:noProof/>
          <w:szCs w:val="22"/>
        </w:rPr>
        <w:fldChar w:fldCharType="begin"/>
      </w:r>
      <w:r w:rsidRPr="009349AD">
        <w:rPr>
          <w:noProof/>
          <w:szCs w:val="22"/>
          <w:lang w:val="nl-NL"/>
        </w:rPr>
        <w:instrText xml:space="preserve"> PAGEREF _Toc184282874 \h </w:instrText>
      </w:r>
      <w:r w:rsidRPr="007247E9">
        <w:rPr>
          <w:noProof/>
          <w:szCs w:val="22"/>
        </w:rPr>
      </w:r>
      <w:r w:rsidRPr="007247E9">
        <w:rPr>
          <w:noProof/>
          <w:szCs w:val="22"/>
        </w:rPr>
        <w:fldChar w:fldCharType="separate"/>
      </w:r>
      <w:r w:rsidRPr="009349AD">
        <w:rPr>
          <w:noProof/>
          <w:szCs w:val="22"/>
          <w:lang w:val="nl-NL"/>
        </w:rPr>
        <w:t>4</w:t>
      </w:r>
      <w:r w:rsidRPr="007247E9">
        <w:rPr>
          <w:noProof/>
          <w:szCs w:val="22"/>
        </w:rPr>
        <w:fldChar w:fldCharType="end"/>
      </w:r>
    </w:p>
    <w:p w14:paraId="40975958" w14:textId="77777777" w:rsidR="00402C35" w:rsidRPr="009349AD" w:rsidRDefault="00402C35" w:rsidP="00402C35">
      <w:pPr>
        <w:pStyle w:val="Inhopg1"/>
        <w:tabs>
          <w:tab w:val="left" w:pos="1134"/>
          <w:tab w:val="right" w:leader="dot" w:pos="9010"/>
        </w:tabs>
        <w:rPr>
          <w:rFonts w:ascii="Cambria" w:eastAsia="MS Mincho" w:hAnsi="Cambria"/>
          <w:noProof/>
          <w:szCs w:val="22"/>
          <w:lang w:val="nl-NL"/>
        </w:rPr>
      </w:pPr>
      <w:r w:rsidRPr="009349AD">
        <w:rPr>
          <w:noProof/>
          <w:szCs w:val="22"/>
          <w:lang w:val="nl-NL"/>
        </w:rPr>
        <w:t>Activiteit C:</w:t>
      </w:r>
      <w:r w:rsidRPr="009349AD">
        <w:rPr>
          <w:rFonts w:ascii="Cambria" w:eastAsia="MS Mincho" w:hAnsi="Cambria"/>
          <w:noProof/>
          <w:szCs w:val="22"/>
          <w:lang w:val="nl-NL"/>
        </w:rPr>
        <w:tab/>
      </w:r>
      <w:r w:rsidRPr="007247E9">
        <w:rPr>
          <w:szCs w:val="22"/>
          <w:lang w:val="nl-NL"/>
        </w:rPr>
        <w:t>Bespreek hoe leerlingen kunnen leren van het beoordelen van hun eigen werk</w:t>
      </w:r>
      <w:r w:rsidRPr="009349AD">
        <w:rPr>
          <w:noProof/>
          <w:szCs w:val="22"/>
          <w:lang w:val="nl-NL"/>
        </w:rPr>
        <w:tab/>
      </w:r>
      <w:r w:rsidRPr="007247E9">
        <w:rPr>
          <w:noProof/>
          <w:szCs w:val="22"/>
        </w:rPr>
        <w:fldChar w:fldCharType="begin"/>
      </w:r>
      <w:r w:rsidRPr="009349AD">
        <w:rPr>
          <w:noProof/>
          <w:szCs w:val="22"/>
          <w:lang w:val="nl-NL"/>
        </w:rPr>
        <w:instrText xml:space="preserve"> PAGEREF _Toc184282875 \h </w:instrText>
      </w:r>
      <w:r w:rsidRPr="007247E9">
        <w:rPr>
          <w:noProof/>
          <w:szCs w:val="22"/>
        </w:rPr>
      </w:r>
      <w:r w:rsidRPr="007247E9">
        <w:rPr>
          <w:noProof/>
          <w:szCs w:val="22"/>
        </w:rPr>
        <w:fldChar w:fldCharType="separate"/>
      </w:r>
      <w:r w:rsidRPr="009349AD">
        <w:rPr>
          <w:noProof/>
          <w:szCs w:val="22"/>
          <w:lang w:val="nl-NL"/>
        </w:rPr>
        <w:t>6</w:t>
      </w:r>
      <w:r w:rsidRPr="007247E9">
        <w:rPr>
          <w:noProof/>
          <w:szCs w:val="22"/>
        </w:rPr>
        <w:fldChar w:fldCharType="end"/>
      </w:r>
    </w:p>
    <w:p w14:paraId="094B64F5" w14:textId="77777777" w:rsidR="00402C35" w:rsidRPr="009349AD" w:rsidRDefault="00402C35" w:rsidP="00402C35">
      <w:pPr>
        <w:pStyle w:val="Inhopg1"/>
        <w:tabs>
          <w:tab w:val="left" w:pos="1152"/>
          <w:tab w:val="right" w:leader="dot" w:pos="9010"/>
        </w:tabs>
        <w:rPr>
          <w:rFonts w:ascii="Cambria" w:eastAsia="MS Mincho" w:hAnsi="Cambria"/>
          <w:noProof/>
          <w:szCs w:val="22"/>
          <w:lang w:val="nl-NL"/>
        </w:rPr>
      </w:pPr>
      <w:r w:rsidRPr="009349AD">
        <w:rPr>
          <w:noProof/>
          <w:szCs w:val="22"/>
          <w:lang w:val="nl-NL"/>
        </w:rPr>
        <w:t>Activiteit D:</w:t>
      </w:r>
      <w:r w:rsidRPr="009349AD">
        <w:rPr>
          <w:rFonts w:ascii="Cambria" w:eastAsia="MS Mincho" w:hAnsi="Cambria"/>
          <w:noProof/>
          <w:szCs w:val="22"/>
          <w:lang w:val="nl-NL"/>
        </w:rPr>
        <w:tab/>
      </w:r>
      <w:r w:rsidRPr="007247E9">
        <w:rPr>
          <w:szCs w:val="22"/>
          <w:lang w:val="nl-NL"/>
        </w:rPr>
        <w:t>plan het gebruik van zelf- en groepsevaluatiestrategieën</w:t>
      </w:r>
      <w:r w:rsidRPr="009349AD">
        <w:rPr>
          <w:noProof/>
          <w:szCs w:val="22"/>
          <w:lang w:val="nl-NL"/>
        </w:rPr>
        <w:tab/>
      </w:r>
      <w:r w:rsidRPr="007247E9">
        <w:rPr>
          <w:noProof/>
          <w:szCs w:val="22"/>
        </w:rPr>
        <w:fldChar w:fldCharType="begin"/>
      </w:r>
      <w:r w:rsidRPr="009349AD">
        <w:rPr>
          <w:noProof/>
          <w:szCs w:val="22"/>
          <w:lang w:val="nl-NL"/>
        </w:rPr>
        <w:instrText xml:space="preserve"> PAGEREF _Toc184282876 \h </w:instrText>
      </w:r>
      <w:r w:rsidRPr="007247E9">
        <w:rPr>
          <w:noProof/>
          <w:szCs w:val="22"/>
        </w:rPr>
      </w:r>
      <w:r w:rsidRPr="007247E9">
        <w:rPr>
          <w:noProof/>
          <w:szCs w:val="22"/>
        </w:rPr>
        <w:fldChar w:fldCharType="separate"/>
      </w:r>
      <w:r w:rsidRPr="009349AD">
        <w:rPr>
          <w:noProof/>
          <w:szCs w:val="22"/>
          <w:lang w:val="nl-NL"/>
        </w:rPr>
        <w:t>8</w:t>
      </w:r>
      <w:r w:rsidRPr="007247E9">
        <w:rPr>
          <w:noProof/>
          <w:szCs w:val="22"/>
        </w:rPr>
        <w:fldChar w:fldCharType="end"/>
      </w:r>
    </w:p>
    <w:p w14:paraId="2C6CB245" w14:textId="77777777" w:rsidR="00402C35" w:rsidRPr="009349AD" w:rsidRDefault="00402C35" w:rsidP="00402C35">
      <w:pPr>
        <w:pStyle w:val="Inhopg1"/>
        <w:tabs>
          <w:tab w:val="left" w:pos="1124"/>
          <w:tab w:val="right" w:leader="dot" w:pos="9010"/>
        </w:tabs>
        <w:rPr>
          <w:rFonts w:ascii="Cambria" w:eastAsia="MS Mincho" w:hAnsi="Cambria"/>
          <w:noProof/>
          <w:szCs w:val="22"/>
          <w:lang w:val="nl-NL"/>
        </w:rPr>
      </w:pPr>
      <w:r w:rsidRPr="009349AD">
        <w:rPr>
          <w:noProof/>
          <w:szCs w:val="22"/>
          <w:lang w:val="nl-NL"/>
        </w:rPr>
        <w:t>Activiteit E:</w:t>
      </w:r>
      <w:r w:rsidRPr="009349AD">
        <w:rPr>
          <w:rFonts w:ascii="Cambria" w:eastAsia="MS Mincho" w:hAnsi="Cambria"/>
          <w:noProof/>
          <w:szCs w:val="22"/>
          <w:lang w:val="nl-NL"/>
        </w:rPr>
        <w:tab/>
      </w:r>
      <w:r w:rsidRPr="007247E9">
        <w:rPr>
          <w:szCs w:val="22"/>
          <w:lang w:val="nl-NL"/>
        </w:rPr>
        <w:t xml:space="preserve">Bespreek differentiatiestrategieën </w:t>
      </w:r>
      <w:r w:rsidRPr="009349AD">
        <w:rPr>
          <w:noProof/>
          <w:szCs w:val="22"/>
          <w:lang w:val="nl-NL"/>
        </w:rPr>
        <w:tab/>
      </w:r>
      <w:r w:rsidRPr="007247E9">
        <w:rPr>
          <w:noProof/>
          <w:szCs w:val="22"/>
        </w:rPr>
        <w:fldChar w:fldCharType="begin"/>
      </w:r>
      <w:r w:rsidRPr="009349AD">
        <w:rPr>
          <w:noProof/>
          <w:szCs w:val="22"/>
          <w:lang w:val="nl-NL"/>
        </w:rPr>
        <w:instrText xml:space="preserve"> PAGEREF _Toc184282877 \h </w:instrText>
      </w:r>
      <w:r w:rsidRPr="007247E9">
        <w:rPr>
          <w:noProof/>
          <w:szCs w:val="22"/>
        </w:rPr>
      </w:r>
      <w:r w:rsidRPr="007247E9">
        <w:rPr>
          <w:noProof/>
          <w:szCs w:val="22"/>
        </w:rPr>
        <w:fldChar w:fldCharType="separate"/>
      </w:r>
      <w:r w:rsidRPr="009349AD">
        <w:rPr>
          <w:noProof/>
          <w:szCs w:val="22"/>
          <w:lang w:val="nl-NL"/>
        </w:rPr>
        <w:t>10</w:t>
      </w:r>
      <w:r w:rsidRPr="007247E9">
        <w:rPr>
          <w:noProof/>
          <w:szCs w:val="22"/>
        </w:rPr>
        <w:fldChar w:fldCharType="end"/>
      </w:r>
    </w:p>
    <w:p w14:paraId="60FFBB6F" w14:textId="77777777" w:rsidR="00402C35" w:rsidRPr="009349AD" w:rsidRDefault="00402C35" w:rsidP="00402C35">
      <w:pPr>
        <w:rPr>
          <w:sz w:val="24"/>
          <w:szCs w:val="24"/>
          <w:lang w:val="nl-NL"/>
        </w:rPr>
      </w:pPr>
      <w:r w:rsidRPr="009349AD">
        <w:rPr>
          <w:noProof/>
          <w:szCs w:val="22"/>
          <w:lang w:val="nl-NL"/>
        </w:rPr>
        <w:t>Aanbevolen leeslijst</w:t>
      </w:r>
      <w:r w:rsidRPr="009349AD">
        <w:rPr>
          <w:noProof/>
          <w:sz w:val="24"/>
          <w:szCs w:val="24"/>
          <w:lang w:val="nl-NL"/>
        </w:rPr>
        <w:t xml:space="preserve"> ……..……………………………………………………………………………………………………………….</w:t>
      </w:r>
      <w:r w:rsidRPr="007247E9">
        <w:rPr>
          <w:noProof/>
          <w:sz w:val="24"/>
          <w:szCs w:val="24"/>
        </w:rPr>
        <w:fldChar w:fldCharType="begin"/>
      </w:r>
      <w:r w:rsidRPr="009349AD">
        <w:rPr>
          <w:noProof/>
          <w:sz w:val="24"/>
          <w:szCs w:val="24"/>
          <w:lang w:val="nl-NL"/>
        </w:rPr>
        <w:instrText xml:space="preserve"> PAGEREF _Toc184282878 \h </w:instrText>
      </w:r>
      <w:r w:rsidRPr="007247E9">
        <w:rPr>
          <w:noProof/>
          <w:sz w:val="24"/>
          <w:szCs w:val="24"/>
        </w:rPr>
      </w:r>
      <w:r w:rsidRPr="007247E9">
        <w:rPr>
          <w:noProof/>
          <w:sz w:val="24"/>
          <w:szCs w:val="24"/>
        </w:rPr>
        <w:fldChar w:fldCharType="separate"/>
      </w:r>
      <w:r w:rsidRPr="009349AD">
        <w:rPr>
          <w:noProof/>
          <w:sz w:val="24"/>
          <w:szCs w:val="24"/>
          <w:lang w:val="nl-NL"/>
        </w:rPr>
        <w:t>12</w:t>
      </w:r>
      <w:r w:rsidRPr="007247E9">
        <w:rPr>
          <w:noProof/>
          <w:sz w:val="24"/>
          <w:szCs w:val="24"/>
        </w:rPr>
        <w:fldChar w:fldCharType="end"/>
      </w:r>
    </w:p>
    <w:p w14:paraId="4DC67E45" w14:textId="77777777" w:rsidR="003A17B4" w:rsidRPr="009349AD" w:rsidRDefault="003A17B4" w:rsidP="003A17B4">
      <w:pPr>
        <w:rPr>
          <w:sz w:val="20"/>
          <w:lang w:val="nl-NL"/>
        </w:rPr>
      </w:pPr>
    </w:p>
    <w:p w14:paraId="52E6FAF3" w14:textId="77777777" w:rsidR="003A17B4" w:rsidRPr="009349AD" w:rsidRDefault="00467AF5" w:rsidP="003A17B4">
      <w:pPr>
        <w:rPr>
          <w:i/>
          <w:lang w:val="nl-NL"/>
        </w:rPr>
      </w:pPr>
      <w:r w:rsidRPr="00467AF5">
        <w:rPr>
          <w:i/>
          <w:sz w:val="20"/>
          <w:lang w:val="nl-NL"/>
        </w:rPr>
        <w:t>Dankwoord:</w:t>
      </w:r>
    </w:p>
    <w:p w14:paraId="02362CF9" w14:textId="77777777" w:rsidR="003A17B4" w:rsidRPr="009349AD" w:rsidRDefault="00467AF5" w:rsidP="003A17B4">
      <w:pPr>
        <w:rPr>
          <w:sz w:val="18"/>
          <w:lang w:val="nl-NL"/>
        </w:rPr>
      </w:pPr>
      <w:r w:rsidRPr="00467AF5">
        <w:rPr>
          <w:sz w:val="18"/>
          <w:lang w:val="nl-NL"/>
        </w:rPr>
        <w:t xml:space="preserve">In het opzetten van dit materiaal, danken wij het Bowland Charitable Trust voor hun toestemming om de professionele ontwikkelingsbronnen, </w:t>
      </w:r>
      <w:r w:rsidRPr="00467AF5">
        <w:rPr>
          <w:i/>
          <w:sz w:val="18"/>
          <w:lang w:val="nl-NL"/>
        </w:rPr>
        <w:t>Bowland Maths</w:t>
      </w:r>
      <w:r w:rsidRPr="00467AF5">
        <w:rPr>
          <w:sz w:val="18"/>
          <w:lang w:val="nl-NL"/>
        </w:rPr>
        <w:t xml:space="preserve">, te mogen gebruiken welke zij ons eerder toevertrouwd hebben om te gebruiken voor Groot-Brittannië. </w:t>
      </w:r>
      <w:r w:rsidR="003A17B4" w:rsidRPr="009349AD">
        <w:rPr>
          <w:sz w:val="18"/>
          <w:lang w:val="nl-NL"/>
        </w:rPr>
        <w:t xml:space="preserve">  </w:t>
      </w:r>
      <w:r w:rsidRPr="00467AF5">
        <w:rPr>
          <w:sz w:val="18"/>
          <w:lang w:val="nl-NL"/>
        </w:rPr>
        <w:t>waaronder vele van de hand-outs en het merendeel van de video-onderdelen.</w:t>
      </w:r>
      <w:r w:rsidR="003A17B4" w:rsidRPr="009349AD">
        <w:rPr>
          <w:sz w:val="18"/>
          <w:lang w:val="nl-NL"/>
        </w:rPr>
        <w:t xml:space="preserve"> </w:t>
      </w:r>
      <w:r w:rsidRPr="00467AF5">
        <w:rPr>
          <w:sz w:val="18"/>
          <w:lang w:val="nl-NL"/>
        </w:rPr>
        <w:t xml:space="preserve">Aanvullende bronnen werden ook gebruikt uit </w:t>
      </w:r>
      <w:r w:rsidRPr="00467AF5">
        <w:rPr>
          <w:i/>
          <w:sz w:val="18"/>
          <w:lang w:val="nl-NL"/>
        </w:rPr>
        <w:t>Improving Learning in Mathematics</w:t>
      </w:r>
      <w:r w:rsidRPr="00467AF5">
        <w:rPr>
          <w:sz w:val="18"/>
          <w:lang w:val="nl-NL"/>
        </w:rPr>
        <w:t xml:space="preserve">, een programma van de </w:t>
      </w:r>
      <w:r w:rsidR="007247E9">
        <w:rPr>
          <w:sz w:val="18"/>
          <w:lang w:val="nl-NL"/>
        </w:rPr>
        <w:t xml:space="preserve">Britse </w:t>
      </w:r>
      <w:r w:rsidRPr="00467AF5">
        <w:rPr>
          <w:sz w:val="18"/>
          <w:lang w:val="nl-NL"/>
        </w:rPr>
        <w:t>overheid om het onderwijs in wiskunde te bevorderen.</w:t>
      </w:r>
      <w:r w:rsidR="003A17B4" w:rsidRPr="009349AD">
        <w:rPr>
          <w:sz w:val="18"/>
          <w:lang w:val="nl-NL"/>
        </w:rPr>
        <w:t xml:space="preserve"> </w:t>
      </w:r>
      <w:r w:rsidRPr="00467AF5">
        <w:rPr>
          <w:sz w:val="18"/>
          <w:lang w:val="nl-NL"/>
        </w:rPr>
        <w:t>De originele bronnen zijn:</w:t>
      </w:r>
    </w:p>
    <w:p w14:paraId="73680720" w14:textId="77777777" w:rsidR="003A17B4" w:rsidRPr="009349AD" w:rsidRDefault="00467AF5" w:rsidP="003A17B4">
      <w:pPr>
        <w:rPr>
          <w:color w:val="000000"/>
          <w:sz w:val="18"/>
          <w:lang w:val="nl-NL"/>
        </w:rPr>
      </w:pPr>
      <w:r w:rsidRPr="00467AF5">
        <w:rPr>
          <w:color w:val="000000"/>
          <w:sz w:val="18"/>
          <w:lang w:val="nl-NL"/>
        </w:rPr>
        <w:t xml:space="preserve">Swan, M; Pead, D (2008). </w:t>
      </w:r>
      <w:r w:rsidRPr="00467AF5">
        <w:rPr>
          <w:i/>
          <w:color w:val="000000"/>
          <w:sz w:val="18"/>
          <w:lang w:val="nl-NL"/>
        </w:rPr>
        <w:t>Professional development resources</w:t>
      </w:r>
      <w:r w:rsidRPr="00467AF5">
        <w:rPr>
          <w:color w:val="000000"/>
          <w:sz w:val="18"/>
          <w:lang w:val="nl-NL"/>
        </w:rPr>
        <w:t>.</w:t>
      </w:r>
      <w:r w:rsidR="003A17B4" w:rsidRPr="009349AD">
        <w:rPr>
          <w:color w:val="000000"/>
          <w:sz w:val="18"/>
          <w:lang w:val="nl-NL"/>
        </w:rPr>
        <w:t xml:space="preserve"> </w:t>
      </w:r>
      <w:r w:rsidRPr="00467AF5">
        <w:rPr>
          <w:color w:val="000000"/>
          <w:sz w:val="18"/>
          <w:lang w:val="nl-NL"/>
        </w:rPr>
        <w:t>Bowland Maths Key Stage 3, Bowland Trust/ Department for Children, Schools and Families (afdeling voor kinderen, scholen en gezinnen).</w:t>
      </w:r>
      <w:r w:rsidR="003A17B4" w:rsidRPr="009349AD">
        <w:rPr>
          <w:color w:val="000000"/>
          <w:sz w:val="18"/>
          <w:lang w:val="nl-NL"/>
        </w:rPr>
        <w:t xml:space="preserve"> </w:t>
      </w:r>
      <w:r w:rsidRPr="00467AF5">
        <w:rPr>
          <w:color w:val="000000"/>
          <w:sz w:val="18"/>
          <w:lang w:val="nl-NL"/>
        </w:rPr>
        <w:t>Verkrijgbaar in Groot-Brittannië via:</w:t>
      </w:r>
      <w:r w:rsidR="003A17B4" w:rsidRPr="009349AD">
        <w:rPr>
          <w:color w:val="000000"/>
          <w:sz w:val="18"/>
          <w:lang w:val="nl-NL"/>
        </w:rPr>
        <w:t xml:space="preserve">  </w:t>
      </w:r>
      <w:hyperlink r:id="rId8" w:history="1">
        <w:r w:rsidRPr="00467AF5">
          <w:rPr>
            <w:rStyle w:val="Hyperlink"/>
            <w:sz w:val="18"/>
            <w:lang w:val="nl-NL"/>
          </w:rPr>
          <w:t>http://www.bowlandmaths.org.uk</w:t>
        </w:r>
      </w:hyperlink>
      <w:r w:rsidRPr="00467AF5">
        <w:rPr>
          <w:color w:val="000000"/>
          <w:sz w:val="18"/>
          <w:lang w:val="nl-NL"/>
        </w:rPr>
        <w:t>.</w:t>
      </w:r>
    </w:p>
    <w:p w14:paraId="78E63914" w14:textId="77777777" w:rsidR="003A17B4" w:rsidRPr="009349AD" w:rsidRDefault="00467AF5" w:rsidP="003A17B4">
      <w:pPr>
        <w:rPr>
          <w:color w:val="000000"/>
          <w:sz w:val="18"/>
          <w:lang w:val="nl-NL"/>
        </w:rPr>
      </w:pPr>
      <w:r w:rsidRPr="009349AD">
        <w:rPr>
          <w:color w:val="000000"/>
          <w:sz w:val="18"/>
        </w:rPr>
        <w:t xml:space="preserve">Swan, M; (2005). </w:t>
      </w:r>
      <w:r w:rsidRPr="009349AD">
        <w:rPr>
          <w:i/>
          <w:color w:val="000000"/>
          <w:sz w:val="18"/>
        </w:rPr>
        <w:t>Improving Learning in Mathematics</w:t>
      </w:r>
      <w:r w:rsidRPr="009349AD">
        <w:rPr>
          <w:color w:val="000000"/>
          <w:sz w:val="18"/>
        </w:rPr>
        <w:t>, challenges and strategies, Department for Education and Skills Standards Unit (uitdagingen en strategieën, afdeling voor educatie en vaardigheden).</w:t>
      </w:r>
      <w:r w:rsidR="003A17B4" w:rsidRPr="0079065F">
        <w:rPr>
          <w:color w:val="000000"/>
          <w:sz w:val="18"/>
        </w:rPr>
        <w:t xml:space="preserve"> </w:t>
      </w:r>
      <w:r w:rsidRPr="00467AF5">
        <w:rPr>
          <w:color w:val="000000"/>
          <w:sz w:val="18"/>
          <w:lang w:val="nl-NL"/>
        </w:rPr>
        <w:t xml:space="preserve">Verkrijgbaar in Groot-Brittannië via: </w:t>
      </w:r>
      <w:hyperlink r:id="rId9" w:history="1">
        <w:r w:rsidRPr="00467AF5">
          <w:rPr>
            <w:rStyle w:val="Hyperlink"/>
            <w:sz w:val="18"/>
            <w:lang w:val="nl-NL"/>
          </w:rPr>
          <w:t>http://tlp.excellencegateway.org.uk/pdf/Improving_learning_in_maths.pdf</w:t>
        </w:r>
      </w:hyperlink>
    </w:p>
    <w:p w14:paraId="3328BF1C" w14:textId="77777777" w:rsidR="003A17B4" w:rsidRPr="009A35F5" w:rsidRDefault="003A17B4" w:rsidP="003A17B4">
      <w:pPr>
        <w:pStyle w:val="Kop2"/>
        <w:rPr>
          <w:szCs w:val="28"/>
          <w:lang w:val="nl-NL"/>
        </w:rPr>
      </w:pPr>
      <w:r w:rsidRPr="009349AD">
        <w:rPr>
          <w:lang w:val="nl-NL"/>
        </w:rPr>
        <w:br w:type="page"/>
      </w:r>
      <w:bookmarkStart w:id="2" w:name="_Toc184282873"/>
      <w:bookmarkEnd w:id="1"/>
      <w:r w:rsidR="00467AF5" w:rsidRPr="009A35F5">
        <w:rPr>
          <w:szCs w:val="28"/>
          <w:lang w:val="nl-NL"/>
        </w:rPr>
        <w:lastRenderedPageBreak/>
        <w:t>ACTIVITEIT A:</w:t>
      </w:r>
      <w:bookmarkEnd w:id="2"/>
      <w:r w:rsidR="009A35F5">
        <w:rPr>
          <w:szCs w:val="28"/>
          <w:lang w:val="nl-NL"/>
        </w:rPr>
        <w:t xml:space="preserve"> </w:t>
      </w:r>
      <w:r w:rsidR="00467AF5" w:rsidRPr="009A35F5">
        <w:rPr>
          <w:szCs w:val="28"/>
          <w:lang w:val="nl-NL"/>
        </w:rPr>
        <w:t>bekijk hoe leerlingen zich bewust kunnen worden van de processen in vraaggestuurd leren</w:t>
      </w:r>
    </w:p>
    <w:p w14:paraId="3D385EFA" w14:textId="77777777" w:rsidR="003A17B4" w:rsidRPr="00C5550B" w:rsidRDefault="00467AF5" w:rsidP="003A17B4">
      <w:pPr>
        <w:pStyle w:val="Kop4"/>
      </w:pPr>
      <w:r w:rsidRPr="00467AF5">
        <w:rPr>
          <w:lang w:val="nl-NL"/>
        </w:rPr>
        <w:t>Benodigde tijd:</w:t>
      </w:r>
      <w:r w:rsidR="003A17B4">
        <w:t xml:space="preserve"> </w:t>
      </w:r>
      <w:r w:rsidRPr="00467AF5">
        <w:rPr>
          <w:lang w:val="nl-NL"/>
        </w:rPr>
        <w:t>20 minuten</w:t>
      </w:r>
      <w:r w:rsidR="003A17B4">
        <w:t xml:space="preserve">  </w:t>
      </w:r>
    </w:p>
    <w:tbl>
      <w:tblPr>
        <w:tblW w:w="0" w:type="auto"/>
        <w:tblLook w:val="04A0" w:firstRow="1" w:lastRow="0" w:firstColumn="1" w:lastColumn="0" w:noHBand="0" w:noVBand="1"/>
      </w:tblPr>
      <w:tblGrid>
        <w:gridCol w:w="4928"/>
        <w:gridCol w:w="4308"/>
      </w:tblGrid>
      <w:tr w:rsidR="003A17B4" w:rsidRPr="009349AD" w14:paraId="79F1B7BC" w14:textId="77777777" w:rsidTr="0055788B">
        <w:tc>
          <w:tcPr>
            <w:tcW w:w="4928" w:type="dxa"/>
            <w:shd w:val="clear" w:color="auto" w:fill="auto"/>
          </w:tcPr>
          <w:p w14:paraId="36A07370" w14:textId="77777777" w:rsidR="003A17B4" w:rsidRPr="009349AD" w:rsidRDefault="003A17B4" w:rsidP="003A17B4">
            <w:pPr>
              <w:rPr>
                <w:lang w:val="nl-NL"/>
              </w:rPr>
            </w:pPr>
          </w:p>
          <w:p w14:paraId="447968A1" w14:textId="77777777" w:rsidR="003A17B4" w:rsidRPr="009349AD" w:rsidRDefault="00467AF5" w:rsidP="003A17B4">
            <w:pPr>
              <w:rPr>
                <w:lang w:val="nl-NL"/>
              </w:rPr>
            </w:pPr>
            <w:r w:rsidRPr="00467AF5">
              <w:rPr>
                <w:lang w:val="nl-NL"/>
              </w:rPr>
              <w:t>Vraaggestuurd leren, zoals in eerdere modules</w:t>
            </w:r>
            <w:r w:rsidR="001424CE">
              <w:rPr>
                <w:lang w:val="nl-NL"/>
              </w:rPr>
              <w:t xml:space="preserve"> uitgelegd</w:t>
            </w:r>
            <w:r w:rsidRPr="00467AF5">
              <w:rPr>
                <w:lang w:val="nl-NL"/>
              </w:rPr>
              <w:t xml:space="preserve">, heeft als doel om de nieuwsgierigheid van de leerling te prikkelen </w:t>
            </w:r>
            <w:r w:rsidR="001424CE">
              <w:rPr>
                <w:lang w:val="nl-NL"/>
              </w:rPr>
              <w:t>naar</w:t>
            </w:r>
            <w:r w:rsidRPr="00467AF5">
              <w:rPr>
                <w:lang w:val="nl-NL"/>
              </w:rPr>
              <w:t xml:space="preserve"> de wereld en de ideeën om zich heen.</w:t>
            </w:r>
            <w:r w:rsidR="003A17B4" w:rsidRPr="009349AD">
              <w:rPr>
                <w:lang w:val="nl-NL"/>
              </w:rPr>
              <w:t xml:space="preserve"> </w:t>
            </w:r>
            <w:r w:rsidRPr="00467AF5">
              <w:rPr>
                <w:lang w:val="nl-NL"/>
              </w:rPr>
              <w:t xml:space="preserve">We willen tijdens wiskunde- en </w:t>
            </w:r>
            <w:r w:rsidR="001B7E3D">
              <w:rPr>
                <w:lang w:val="nl-NL"/>
              </w:rPr>
              <w:t>natuurwetenschaps</w:t>
            </w:r>
            <w:r w:rsidRPr="00467AF5">
              <w:rPr>
                <w:lang w:val="nl-NL"/>
              </w:rPr>
              <w:t>lessen  zien dat leerlingen van passieve ontvangers van feitenkennis veranderen in actieve deelnemers die gebruik maken van vraaggestuurd leren.</w:t>
            </w:r>
            <w:r w:rsidR="003A17B4" w:rsidRPr="009349AD">
              <w:rPr>
                <w:lang w:val="nl-NL"/>
              </w:rPr>
              <w:t xml:space="preserve"> </w:t>
            </w:r>
            <w:r w:rsidRPr="00467AF5">
              <w:rPr>
                <w:lang w:val="nl-NL"/>
              </w:rPr>
              <w:t>Dit houdt in dat zij hun begripskennis gebruiken om nieuwe, onbekende problemen op soortgelijke manieren aan te pakken als wetenschappers en wiskundigen.</w:t>
            </w:r>
            <w:r w:rsidR="003A17B4" w:rsidRPr="009349AD">
              <w:rPr>
                <w:lang w:val="nl-NL"/>
              </w:rPr>
              <w:t xml:space="preserve"> </w:t>
            </w:r>
            <w:r w:rsidR="00B600B1" w:rsidRPr="00B600B1">
              <w:rPr>
                <w:lang w:val="nl-NL"/>
              </w:rPr>
              <w:t>Leerlingen beginnen de wereld om zich heen te observeren en vragen erover te stellen.</w:t>
            </w:r>
            <w:r w:rsidR="003A17B4" w:rsidRPr="009349AD">
              <w:rPr>
                <w:lang w:val="nl-NL"/>
              </w:rPr>
              <w:t xml:space="preserve"> </w:t>
            </w:r>
            <w:r w:rsidR="00B600B1" w:rsidRPr="00B600B1">
              <w:rPr>
                <w:lang w:val="nl-NL"/>
              </w:rPr>
              <w:t>Wanneer deze vragen te complex zijn, zullen zij gebruik moeten maken van het stappenplan:</w:t>
            </w:r>
            <w:r w:rsidR="003A17B4" w:rsidRPr="009349AD">
              <w:rPr>
                <w:lang w:val="nl-NL"/>
              </w:rPr>
              <w:t xml:space="preserve"> </w:t>
            </w:r>
            <w:r w:rsidR="007247E9">
              <w:rPr>
                <w:lang w:val="nl-NL"/>
              </w:rPr>
              <w:t>v</w:t>
            </w:r>
            <w:r w:rsidR="00B600B1" w:rsidRPr="00B600B1">
              <w:rPr>
                <w:lang w:val="nl-NL"/>
              </w:rPr>
              <w:t>ereenvoudig de situatie en geef deze weer; analyseer de gegevens; interpreteer en evalueer de bevindingen, bespreek de bevindingen met anderen (zie voorbeeld) en reflecteer op de uitkomsten.</w:t>
            </w:r>
            <w:r w:rsidR="003A17B4" w:rsidRPr="009349AD">
              <w:rPr>
                <w:lang w:val="nl-NL"/>
              </w:rPr>
              <w:t xml:space="preserve"> </w:t>
            </w:r>
            <w:r w:rsidR="00B600B1" w:rsidRPr="00B600B1">
              <w:rPr>
                <w:lang w:val="nl-NL"/>
              </w:rPr>
              <w:t>Voor veel leerlingen zijn dit nieuwe en onbekende leerdoelen en zal er een verandering nodig zijn in de manier waarop zij hun leren aanpakken.</w:t>
            </w:r>
            <w:r w:rsidR="003A17B4" w:rsidRPr="009349AD">
              <w:rPr>
                <w:lang w:val="nl-NL"/>
              </w:rPr>
              <w:t xml:space="preserve"> </w:t>
            </w:r>
          </w:p>
          <w:p w14:paraId="00AFB345" w14:textId="77777777" w:rsidR="003A17B4" w:rsidRPr="009349AD" w:rsidRDefault="003A17B4" w:rsidP="003A17B4">
            <w:pPr>
              <w:rPr>
                <w:lang w:val="nl-NL"/>
              </w:rPr>
            </w:pPr>
          </w:p>
          <w:p w14:paraId="6F7D1C2E" w14:textId="77777777" w:rsidR="003A17B4" w:rsidRPr="009349AD" w:rsidRDefault="0055788B" w:rsidP="007247E9">
            <w:pPr>
              <w:rPr>
                <w:lang w:val="nl-NL"/>
              </w:rPr>
            </w:pPr>
            <w:r w:rsidRPr="0055788B">
              <w:rPr>
                <w:lang w:val="nl-NL"/>
              </w:rPr>
              <w:t xml:space="preserve">Deze activiteit beschouwt een aantal manieren waarop leerlingen geholpen kunnen worden om deze nieuwe leerdoelen te waarderen en </w:t>
            </w:r>
            <w:r w:rsidR="007247E9">
              <w:rPr>
                <w:lang w:val="nl-NL"/>
              </w:rPr>
              <w:t xml:space="preserve">dat ze </w:t>
            </w:r>
            <w:r w:rsidRPr="0055788B">
              <w:rPr>
                <w:lang w:val="nl-NL"/>
              </w:rPr>
              <w:t xml:space="preserve">zo kunnen beginnen om </w:t>
            </w:r>
            <w:r w:rsidR="007247E9">
              <w:rPr>
                <w:lang w:val="nl-NL"/>
              </w:rPr>
              <w:t>de</w:t>
            </w:r>
            <w:r w:rsidRPr="0055788B">
              <w:rPr>
                <w:lang w:val="nl-NL"/>
              </w:rPr>
              <w:t xml:space="preserve"> waarde en </w:t>
            </w:r>
            <w:r w:rsidR="007247E9">
              <w:rPr>
                <w:lang w:val="nl-NL"/>
              </w:rPr>
              <w:t xml:space="preserve">het </w:t>
            </w:r>
            <w:r w:rsidRPr="0055788B">
              <w:rPr>
                <w:lang w:val="nl-NL"/>
              </w:rPr>
              <w:t xml:space="preserve">belang </w:t>
            </w:r>
            <w:r w:rsidR="007247E9">
              <w:rPr>
                <w:lang w:val="nl-NL"/>
              </w:rPr>
              <w:t xml:space="preserve">ervan </w:t>
            </w:r>
            <w:r w:rsidRPr="0055788B">
              <w:rPr>
                <w:lang w:val="nl-NL"/>
              </w:rPr>
              <w:t xml:space="preserve">te </w:t>
            </w:r>
            <w:r w:rsidR="001424CE">
              <w:rPr>
                <w:lang w:val="nl-NL"/>
              </w:rPr>
              <w:t>zien</w:t>
            </w:r>
            <w:r w:rsidRPr="0055788B">
              <w:rPr>
                <w:lang w:val="nl-NL"/>
              </w:rPr>
              <w:t>.</w:t>
            </w:r>
            <w:r w:rsidR="003A17B4" w:rsidRPr="009349AD">
              <w:rPr>
                <w:lang w:val="nl-NL"/>
              </w:rPr>
              <w:t xml:space="preserve"> </w:t>
            </w:r>
          </w:p>
        </w:tc>
        <w:tc>
          <w:tcPr>
            <w:tcW w:w="4308" w:type="dxa"/>
            <w:shd w:val="clear" w:color="auto" w:fill="auto"/>
          </w:tcPr>
          <w:p w14:paraId="2DAF00CE" w14:textId="77777777" w:rsidR="003A17B4" w:rsidRPr="009349AD" w:rsidRDefault="003A17B4" w:rsidP="003A17B4">
            <w:pPr>
              <w:rPr>
                <w:lang w:val="nl-NL"/>
              </w:rPr>
            </w:pPr>
          </w:p>
          <w:p w14:paraId="2DBEBA06" w14:textId="0BF13762" w:rsidR="003A17B4" w:rsidRPr="009349AD" w:rsidRDefault="002D022D" w:rsidP="003A17B4">
            <w:pPr>
              <w:rPr>
                <w:lang w:val="nl-NL"/>
              </w:rPr>
            </w:pPr>
            <w:r>
              <w:rPr>
                <w:noProof/>
                <w:lang w:val="nl-NL" w:eastAsia="nl-NL"/>
              </w:rPr>
              <w:drawing>
                <wp:anchor distT="0" distB="0" distL="114300" distR="114300" simplePos="0" relativeHeight="251657728" behindDoc="0" locked="0" layoutInCell="1" allowOverlap="1" wp14:anchorId="54F530E9" wp14:editId="1F57F225">
                  <wp:simplePos x="0" y="0"/>
                  <wp:positionH relativeFrom="column">
                    <wp:posOffset>96520</wp:posOffset>
                  </wp:positionH>
                  <wp:positionV relativeFrom="paragraph">
                    <wp:posOffset>27940</wp:posOffset>
                  </wp:positionV>
                  <wp:extent cx="2496820" cy="4499610"/>
                  <wp:effectExtent l="25400" t="25400" r="17780" b="21590"/>
                  <wp:wrapSquare wrapText="bothSides"/>
                  <wp:docPr id="10" name="Picture 48" descr="Description: A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A_Handouts"/>
                          <pic:cNvPicPr>
                            <a:picLocks noChangeAspect="1" noChangeArrowheads="1"/>
                          </pic:cNvPicPr>
                        </pic:nvPicPr>
                        <pic:blipFill>
                          <a:blip r:embed="rId10">
                            <a:extLst>
                              <a:ext uri="{28A0092B-C50C-407E-A947-70E740481C1C}">
                                <a14:useLocalDpi xmlns:a14="http://schemas.microsoft.com/office/drawing/2010/main" val="0"/>
                              </a:ext>
                            </a:extLst>
                          </a:blip>
                          <a:srcRect l="22166" t="16833" r="18144" b="6396"/>
                          <a:stretch>
                            <a:fillRect/>
                          </a:stretch>
                        </pic:blipFill>
                        <pic:spPr bwMode="auto">
                          <a:xfrm>
                            <a:off x="0" y="0"/>
                            <a:ext cx="2496820" cy="449961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35432" w14:textId="77777777" w:rsidR="003A17B4" w:rsidRPr="009349AD" w:rsidRDefault="003A17B4" w:rsidP="003A17B4">
            <w:pPr>
              <w:rPr>
                <w:lang w:val="nl-NL"/>
              </w:rPr>
            </w:pPr>
          </w:p>
        </w:tc>
      </w:tr>
    </w:tbl>
    <w:p w14:paraId="4922A2A1" w14:textId="77777777" w:rsidR="003A17B4" w:rsidRPr="009349AD" w:rsidRDefault="003A17B4" w:rsidP="003A17B4">
      <w:pPr>
        <w:pStyle w:val="body"/>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rsidRPr="009349AD" w14:paraId="32A70337" w14:textId="77777777" w:rsidTr="0055788B">
        <w:tc>
          <w:tcPr>
            <w:tcW w:w="9236" w:type="dxa"/>
            <w:shd w:val="solid" w:color="E3F3FF" w:fill="E3F3FF"/>
          </w:tcPr>
          <w:p w14:paraId="50C5D3BA" w14:textId="77777777" w:rsidR="003A17B4" w:rsidRPr="009349AD" w:rsidRDefault="003A17B4" w:rsidP="003A17B4">
            <w:pPr>
              <w:tabs>
                <w:tab w:val="num" w:pos="720"/>
              </w:tabs>
              <w:ind w:left="360"/>
              <w:rPr>
                <w:lang w:val="nl-NL"/>
              </w:rPr>
            </w:pPr>
          </w:p>
          <w:p w14:paraId="50586D39" w14:textId="77777777" w:rsidR="003A17B4" w:rsidRPr="009349AD" w:rsidRDefault="0055788B" w:rsidP="003A17B4">
            <w:pPr>
              <w:tabs>
                <w:tab w:val="num" w:pos="720"/>
              </w:tabs>
              <w:ind w:left="360"/>
              <w:rPr>
                <w:lang w:val="nl-NL"/>
              </w:rPr>
            </w:pPr>
            <w:r w:rsidRPr="0055788B">
              <w:rPr>
                <w:lang w:val="nl-NL"/>
              </w:rPr>
              <w:t>Han</w:t>
            </w:r>
            <w:r w:rsidR="000445A3">
              <w:rPr>
                <w:lang w:val="nl-NL"/>
              </w:rPr>
              <w:t>d</w:t>
            </w:r>
            <w:r w:rsidRPr="0055788B">
              <w:rPr>
                <w:lang w:val="nl-NL"/>
              </w:rPr>
              <w:t xml:space="preserve">-out 1 geeft een aantal suggesties van docenten </w:t>
            </w:r>
            <w:r w:rsidR="00C02FBC">
              <w:rPr>
                <w:lang w:val="nl-NL"/>
              </w:rPr>
              <w:t xml:space="preserve">aan </w:t>
            </w:r>
            <w:r w:rsidRPr="0055788B">
              <w:rPr>
                <w:lang w:val="nl-NL"/>
              </w:rPr>
              <w:t xml:space="preserve">leerlingen </w:t>
            </w:r>
            <w:r w:rsidR="00C02FBC">
              <w:rPr>
                <w:lang w:val="nl-NL"/>
              </w:rPr>
              <w:t xml:space="preserve">die </w:t>
            </w:r>
            <w:r w:rsidRPr="0055788B">
              <w:rPr>
                <w:lang w:val="nl-NL"/>
              </w:rPr>
              <w:t>zouden kunnen helpen om zich bewuster te worden van de processen van vraaggestuurd leren.</w:t>
            </w:r>
            <w:r w:rsidR="003A17B4" w:rsidRPr="009349AD">
              <w:rPr>
                <w:lang w:val="nl-NL"/>
              </w:rPr>
              <w:t xml:space="preserve"> </w:t>
            </w:r>
          </w:p>
          <w:p w14:paraId="6B62F7B3" w14:textId="77777777" w:rsidR="003A17B4" w:rsidRPr="009349AD" w:rsidRDefault="003A17B4" w:rsidP="003A17B4">
            <w:pPr>
              <w:rPr>
                <w:lang w:val="nl-NL"/>
              </w:rPr>
            </w:pPr>
          </w:p>
          <w:p w14:paraId="4EC57F9E" w14:textId="77777777" w:rsidR="003A17B4" w:rsidRPr="009349AD" w:rsidRDefault="0055788B" w:rsidP="0055788B">
            <w:pPr>
              <w:numPr>
                <w:ilvl w:val="0"/>
                <w:numId w:val="28"/>
              </w:numPr>
              <w:rPr>
                <w:lang w:val="nl-NL"/>
              </w:rPr>
            </w:pPr>
            <w:r w:rsidRPr="0055788B">
              <w:rPr>
                <w:lang w:val="nl-NL"/>
              </w:rPr>
              <w:t>Bespreek de voor-en nadelen van elke suggestie.</w:t>
            </w:r>
          </w:p>
          <w:p w14:paraId="09BDB854" w14:textId="77777777" w:rsidR="003A17B4" w:rsidRPr="009349AD" w:rsidRDefault="0055788B" w:rsidP="0055788B">
            <w:pPr>
              <w:numPr>
                <w:ilvl w:val="0"/>
                <w:numId w:val="28"/>
              </w:numPr>
              <w:rPr>
                <w:lang w:val="nl-NL"/>
              </w:rPr>
            </w:pPr>
            <w:r w:rsidRPr="0055788B">
              <w:rPr>
                <w:lang w:val="nl-NL"/>
              </w:rPr>
              <w:t>Kunt u nog andere manieren bedenken om leerlingen bewuster te maken van deze processen?</w:t>
            </w:r>
          </w:p>
          <w:p w14:paraId="4E551F85" w14:textId="77777777" w:rsidR="003A17B4" w:rsidRPr="009349AD" w:rsidRDefault="003A17B4" w:rsidP="003A17B4">
            <w:pPr>
              <w:ind w:left="720"/>
              <w:rPr>
                <w:lang w:val="nl-NL"/>
              </w:rPr>
            </w:pPr>
          </w:p>
        </w:tc>
      </w:tr>
    </w:tbl>
    <w:p w14:paraId="4C331CE9" w14:textId="77777777" w:rsidR="003A17B4" w:rsidRPr="009349AD" w:rsidRDefault="003A17B4" w:rsidP="003A17B4">
      <w:pPr>
        <w:rPr>
          <w:lang w:val="nl-NL"/>
        </w:rPr>
      </w:pPr>
    </w:p>
    <w:p w14:paraId="5FE8FEDE" w14:textId="77777777" w:rsidR="003A17B4" w:rsidRPr="009349AD" w:rsidRDefault="0055788B" w:rsidP="003A17B4">
      <w:pPr>
        <w:rPr>
          <w:lang w:val="nl-NL"/>
        </w:rPr>
      </w:pPr>
      <w:r w:rsidRPr="0055788B">
        <w:rPr>
          <w:lang w:val="nl-NL"/>
        </w:rPr>
        <w:t>Deze mod</w:t>
      </w:r>
      <w:r w:rsidR="008865E0">
        <w:rPr>
          <w:lang w:val="nl-NL"/>
        </w:rPr>
        <w:t>ule gaat op een aantal van d</w:t>
      </w:r>
      <w:r w:rsidRPr="0055788B">
        <w:rPr>
          <w:lang w:val="nl-NL"/>
        </w:rPr>
        <w:t>e</w:t>
      </w:r>
      <w:r w:rsidR="008865E0">
        <w:rPr>
          <w:lang w:val="nl-NL"/>
        </w:rPr>
        <w:t>ze</w:t>
      </w:r>
      <w:r w:rsidRPr="0055788B">
        <w:rPr>
          <w:lang w:val="nl-NL"/>
        </w:rPr>
        <w:t xml:space="preserve"> suggesties dieper in.</w:t>
      </w:r>
      <w:r w:rsidR="003A17B4" w:rsidRPr="009349AD">
        <w:rPr>
          <w:lang w:val="nl-NL"/>
        </w:rPr>
        <w:t xml:space="preserve"> </w:t>
      </w:r>
    </w:p>
    <w:p w14:paraId="08867DE4" w14:textId="77777777" w:rsidR="003A17B4" w:rsidRPr="009349AD" w:rsidRDefault="003A17B4" w:rsidP="003A17B4">
      <w:pPr>
        <w:rPr>
          <w:lang w:val="nl-NL"/>
        </w:rPr>
      </w:pPr>
    </w:p>
    <w:p w14:paraId="2A98553E" w14:textId="77777777" w:rsidR="003A17B4" w:rsidRPr="009349AD" w:rsidRDefault="003A17B4" w:rsidP="003A17B4">
      <w:pPr>
        <w:pStyle w:val="Boxqns"/>
        <w:rPr>
          <w:lang w:val="nl-NL"/>
        </w:rPr>
      </w:pPr>
    </w:p>
    <w:p w14:paraId="310AF4F4" w14:textId="77777777" w:rsidR="003A17B4" w:rsidRPr="009349AD" w:rsidRDefault="003A17B4" w:rsidP="003A17B4">
      <w:pPr>
        <w:pStyle w:val="Kop3"/>
        <w:rPr>
          <w:position w:val="-4"/>
          <w:lang w:val="nl-NL"/>
        </w:rPr>
      </w:pPr>
      <w:r w:rsidRPr="009349AD">
        <w:rPr>
          <w:position w:val="-4"/>
          <w:lang w:val="nl-NL"/>
        </w:rPr>
        <w:br w:type="page"/>
      </w:r>
      <w:r w:rsidR="0055788B" w:rsidRPr="0055788B">
        <w:rPr>
          <w:lang w:val="nl-NL"/>
        </w:rPr>
        <w:lastRenderedPageBreak/>
        <w:t>Hand-out 1:</w:t>
      </w:r>
      <w:r w:rsidRPr="009349AD">
        <w:rPr>
          <w:lang w:val="nl-NL"/>
        </w:rPr>
        <w:t xml:space="preserve"> </w:t>
      </w:r>
      <w:r w:rsidRPr="009349AD">
        <w:rPr>
          <w:lang w:val="nl-NL"/>
        </w:rPr>
        <w:tab/>
      </w:r>
      <w:r w:rsidR="0055788B" w:rsidRPr="0055788B">
        <w:rPr>
          <w:lang w:val="nl-NL"/>
        </w:rPr>
        <w:t>Helpen leerlingen zich bewust te worden van leerdoelen bij vraaggestuurd leren.</w:t>
      </w:r>
      <w:r w:rsidRPr="009349AD">
        <w:rPr>
          <w:position w:val="-4"/>
          <w:lang w:val="nl-NL"/>
        </w:rPr>
        <w:t xml:space="preserve"> </w:t>
      </w:r>
    </w:p>
    <w:p w14:paraId="0C640EC8" w14:textId="77777777" w:rsidR="009349AD" w:rsidRPr="009349AD" w:rsidRDefault="009349AD" w:rsidP="009349AD">
      <w:pPr>
        <w:pStyle w:val="Kop3"/>
        <w:pBdr>
          <w:top w:val="single" w:sz="4" w:space="1" w:color="auto"/>
          <w:left w:val="single" w:sz="4" w:space="4" w:color="auto"/>
          <w:bottom w:val="single" w:sz="4" w:space="1" w:color="auto"/>
          <w:right w:val="single" w:sz="4" w:space="4" w:color="auto"/>
        </w:pBdr>
        <w:rPr>
          <w:b w:val="0"/>
          <w:color w:val="auto"/>
          <w:sz w:val="22"/>
          <w:szCs w:val="22"/>
          <w:lang w:val="nl-NL"/>
        </w:rPr>
      </w:pPr>
      <w:r w:rsidRPr="009349AD">
        <w:rPr>
          <w:color w:val="auto"/>
          <w:sz w:val="22"/>
          <w:szCs w:val="22"/>
          <w:lang w:val="nl-NL"/>
        </w:rPr>
        <w:t>1. Gebruik van een poster of hand-out</w:t>
      </w:r>
      <w:r w:rsidRPr="009349AD">
        <w:rPr>
          <w:color w:val="auto"/>
          <w:sz w:val="22"/>
          <w:szCs w:val="22"/>
          <w:lang w:val="nl-NL"/>
        </w:rPr>
        <w:br/>
      </w:r>
      <w:r w:rsidRPr="009349AD">
        <w:rPr>
          <w:b w:val="0"/>
          <w:color w:val="auto"/>
          <w:sz w:val="22"/>
          <w:szCs w:val="22"/>
          <w:lang w:val="nl-NL"/>
        </w:rPr>
        <w:t>Maak een poster met daarop de generieke lijst van processen en plaats deze aan de muur in het klaslokaal. Verwijs hier regelmatig naar terwijl leerlingen werken aan ongestructureerde problemen zodat zij zich bewuster worden dat uw doelen voor de les zijn dat zij beter kunnen vereenvoudigen en weergeven, analyseren en oplossen, interpreteren en evalueren, communiceren en reflecteren.</w:t>
      </w:r>
    </w:p>
    <w:p w14:paraId="7597D5D6" w14:textId="77777777" w:rsidR="009349AD" w:rsidRPr="009349AD" w:rsidRDefault="009349AD" w:rsidP="009349AD">
      <w:pPr>
        <w:pStyle w:val="Kop3"/>
        <w:pBdr>
          <w:top w:val="single" w:sz="4" w:space="1" w:color="auto"/>
          <w:left w:val="single" w:sz="4" w:space="4" w:color="auto"/>
          <w:bottom w:val="single" w:sz="4" w:space="1" w:color="auto"/>
          <w:right w:val="single" w:sz="4" w:space="4" w:color="auto"/>
        </w:pBdr>
        <w:rPr>
          <w:b w:val="0"/>
          <w:color w:val="auto"/>
          <w:sz w:val="22"/>
          <w:szCs w:val="22"/>
          <w:lang w:val="nl-NL"/>
        </w:rPr>
      </w:pPr>
      <w:r w:rsidRPr="009349AD">
        <w:rPr>
          <w:color w:val="auto"/>
          <w:sz w:val="22"/>
          <w:szCs w:val="22"/>
          <w:lang w:val="nl-NL"/>
        </w:rPr>
        <w:t xml:space="preserve">2. Geef taak-specifieke tips </w:t>
      </w:r>
      <w:r w:rsidRPr="009349AD">
        <w:rPr>
          <w:color w:val="auto"/>
          <w:sz w:val="22"/>
          <w:szCs w:val="22"/>
          <w:lang w:val="nl-NL"/>
        </w:rPr>
        <w:br/>
      </w:r>
      <w:r w:rsidRPr="009349AD">
        <w:rPr>
          <w:b w:val="0"/>
          <w:color w:val="auto"/>
          <w:sz w:val="22"/>
          <w:szCs w:val="22"/>
          <w:lang w:val="nl-NL"/>
        </w:rPr>
        <w:t>Bereid voor de les een aantal taak-specifieke tips voor die de processen van vraaggestuurd leren ondersteunen bij dit specifieke probleem. Geef de leerlingen wanneer zij vastlopen de bijbehorende tip mondeling of op papier. U zou bijvoorbeeld kunnen vragen: “Kun je een tabel of grafiek gebruiken om deze gegevens te ordenen?”;  “Wat staat vast en wat kun je veranderen bij dit probleem?”; “Welke patronen kun je zien in deze gegevens?”.</w:t>
      </w:r>
    </w:p>
    <w:p w14:paraId="5CF36202" w14:textId="77777777" w:rsidR="009349AD" w:rsidRPr="009349AD" w:rsidRDefault="009349AD" w:rsidP="009349AD">
      <w:pPr>
        <w:pStyle w:val="Kop3"/>
        <w:pBdr>
          <w:top w:val="single" w:sz="4" w:space="1" w:color="auto"/>
          <w:left w:val="single" w:sz="4" w:space="4" w:color="auto"/>
          <w:bottom w:val="single" w:sz="4" w:space="1" w:color="auto"/>
          <w:right w:val="single" w:sz="4" w:space="4" w:color="auto"/>
        </w:pBdr>
        <w:rPr>
          <w:color w:val="auto"/>
          <w:sz w:val="22"/>
          <w:szCs w:val="22"/>
          <w:lang w:val="nl-NL"/>
        </w:rPr>
      </w:pPr>
      <w:r w:rsidRPr="009349AD">
        <w:rPr>
          <w:color w:val="auto"/>
          <w:sz w:val="22"/>
          <w:szCs w:val="22"/>
          <w:lang w:val="nl-NL"/>
        </w:rPr>
        <w:t xml:space="preserve">3. Vraag leerlingen om het aangeboden werk te beoordelen </w:t>
      </w:r>
      <w:r w:rsidRPr="009349AD">
        <w:rPr>
          <w:color w:val="auto"/>
          <w:sz w:val="22"/>
          <w:szCs w:val="22"/>
          <w:lang w:val="nl-NL"/>
        </w:rPr>
        <w:br/>
      </w:r>
      <w:r w:rsidRPr="009349AD">
        <w:rPr>
          <w:b w:val="0"/>
          <w:color w:val="auto"/>
          <w:sz w:val="22"/>
          <w:szCs w:val="22"/>
          <w:lang w:val="nl-NL"/>
        </w:rPr>
        <w:t xml:space="preserve">Geef de leerlingen, nadat ze aan een opdracht gewerkt hebben, een aantal voorbewerkte voorbeeldantwoorden van andere leerlingen . Deze oplossingen bieden alternatieve strategieën waar leerlingen misschien nog niet aan gedacht hadden en bevatten misschien nog fouten.  Vraag leerlingen om te doen alsof zij de examinator zijn. De leerlingen ordenen deze oplossingen, inclusief hun eigen antwoord, waarbij ze uitleg geven waarom zij denken dat de ene oplossing beter is dan een andere. </w:t>
      </w:r>
    </w:p>
    <w:p w14:paraId="0003DCE5" w14:textId="77777777" w:rsidR="009349AD" w:rsidRPr="009349AD" w:rsidRDefault="009349AD" w:rsidP="009349AD">
      <w:pPr>
        <w:pStyle w:val="Kop3"/>
        <w:pBdr>
          <w:top w:val="single" w:sz="4" w:space="1" w:color="auto"/>
          <w:left w:val="single" w:sz="4" w:space="4" w:color="auto"/>
          <w:bottom w:val="single" w:sz="4" w:space="1" w:color="auto"/>
          <w:right w:val="single" w:sz="4" w:space="4" w:color="auto"/>
        </w:pBdr>
        <w:rPr>
          <w:b w:val="0"/>
          <w:color w:val="auto"/>
          <w:sz w:val="22"/>
          <w:szCs w:val="22"/>
          <w:lang w:val="nl-NL"/>
        </w:rPr>
      </w:pPr>
      <w:r w:rsidRPr="009349AD">
        <w:rPr>
          <w:color w:val="auto"/>
          <w:sz w:val="22"/>
          <w:szCs w:val="22"/>
          <w:lang w:val="nl-NL"/>
        </w:rPr>
        <w:t>4. Gebruik maken van een vooropgezet ‘stappenplan’</w:t>
      </w:r>
      <w:r w:rsidRPr="009349AD">
        <w:rPr>
          <w:color w:val="auto"/>
          <w:sz w:val="22"/>
          <w:szCs w:val="22"/>
          <w:lang w:val="nl-NL"/>
        </w:rPr>
        <w:br/>
      </w:r>
      <w:r w:rsidRPr="009349AD">
        <w:rPr>
          <w:b w:val="0"/>
          <w:color w:val="auto"/>
          <w:sz w:val="22"/>
          <w:szCs w:val="22"/>
          <w:lang w:val="nl-NL"/>
        </w:rPr>
        <w:t>Leerlingen evalueren voorbeeldantwoorden zoals bij (3) hierboven, maar deze keer geeft u hen ook een vooropgezet stappenplan dat de processen binnen vraaggestuurd leren extra belicht. Leerlingen gebruiken deze om het werk te evalueren. Eindig de les door samen te bespreken wat ze op hebben gestoken van dit proces.</w:t>
      </w:r>
    </w:p>
    <w:p w14:paraId="2F3DDB77" w14:textId="77777777" w:rsidR="009349AD" w:rsidRPr="009349AD" w:rsidRDefault="009349AD" w:rsidP="009349AD">
      <w:pPr>
        <w:pStyle w:val="Kop3"/>
        <w:pBdr>
          <w:top w:val="single" w:sz="4" w:space="1" w:color="auto"/>
          <w:left w:val="single" w:sz="4" w:space="4" w:color="auto"/>
          <w:bottom w:val="single" w:sz="4" w:space="1" w:color="auto"/>
          <w:right w:val="single" w:sz="4" w:space="4" w:color="auto"/>
        </w:pBdr>
        <w:rPr>
          <w:b w:val="0"/>
          <w:color w:val="auto"/>
          <w:sz w:val="22"/>
          <w:szCs w:val="22"/>
          <w:lang w:val="nl-NL"/>
        </w:rPr>
      </w:pPr>
      <w:r w:rsidRPr="009349AD">
        <w:rPr>
          <w:color w:val="auto"/>
          <w:sz w:val="22"/>
          <w:szCs w:val="22"/>
          <w:lang w:val="nl-NL"/>
        </w:rPr>
        <w:t xml:space="preserve">5. Vraag leerlingen om elkaars werk te beoordelen. </w:t>
      </w:r>
      <w:r w:rsidRPr="009349AD">
        <w:rPr>
          <w:color w:val="auto"/>
          <w:sz w:val="22"/>
          <w:szCs w:val="22"/>
          <w:lang w:val="nl-NL"/>
        </w:rPr>
        <w:br/>
      </w:r>
      <w:r w:rsidRPr="009349AD">
        <w:rPr>
          <w:b w:val="0"/>
          <w:color w:val="auto"/>
          <w:sz w:val="22"/>
          <w:szCs w:val="22"/>
          <w:lang w:val="nl-NL"/>
        </w:rPr>
        <w:t xml:space="preserve">Nadat ze in tweetallen een opdracht uitgewerkt hebben, wisselen de leerlingen hun werk uit. Elk tweetal krijgt het werk van een ander tweetal. Leerlingen geven suggesties voor het verbeteren van elke oplossing en plakken deze met post-its op het werk. Deze opmerkingen worden teruggegeven aan de eerste groep, welke dan een uiteindelijke, verbeterde versie moet maken gebaseerd op de opmerkingen die zij kregen. Dit is een uitdagendere strategie voor de docent dan (3), aangezien de zaken die naar voren komen minder voorspelbaar zijn. </w:t>
      </w:r>
    </w:p>
    <w:p w14:paraId="73192664" w14:textId="77777777" w:rsidR="009349AD" w:rsidRPr="009349AD" w:rsidRDefault="009349AD" w:rsidP="009349AD">
      <w:pPr>
        <w:pStyle w:val="Kop3"/>
        <w:pBdr>
          <w:top w:val="single" w:sz="4" w:space="1" w:color="auto"/>
          <w:left w:val="single" w:sz="4" w:space="4" w:color="auto"/>
          <w:bottom w:val="single" w:sz="4" w:space="1" w:color="auto"/>
          <w:right w:val="single" w:sz="4" w:space="4" w:color="auto"/>
        </w:pBdr>
        <w:rPr>
          <w:b w:val="0"/>
          <w:color w:val="auto"/>
          <w:sz w:val="22"/>
          <w:szCs w:val="22"/>
          <w:lang w:val="nl-NL"/>
        </w:rPr>
      </w:pPr>
      <w:r w:rsidRPr="009349AD">
        <w:rPr>
          <w:color w:val="auto"/>
          <w:sz w:val="22"/>
          <w:szCs w:val="22"/>
          <w:lang w:val="nl-NL"/>
        </w:rPr>
        <w:t xml:space="preserve">6. Leerlingen interviewen elkaar over de processen die zij gebruikt hebben. </w:t>
      </w:r>
      <w:r w:rsidRPr="009349AD">
        <w:rPr>
          <w:color w:val="auto"/>
          <w:sz w:val="22"/>
          <w:szCs w:val="22"/>
          <w:lang w:val="nl-NL"/>
        </w:rPr>
        <w:br/>
      </w:r>
      <w:r w:rsidRPr="009349AD">
        <w:rPr>
          <w:b w:val="0"/>
          <w:color w:val="auto"/>
          <w:sz w:val="22"/>
          <w:szCs w:val="22"/>
          <w:lang w:val="nl-NL"/>
        </w:rPr>
        <w:t>Vraag de leerlingen om tweetallen samen te stellen als ze klaar zijn met een opdracht. Iedereen interviewt de ander van elk tweetal over zijn aanpak en de processen die zij gebruikt hebben terwijl zij werkten aan de opdracht. De docent kan een aantal vooropgestelde vragen geven om hierbij te helpen. Leerlingen wisselen van rol als ze alle antwoorden op hebben geschreven. Geschikte vragen kunnen zijn:</w:t>
      </w:r>
      <w:r w:rsidRPr="009349AD">
        <w:rPr>
          <w:b w:val="0"/>
          <w:color w:val="auto"/>
          <w:sz w:val="22"/>
          <w:szCs w:val="22"/>
          <w:lang w:val="nl-NL"/>
        </w:rPr>
        <w:br/>
        <w:t>•</w:t>
      </w:r>
      <w:r w:rsidRPr="009349AD">
        <w:rPr>
          <w:b w:val="0"/>
          <w:color w:val="auto"/>
          <w:sz w:val="22"/>
          <w:szCs w:val="22"/>
          <w:lang w:val="nl-NL"/>
        </w:rPr>
        <w:tab/>
        <w:t>Welke aanpak heb je gebruikt?</w:t>
      </w:r>
      <w:r w:rsidRPr="009349AD">
        <w:rPr>
          <w:b w:val="0"/>
          <w:color w:val="auto"/>
          <w:sz w:val="22"/>
          <w:szCs w:val="22"/>
          <w:lang w:val="nl-NL"/>
        </w:rPr>
        <w:br/>
        <w:t>•</w:t>
      </w:r>
      <w:r w:rsidRPr="009349AD">
        <w:rPr>
          <w:b w:val="0"/>
          <w:color w:val="auto"/>
          <w:sz w:val="22"/>
          <w:szCs w:val="22"/>
          <w:lang w:val="nl-NL"/>
        </w:rPr>
        <w:tab/>
        <w:t xml:space="preserve">Welke processen heb je gebruikt (van een uitgedeelde lijst)? </w:t>
      </w:r>
      <w:r w:rsidRPr="009349AD">
        <w:rPr>
          <w:b w:val="0"/>
          <w:color w:val="auto"/>
          <w:sz w:val="22"/>
          <w:szCs w:val="22"/>
          <w:lang w:val="nl-NL"/>
        </w:rPr>
        <w:br/>
        <w:t>•</w:t>
      </w:r>
      <w:r w:rsidRPr="009349AD">
        <w:rPr>
          <w:b w:val="0"/>
          <w:color w:val="auto"/>
          <w:sz w:val="22"/>
          <w:szCs w:val="22"/>
          <w:lang w:val="nl-NL"/>
        </w:rPr>
        <w:tab/>
        <w:t>Hoe kan dit werk verbeterd worden?</w:t>
      </w:r>
      <w:r w:rsidRPr="009349AD">
        <w:rPr>
          <w:b w:val="0"/>
          <w:color w:val="auto"/>
          <w:sz w:val="22"/>
          <w:szCs w:val="22"/>
          <w:lang w:val="nl-NL"/>
        </w:rPr>
        <w:br/>
        <w:t>•</w:t>
      </w:r>
      <w:r w:rsidRPr="009349AD">
        <w:rPr>
          <w:b w:val="0"/>
          <w:color w:val="auto"/>
          <w:sz w:val="22"/>
          <w:szCs w:val="22"/>
          <w:lang w:val="nl-NL"/>
        </w:rPr>
        <w:tab/>
        <w:t>Wat zou je anders gedaan kunnen hebben?</w:t>
      </w:r>
      <w:r w:rsidRPr="009349AD">
        <w:rPr>
          <w:b w:val="0"/>
          <w:color w:val="auto"/>
          <w:sz w:val="22"/>
          <w:szCs w:val="22"/>
          <w:lang w:val="nl-NL"/>
        </w:rPr>
        <w:br/>
        <w:t>•</w:t>
      </w:r>
      <w:r w:rsidRPr="009349AD">
        <w:rPr>
          <w:b w:val="0"/>
          <w:color w:val="auto"/>
          <w:sz w:val="22"/>
          <w:szCs w:val="22"/>
          <w:lang w:val="nl-NL"/>
        </w:rPr>
        <w:tab/>
        <w:t>Is er iets wat je nog altijd niet duidelijk is?</w:t>
      </w:r>
    </w:p>
    <w:p w14:paraId="26E2C0E7" w14:textId="77777777" w:rsidR="009349AD" w:rsidRPr="009349AD" w:rsidRDefault="009349AD" w:rsidP="009349AD">
      <w:pPr>
        <w:rPr>
          <w:lang w:val="nl-NL"/>
        </w:rPr>
      </w:pPr>
    </w:p>
    <w:p w14:paraId="640F35CF" w14:textId="77777777" w:rsidR="003A17B4" w:rsidRDefault="003A17B4" w:rsidP="003A17B4">
      <w:pPr>
        <w:rPr>
          <w:position w:val="-4"/>
        </w:rPr>
      </w:pPr>
    </w:p>
    <w:p w14:paraId="36902283" w14:textId="77777777" w:rsidR="003A17B4" w:rsidRPr="009A35F5" w:rsidRDefault="003A17B4" w:rsidP="003A17B4">
      <w:pPr>
        <w:pStyle w:val="Kop2"/>
        <w:rPr>
          <w:szCs w:val="28"/>
          <w:lang w:val="nl-NL"/>
        </w:rPr>
      </w:pPr>
      <w:r w:rsidRPr="009A35F5">
        <w:rPr>
          <w:szCs w:val="28"/>
          <w:lang w:val="nl-NL"/>
        </w:rPr>
        <w:t xml:space="preserve"> </w:t>
      </w:r>
      <w:bookmarkStart w:id="3" w:name="_Toc184282874"/>
      <w:r w:rsidR="0055788B" w:rsidRPr="009A35F5">
        <w:rPr>
          <w:szCs w:val="28"/>
          <w:lang w:val="nl-NL"/>
        </w:rPr>
        <w:t>ACTIVITEIT B:</w:t>
      </w:r>
      <w:bookmarkEnd w:id="3"/>
      <w:r w:rsidR="009A35F5" w:rsidRPr="009A35F5">
        <w:rPr>
          <w:szCs w:val="28"/>
          <w:lang w:val="nl-NL"/>
        </w:rPr>
        <w:t xml:space="preserve"> </w:t>
      </w:r>
      <w:r w:rsidR="0055788B" w:rsidRPr="009A35F5">
        <w:rPr>
          <w:szCs w:val="28"/>
          <w:lang w:val="nl-NL"/>
        </w:rPr>
        <w:t xml:space="preserve">Bedenk hoe leerlingen kunnen leren van </w:t>
      </w:r>
      <w:r w:rsidR="00610A28" w:rsidRPr="009A35F5">
        <w:rPr>
          <w:szCs w:val="28"/>
          <w:lang w:val="nl-NL"/>
        </w:rPr>
        <w:t>voorbeeldwerk</w:t>
      </w:r>
    </w:p>
    <w:p w14:paraId="5288CD09" w14:textId="77777777" w:rsidR="003A17B4" w:rsidRPr="009349AD" w:rsidRDefault="007D4C28" w:rsidP="003A17B4">
      <w:pPr>
        <w:tabs>
          <w:tab w:val="left" w:pos="3925"/>
        </w:tabs>
        <w:rPr>
          <w:b/>
          <w:i/>
          <w:lang w:val="nl-NL"/>
        </w:rPr>
      </w:pPr>
      <w:r w:rsidRPr="007D4C28">
        <w:rPr>
          <w:b/>
          <w:i/>
          <w:lang w:val="nl-NL"/>
        </w:rPr>
        <w:t>Benodigde tijd:</w:t>
      </w:r>
      <w:r w:rsidR="003A17B4" w:rsidRPr="009349AD">
        <w:rPr>
          <w:b/>
          <w:i/>
          <w:lang w:val="nl-NL"/>
        </w:rPr>
        <w:t xml:space="preserve">  </w:t>
      </w:r>
      <w:r w:rsidRPr="007D4C28">
        <w:rPr>
          <w:b/>
          <w:i/>
          <w:lang w:val="nl-NL"/>
        </w:rPr>
        <w:t>30 minuten</w:t>
      </w:r>
    </w:p>
    <w:p w14:paraId="652EBD1E" w14:textId="77777777" w:rsidR="003A17B4" w:rsidRPr="009349AD" w:rsidRDefault="003A17B4" w:rsidP="003A17B4">
      <w:pPr>
        <w:rPr>
          <w:lang w:val="nl-NL"/>
        </w:rPr>
      </w:pPr>
    </w:p>
    <w:p w14:paraId="4D1A027C" w14:textId="77777777" w:rsidR="003A17B4" w:rsidRPr="009349AD" w:rsidRDefault="008E35AB" w:rsidP="003A17B4">
      <w:pPr>
        <w:rPr>
          <w:lang w:val="nl-NL"/>
        </w:rPr>
      </w:pPr>
      <w:r w:rsidRPr="008E35AB">
        <w:rPr>
          <w:lang w:val="nl-NL"/>
        </w:rPr>
        <w:t>Een belangrijke strategie om leerlingen de verschillende leerdoelen te leren waarderen is om ze te vragen elkaars werk te beoordelen.</w:t>
      </w:r>
      <w:r w:rsidR="003A17B4" w:rsidRPr="009349AD">
        <w:rPr>
          <w:lang w:val="nl-NL"/>
        </w:rPr>
        <w:t xml:space="preserve"> </w:t>
      </w:r>
      <w:r w:rsidR="001B7E3D">
        <w:rPr>
          <w:lang w:val="nl-NL"/>
        </w:rPr>
        <w:t>Deze verandering va</w:t>
      </w:r>
      <w:r w:rsidRPr="008E35AB">
        <w:rPr>
          <w:lang w:val="nl-NL"/>
        </w:rPr>
        <w:t>n rol heeft een aantal voordelen</w:t>
      </w:r>
      <w:r w:rsidR="00DA1174">
        <w:rPr>
          <w:lang w:val="nl-NL"/>
        </w:rPr>
        <w:t xml:space="preserve"> voor het leren</w:t>
      </w:r>
      <w:r w:rsidRPr="008E35AB">
        <w:rPr>
          <w:lang w:val="nl-NL"/>
        </w:rPr>
        <w:t>:</w:t>
      </w:r>
      <w:r w:rsidR="003A17B4" w:rsidRPr="009349AD">
        <w:rPr>
          <w:lang w:val="nl-NL"/>
        </w:rPr>
        <w:br/>
      </w:r>
    </w:p>
    <w:p w14:paraId="79DE4009" w14:textId="77777777" w:rsidR="003A17B4" w:rsidRPr="009349AD" w:rsidRDefault="008E35AB" w:rsidP="008E35AB">
      <w:pPr>
        <w:numPr>
          <w:ilvl w:val="0"/>
          <w:numId w:val="32"/>
        </w:numPr>
        <w:rPr>
          <w:lang w:val="nl-NL"/>
        </w:rPr>
      </w:pPr>
      <w:r w:rsidRPr="008E35AB">
        <w:rPr>
          <w:b/>
          <w:lang w:val="nl-NL"/>
        </w:rPr>
        <w:t>Het stimuleert leerlingen om na te denken over andere methodes.</w:t>
      </w:r>
      <w:r w:rsidR="003A17B4" w:rsidRPr="009349AD">
        <w:rPr>
          <w:lang w:val="nl-NL"/>
        </w:rPr>
        <w:t xml:space="preserve"> </w:t>
      </w:r>
      <w:r w:rsidRPr="008E35AB">
        <w:rPr>
          <w:lang w:val="nl-NL"/>
        </w:rPr>
        <w:t xml:space="preserve">In veel wiskunde- en </w:t>
      </w:r>
      <w:r w:rsidR="001B7E3D">
        <w:rPr>
          <w:lang w:val="nl-NL"/>
        </w:rPr>
        <w:t>natuurwetenschaps</w:t>
      </w:r>
      <w:r w:rsidRPr="008E35AB">
        <w:rPr>
          <w:lang w:val="nl-NL"/>
        </w:rPr>
        <w:t>lessen leren leerlingen slechts één methode om een opdracht aan te pakken.</w:t>
      </w:r>
      <w:r w:rsidR="003A17B4" w:rsidRPr="009349AD">
        <w:rPr>
          <w:lang w:val="nl-NL"/>
        </w:rPr>
        <w:t xml:space="preserve"> </w:t>
      </w:r>
      <w:r w:rsidRPr="008E35AB">
        <w:rPr>
          <w:lang w:val="nl-NL"/>
        </w:rPr>
        <w:t xml:space="preserve">Daardoor leren ze niet de sterke en zwakke kanten van alternatieve </w:t>
      </w:r>
      <w:r w:rsidR="001B7E3D">
        <w:rPr>
          <w:lang w:val="nl-NL"/>
        </w:rPr>
        <w:t>methodes te</w:t>
      </w:r>
      <w:r w:rsidRPr="008E35AB">
        <w:rPr>
          <w:lang w:val="nl-NL"/>
        </w:rPr>
        <w:t xml:space="preserve"> waarderen.</w:t>
      </w:r>
      <w:r w:rsidR="003A17B4" w:rsidRPr="009349AD">
        <w:rPr>
          <w:lang w:val="nl-NL"/>
        </w:rPr>
        <w:t xml:space="preserve"> </w:t>
      </w:r>
    </w:p>
    <w:p w14:paraId="5E4B962C" w14:textId="77777777" w:rsidR="003A17B4" w:rsidRPr="009349AD" w:rsidRDefault="003A17B4" w:rsidP="008E35AB">
      <w:pPr>
        <w:numPr>
          <w:ilvl w:val="0"/>
          <w:numId w:val="32"/>
        </w:numPr>
        <w:rPr>
          <w:lang w:val="nl-NL"/>
        </w:rPr>
      </w:pPr>
      <w:r w:rsidRPr="009349AD">
        <w:rPr>
          <w:b/>
          <w:lang w:val="nl-NL"/>
        </w:rPr>
        <w:t xml:space="preserve"> </w:t>
      </w:r>
      <w:r w:rsidR="008E35AB" w:rsidRPr="008E35AB">
        <w:rPr>
          <w:b/>
          <w:lang w:val="nl-NL"/>
        </w:rPr>
        <w:t>Het stimuleert leerlingen om na te denken over methodes die zij zelf normaliter niet gekozen zouden hebben.</w:t>
      </w:r>
      <w:r w:rsidRPr="009349AD">
        <w:rPr>
          <w:lang w:val="nl-NL"/>
        </w:rPr>
        <w:t xml:space="preserve"> </w:t>
      </w:r>
      <w:r w:rsidR="008E35AB" w:rsidRPr="008E35AB">
        <w:rPr>
          <w:lang w:val="nl-NL"/>
        </w:rPr>
        <w:t>In het oplossen van wiskundige problemen bijvoorbeeld, toont onderzoek aan dat veel leerlingen er niet voor kiezen om algebra of grafische methodes te gebruiken.</w:t>
      </w:r>
      <w:r w:rsidRPr="009349AD">
        <w:rPr>
          <w:lang w:val="nl-NL"/>
        </w:rPr>
        <w:t xml:space="preserve"> </w:t>
      </w:r>
    </w:p>
    <w:p w14:paraId="14CD0E66" w14:textId="77777777" w:rsidR="003A17B4" w:rsidRPr="009349AD" w:rsidRDefault="00620FD3" w:rsidP="00620FD3">
      <w:pPr>
        <w:numPr>
          <w:ilvl w:val="0"/>
          <w:numId w:val="32"/>
        </w:numPr>
        <w:rPr>
          <w:lang w:val="nl-NL"/>
        </w:rPr>
      </w:pPr>
      <w:r w:rsidRPr="00620FD3">
        <w:rPr>
          <w:b/>
          <w:lang w:val="nl-NL"/>
        </w:rPr>
        <w:t>Het laat leerlingen het doel van leeropdrachten binnen vraaggestuurd</w:t>
      </w:r>
      <w:r w:rsidR="00DA1174">
        <w:rPr>
          <w:b/>
          <w:lang w:val="nl-NL"/>
        </w:rPr>
        <w:t xml:space="preserve"> leren</w:t>
      </w:r>
      <w:r w:rsidRPr="00620FD3">
        <w:rPr>
          <w:b/>
          <w:lang w:val="nl-NL"/>
        </w:rPr>
        <w:t xml:space="preserve"> duidelijker zien.</w:t>
      </w:r>
      <w:r w:rsidR="003A17B4" w:rsidRPr="009349AD">
        <w:rPr>
          <w:lang w:val="nl-NL"/>
        </w:rPr>
        <w:t xml:space="preserve"> </w:t>
      </w:r>
      <w:r w:rsidRPr="00620FD3">
        <w:rPr>
          <w:lang w:val="nl-NL"/>
        </w:rPr>
        <w:t>Leerlingen zien vaak ‘het goede antwoord vinden’ als het enige doel van de les.</w:t>
      </w:r>
      <w:r w:rsidR="003A17B4" w:rsidRPr="009349AD">
        <w:rPr>
          <w:lang w:val="nl-NL"/>
        </w:rPr>
        <w:t xml:space="preserve"> </w:t>
      </w:r>
      <w:r w:rsidRPr="00620FD3">
        <w:rPr>
          <w:lang w:val="nl-NL"/>
        </w:rPr>
        <w:t xml:space="preserve">Wanneer leerlingen werk beoordelen, zeker volgens vooraf opgegeven criteria, worden ze gestimuleerd om de </w:t>
      </w:r>
      <w:r w:rsidRPr="00620FD3">
        <w:rPr>
          <w:i/>
          <w:lang w:val="nl-NL"/>
        </w:rPr>
        <w:t>relatieve kwaliteiten</w:t>
      </w:r>
      <w:r w:rsidRPr="00620FD3">
        <w:rPr>
          <w:lang w:val="nl-NL"/>
        </w:rPr>
        <w:t xml:space="preserve"> van verschillen</w:t>
      </w:r>
      <w:r w:rsidR="001B7E3D">
        <w:rPr>
          <w:lang w:val="nl-NL"/>
        </w:rPr>
        <w:t>de methodes</w:t>
      </w:r>
      <w:r w:rsidRPr="00620FD3">
        <w:rPr>
          <w:lang w:val="nl-NL"/>
        </w:rPr>
        <w:t xml:space="preserve"> te waarderen.</w:t>
      </w:r>
      <w:r w:rsidR="003A17B4" w:rsidRPr="009349AD">
        <w:rPr>
          <w:lang w:val="nl-NL"/>
        </w:rPr>
        <w:t xml:space="preserve"> </w:t>
      </w:r>
    </w:p>
    <w:p w14:paraId="19AE0E90" w14:textId="77777777" w:rsidR="003A17B4" w:rsidRPr="009349AD" w:rsidRDefault="003A17B4" w:rsidP="003A17B4">
      <w:pPr>
        <w:rPr>
          <w:lang w:val="nl-NL"/>
        </w:rPr>
      </w:pPr>
    </w:p>
    <w:p w14:paraId="457163EF" w14:textId="77777777" w:rsidR="003A17B4" w:rsidRPr="009349AD" w:rsidRDefault="00620FD3" w:rsidP="003A17B4">
      <w:pPr>
        <w:rPr>
          <w:lang w:val="nl-NL"/>
        </w:rPr>
      </w:pPr>
      <w:r w:rsidRPr="00620FD3">
        <w:rPr>
          <w:lang w:val="nl-NL"/>
        </w:rPr>
        <w:t>Bij deze activiteit wordt een videoclip van een les bekeken waarbij leerlingen op een middelbare school werk beoordelen dat ze hebben ontvangen van de docent.</w:t>
      </w:r>
      <w:r w:rsidR="003A17B4" w:rsidRPr="009349AD">
        <w:rPr>
          <w:lang w:val="nl-NL"/>
        </w:rPr>
        <w:t xml:space="preserve"> </w:t>
      </w:r>
      <w:r w:rsidR="00610A28" w:rsidRPr="00610A28">
        <w:rPr>
          <w:lang w:val="nl-NL"/>
        </w:rPr>
        <w:t xml:space="preserve">Dit werk werd gekozen om vijf andere soorten aanpak voor het probleem </w:t>
      </w:r>
      <w:r w:rsidR="00610A28" w:rsidRPr="00610A28">
        <w:rPr>
          <w:i/>
          <w:lang w:val="nl-NL"/>
        </w:rPr>
        <w:t>sms-en</w:t>
      </w:r>
      <w:r w:rsidR="00610A28" w:rsidRPr="00610A28">
        <w:rPr>
          <w:lang w:val="nl-NL"/>
        </w:rPr>
        <w:t xml:space="preserve"> weer te geven. U vindt dit op Hand-out 2. Leerlingen werden voor de les gevraagd om het probleem individueel, zonder hulp, aan te pakken.</w:t>
      </w:r>
      <w:r w:rsidR="003A17B4" w:rsidRPr="009349AD">
        <w:rPr>
          <w:lang w:val="nl-NL"/>
        </w:rPr>
        <w:t xml:space="preserve"> </w:t>
      </w:r>
      <w:r w:rsidR="00610A28" w:rsidRPr="000D5883">
        <w:rPr>
          <w:lang w:val="nl-NL"/>
        </w:rPr>
        <w:t>In de daaropvolgende les proberen de leerlingen eerst het voorbeeldwerk te begrijpen voordat zij het evalueren.</w:t>
      </w:r>
      <w:r w:rsidR="003A17B4" w:rsidRPr="009349AD">
        <w:rPr>
          <w:lang w:val="nl-NL"/>
        </w:rPr>
        <w:t xml:space="preserve"> </w:t>
      </w:r>
      <w:r w:rsidR="009A35F5">
        <w:rPr>
          <w:lang w:val="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rsidRPr="009349AD" w14:paraId="63AAD655" w14:textId="77777777" w:rsidTr="0041152A">
        <w:tc>
          <w:tcPr>
            <w:tcW w:w="9236" w:type="dxa"/>
            <w:shd w:val="solid" w:color="E3F3FF" w:fill="E3F3FF"/>
          </w:tcPr>
          <w:p w14:paraId="2A139574" w14:textId="77777777" w:rsidR="003A17B4" w:rsidRPr="009349AD" w:rsidRDefault="003A17B4" w:rsidP="003A17B4">
            <w:pPr>
              <w:pStyle w:val="Boxqns"/>
              <w:rPr>
                <w:lang w:val="nl-NL"/>
              </w:rPr>
            </w:pPr>
          </w:p>
          <w:p w14:paraId="4C593D82" w14:textId="77777777" w:rsidR="003A17B4" w:rsidRPr="009349AD" w:rsidRDefault="000D5883" w:rsidP="003A17B4">
            <w:pPr>
              <w:tabs>
                <w:tab w:val="num" w:pos="720"/>
              </w:tabs>
              <w:ind w:left="360"/>
              <w:rPr>
                <w:lang w:val="nl-NL"/>
              </w:rPr>
            </w:pPr>
            <w:r w:rsidRPr="000D5883">
              <w:rPr>
                <w:lang w:val="nl-NL"/>
              </w:rPr>
              <w:t xml:space="preserve">Maak eerst zelf de opdracht over </w:t>
            </w:r>
            <w:r w:rsidRPr="000D5883">
              <w:rPr>
                <w:i/>
                <w:lang w:val="nl-NL"/>
              </w:rPr>
              <w:t>sms-en</w:t>
            </w:r>
            <w:r w:rsidRPr="000D5883">
              <w:rPr>
                <w:lang w:val="nl-NL"/>
              </w:rPr>
              <w:t xml:space="preserve"> voordat u de videoclip bekijkt, en bekijk</w:t>
            </w:r>
            <w:r w:rsidR="00DA1174">
              <w:rPr>
                <w:lang w:val="nl-NL"/>
              </w:rPr>
              <w:t>,</w:t>
            </w:r>
            <w:r w:rsidRPr="000D5883">
              <w:rPr>
                <w:lang w:val="nl-NL"/>
              </w:rPr>
              <w:t xml:space="preserve"> </w:t>
            </w:r>
            <w:r w:rsidR="00DA1174" w:rsidRPr="000D5883">
              <w:rPr>
                <w:lang w:val="nl-NL"/>
              </w:rPr>
              <w:t>indien mogelijk</w:t>
            </w:r>
            <w:r w:rsidR="00DA1174">
              <w:rPr>
                <w:lang w:val="nl-NL"/>
              </w:rPr>
              <w:t xml:space="preserve">, </w:t>
            </w:r>
            <w:r w:rsidRPr="000D5883">
              <w:rPr>
                <w:lang w:val="nl-NL"/>
              </w:rPr>
              <w:t>het voorbeeldwerk met een groep collega’s.</w:t>
            </w:r>
            <w:r w:rsidR="003A17B4" w:rsidRPr="009349AD">
              <w:rPr>
                <w:lang w:val="nl-NL"/>
              </w:rPr>
              <w:t xml:space="preserve"> </w:t>
            </w:r>
          </w:p>
          <w:p w14:paraId="1699912D" w14:textId="77777777" w:rsidR="003A17B4" w:rsidRPr="009349AD" w:rsidRDefault="003A17B4" w:rsidP="003A17B4">
            <w:pPr>
              <w:tabs>
                <w:tab w:val="num" w:pos="720"/>
              </w:tabs>
              <w:ind w:left="360"/>
              <w:rPr>
                <w:lang w:val="nl-NL"/>
              </w:rPr>
            </w:pPr>
          </w:p>
          <w:p w14:paraId="1C6322DF" w14:textId="77777777" w:rsidR="003A17B4" w:rsidRPr="009349AD" w:rsidRDefault="000D5883" w:rsidP="000D5883">
            <w:pPr>
              <w:numPr>
                <w:ilvl w:val="0"/>
                <w:numId w:val="34"/>
              </w:numPr>
              <w:rPr>
                <w:lang w:val="nl-NL"/>
              </w:rPr>
            </w:pPr>
            <w:r w:rsidRPr="000D5883">
              <w:rPr>
                <w:lang w:val="nl-NL"/>
              </w:rPr>
              <w:t>Welke processen van vraaggestuurd leren zijn zichtbaar in dit voorbeeldwerk?</w:t>
            </w:r>
          </w:p>
          <w:p w14:paraId="223D8F58" w14:textId="77777777" w:rsidR="003A17B4" w:rsidRPr="009349AD" w:rsidRDefault="000D5883" w:rsidP="000D5883">
            <w:pPr>
              <w:numPr>
                <w:ilvl w:val="0"/>
                <w:numId w:val="34"/>
              </w:numPr>
              <w:rPr>
                <w:lang w:val="nl-NL"/>
              </w:rPr>
            </w:pPr>
            <w:r w:rsidRPr="000D5883">
              <w:rPr>
                <w:lang w:val="nl-NL"/>
              </w:rPr>
              <w:t xml:space="preserve">Bedenk welke zaken naar voren zullen komen wanneer dit voorbeeldwerk </w:t>
            </w:r>
            <w:r w:rsidR="001B7E3D" w:rsidRPr="000D5883">
              <w:rPr>
                <w:lang w:val="nl-NL"/>
              </w:rPr>
              <w:t xml:space="preserve">wordt </w:t>
            </w:r>
            <w:r w:rsidRPr="000D5883">
              <w:rPr>
                <w:lang w:val="nl-NL"/>
              </w:rPr>
              <w:t>nagekeken door leerlingen.</w:t>
            </w:r>
          </w:p>
          <w:p w14:paraId="2EB0DDA4" w14:textId="77777777" w:rsidR="003A17B4" w:rsidRPr="009349AD" w:rsidRDefault="003A17B4" w:rsidP="003A17B4">
            <w:pPr>
              <w:ind w:left="720"/>
              <w:rPr>
                <w:lang w:val="nl-NL"/>
              </w:rPr>
            </w:pPr>
          </w:p>
          <w:p w14:paraId="523398AB" w14:textId="77777777" w:rsidR="003A17B4" w:rsidRPr="009349AD" w:rsidRDefault="000D5883" w:rsidP="003A17B4">
            <w:pPr>
              <w:tabs>
                <w:tab w:val="num" w:pos="720"/>
              </w:tabs>
              <w:ind w:left="360"/>
              <w:rPr>
                <w:lang w:val="nl-NL"/>
              </w:rPr>
            </w:pPr>
            <w:r w:rsidRPr="000D5883">
              <w:rPr>
                <w:lang w:val="nl-NL"/>
              </w:rPr>
              <w:t>Bekijk nu de leerlingen terwijl zij het voorbeeldwerk nakijken, en daarna verdergaan om hun eigen werk te verbeteren.</w:t>
            </w:r>
            <w:r w:rsidR="003A17B4" w:rsidRPr="009349AD">
              <w:rPr>
                <w:lang w:val="nl-NL"/>
              </w:rPr>
              <w:t xml:space="preserve"> </w:t>
            </w:r>
            <w:r w:rsidR="003A17B4" w:rsidRPr="009349AD">
              <w:rPr>
                <w:lang w:val="nl-NL"/>
              </w:rPr>
              <w:br/>
            </w:r>
          </w:p>
          <w:p w14:paraId="2074CBE3" w14:textId="77777777" w:rsidR="003A17B4" w:rsidRPr="009349AD" w:rsidRDefault="000D5883" w:rsidP="000D5883">
            <w:pPr>
              <w:numPr>
                <w:ilvl w:val="0"/>
                <w:numId w:val="34"/>
              </w:numPr>
              <w:rPr>
                <w:lang w:val="nl-NL"/>
              </w:rPr>
            </w:pPr>
            <w:r w:rsidRPr="000D5883">
              <w:rPr>
                <w:lang w:val="nl-NL"/>
              </w:rPr>
              <w:t>Op welke aspecten van het uitgedeelde werk letten de leerlingen?</w:t>
            </w:r>
          </w:p>
          <w:p w14:paraId="3BBE8F4B" w14:textId="77777777" w:rsidR="003A17B4" w:rsidRPr="009349AD" w:rsidRDefault="000D5883" w:rsidP="000D5883">
            <w:pPr>
              <w:numPr>
                <w:ilvl w:val="0"/>
                <w:numId w:val="34"/>
              </w:numPr>
              <w:rPr>
                <w:lang w:val="nl-NL"/>
              </w:rPr>
            </w:pPr>
            <w:r w:rsidRPr="000D5883">
              <w:rPr>
                <w:lang w:val="nl-NL"/>
              </w:rPr>
              <w:t>Welke criteria gebruiken de leerlingen als zij het voorbeeldwerk nakijken?</w:t>
            </w:r>
          </w:p>
          <w:p w14:paraId="188C0332" w14:textId="77777777" w:rsidR="003A17B4" w:rsidRPr="009349AD" w:rsidRDefault="000D5883" w:rsidP="000D5883">
            <w:pPr>
              <w:numPr>
                <w:ilvl w:val="0"/>
                <w:numId w:val="34"/>
              </w:numPr>
              <w:rPr>
                <w:lang w:val="nl-NL"/>
              </w:rPr>
            </w:pPr>
            <w:r w:rsidRPr="000D5883">
              <w:rPr>
                <w:lang w:val="nl-NL"/>
              </w:rPr>
              <w:t>Wat leren de leerlingen van het voorbeeldwerk?</w:t>
            </w:r>
          </w:p>
          <w:p w14:paraId="4E634B90" w14:textId="77777777" w:rsidR="003A17B4" w:rsidRPr="009349AD" w:rsidRDefault="003A17B4" w:rsidP="003A17B4">
            <w:pPr>
              <w:rPr>
                <w:lang w:val="nl-NL"/>
              </w:rPr>
            </w:pPr>
          </w:p>
          <w:p w14:paraId="5256A835" w14:textId="77777777" w:rsidR="003A17B4" w:rsidRPr="009349AD" w:rsidRDefault="000D5883" w:rsidP="003A17B4">
            <w:pPr>
              <w:tabs>
                <w:tab w:val="num" w:pos="720"/>
              </w:tabs>
              <w:ind w:left="360"/>
              <w:rPr>
                <w:lang w:val="nl-NL"/>
              </w:rPr>
            </w:pPr>
            <w:r w:rsidRPr="004F0B3F">
              <w:rPr>
                <w:lang w:val="nl-NL"/>
              </w:rPr>
              <w:t>Docenten merken soms op dat een aantal l</w:t>
            </w:r>
            <w:r w:rsidR="005865BD">
              <w:rPr>
                <w:lang w:val="nl-NL"/>
              </w:rPr>
              <w:t>eerlingen meer aandacht besteedt</w:t>
            </w:r>
            <w:r w:rsidRPr="004F0B3F">
              <w:rPr>
                <w:lang w:val="nl-NL"/>
              </w:rPr>
              <w:t xml:space="preserve"> aan het uiterlijk van het werk dan aan de kwaliteit en hoe de beredenering overgebracht wordt.</w:t>
            </w:r>
            <w:r w:rsidR="003A17B4" w:rsidRPr="009349AD">
              <w:rPr>
                <w:lang w:val="nl-NL"/>
              </w:rPr>
              <w:t xml:space="preserve"> </w:t>
            </w:r>
            <w:r w:rsidR="004F0B3F" w:rsidRPr="004F0B3F">
              <w:rPr>
                <w:lang w:val="nl-NL"/>
              </w:rPr>
              <w:t>Andere docenten zijn bezorgd dat leerlingen zonder nadenken het voorbeeldwerk zullen ‘kopiëren’.</w:t>
            </w:r>
            <w:r w:rsidR="003A17B4" w:rsidRPr="009349AD">
              <w:rPr>
                <w:lang w:val="nl-NL"/>
              </w:rPr>
              <w:br/>
            </w:r>
          </w:p>
          <w:p w14:paraId="617FCB60" w14:textId="77777777" w:rsidR="003A17B4" w:rsidRPr="009349AD" w:rsidRDefault="004F0B3F" w:rsidP="004F0B3F">
            <w:pPr>
              <w:numPr>
                <w:ilvl w:val="0"/>
                <w:numId w:val="34"/>
              </w:numPr>
              <w:rPr>
                <w:lang w:val="nl-NL"/>
              </w:rPr>
            </w:pPr>
            <w:r w:rsidRPr="004F0B3F">
              <w:rPr>
                <w:lang w:val="nl-NL"/>
              </w:rPr>
              <w:t>Hoe reageert u op deze zorgen?</w:t>
            </w:r>
          </w:p>
          <w:p w14:paraId="7EA9FEB5" w14:textId="77777777" w:rsidR="009A35F5" w:rsidRDefault="00BA6AC6" w:rsidP="009A35F5">
            <w:pPr>
              <w:numPr>
                <w:ilvl w:val="0"/>
                <w:numId w:val="34"/>
              </w:numPr>
              <w:rPr>
                <w:lang w:val="nl-NL"/>
              </w:rPr>
            </w:pPr>
            <w:r w:rsidRPr="0041152A">
              <w:rPr>
                <w:lang w:val="nl-NL"/>
              </w:rPr>
              <w:t xml:space="preserve">Welke criteria zou u gebruiken wanneer u voorbeeldwerk uitkiest om te gebruiken met uw </w:t>
            </w:r>
            <w:r w:rsidRPr="0041152A">
              <w:rPr>
                <w:lang w:val="nl-NL"/>
              </w:rPr>
              <w:lastRenderedPageBreak/>
              <w:t>leerlingen?</w:t>
            </w:r>
          </w:p>
          <w:p w14:paraId="5A9D67FA" w14:textId="77777777" w:rsidR="009A35F5" w:rsidRPr="009A35F5" w:rsidRDefault="009A35F5" w:rsidP="009A35F5">
            <w:pPr>
              <w:ind w:left="360"/>
              <w:rPr>
                <w:lang w:val="nl-NL"/>
              </w:rPr>
            </w:pPr>
          </w:p>
        </w:tc>
      </w:tr>
    </w:tbl>
    <w:p w14:paraId="2BED6607" w14:textId="77777777" w:rsidR="003A17B4" w:rsidRPr="009349AD" w:rsidRDefault="0041152A" w:rsidP="003A17B4">
      <w:pPr>
        <w:pStyle w:val="Kop3"/>
        <w:rPr>
          <w:lang w:val="nl-NL"/>
        </w:rPr>
      </w:pPr>
      <w:r w:rsidRPr="0041152A">
        <w:rPr>
          <w:lang w:val="nl-NL"/>
        </w:rPr>
        <w:lastRenderedPageBreak/>
        <w:t>Hand-out 2:</w:t>
      </w:r>
      <w:r w:rsidR="003A17B4" w:rsidRPr="009349AD">
        <w:rPr>
          <w:lang w:val="nl-NL"/>
        </w:rPr>
        <w:t xml:space="preserve"> </w:t>
      </w:r>
      <w:r w:rsidR="003A17B4" w:rsidRPr="009349AD">
        <w:rPr>
          <w:lang w:val="nl-NL"/>
        </w:rPr>
        <w:tab/>
      </w:r>
      <w:r w:rsidRPr="0041152A">
        <w:rPr>
          <w:lang w:val="nl-NL"/>
        </w:rPr>
        <w:t xml:space="preserve">Een opdracht en de </w:t>
      </w:r>
      <w:r w:rsidR="005865BD">
        <w:rPr>
          <w:lang w:val="nl-NL"/>
        </w:rPr>
        <w:t>antwoorden</w:t>
      </w:r>
      <w:r w:rsidRPr="0041152A">
        <w:rPr>
          <w:lang w:val="nl-NL"/>
        </w:rPr>
        <w:t xml:space="preserve"> van leerlingen</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36"/>
      </w:tblGrid>
      <w:tr w:rsidR="0097232C" w:rsidRPr="004D43A7" w14:paraId="0C8E5437" w14:textId="77777777" w:rsidTr="004D43A7">
        <w:tc>
          <w:tcPr>
            <w:tcW w:w="9236" w:type="dxa"/>
          </w:tcPr>
          <w:p w14:paraId="4D6FEAA4" w14:textId="77777777" w:rsidR="0097232C" w:rsidRPr="004D43A7" w:rsidRDefault="0097232C" w:rsidP="0097232C">
            <w:pPr>
              <w:pStyle w:val="Kop3"/>
              <w:rPr>
                <w:lang w:val="nl-NL"/>
              </w:rPr>
            </w:pPr>
            <w:r w:rsidRPr="004D43A7">
              <w:rPr>
                <w:lang w:val="nl-NL"/>
              </w:rPr>
              <w:t>Sms-en</w:t>
            </w:r>
          </w:p>
          <w:p w14:paraId="59897616" w14:textId="077B7C93" w:rsidR="0097232C" w:rsidRDefault="002D022D" w:rsidP="004D43A7">
            <w:pPr>
              <w:ind w:left="720"/>
              <w:jc w:val="center"/>
              <w:rPr>
                <w:noProof/>
              </w:rPr>
            </w:pPr>
            <w:r w:rsidRPr="003E3AB0">
              <w:rPr>
                <w:noProof/>
                <w:lang w:val="nl-NL" w:eastAsia="nl-NL"/>
              </w:rPr>
              <w:drawing>
                <wp:inline distT="0" distB="0" distL="0" distR="0" wp14:anchorId="248282F4" wp14:editId="4C76DFFB">
                  <wp:extent cx="1854200" cy="2857500"/>
                  <wp:effectExtent l="0" t="0" r="0" b="1270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l="49741" r="8638"/>
                          <a:stretch>
                            <a:fillRect/>
                          </a:stretch>
                        </pic:blipFill>
                        <pic:spPr bwMode="auto">
                          <a:xfrm>
                            <a:off x="0" y="0"/>
                            <a:ext cx="1854200" cy="2857500"/>
                          </a:xfrm>
                          <a:prstGeom prst="rect">
                            <a:avLst/>
                          </a:prstGeom>
                          <a:noFill/>
                          <a:ln>
                            <a:noFill/>
                          </a:ln>
                        </pic:spPr>
                      </pic:pic>
                    </a:graphicData>
                  </a:graphic>
                </wp:inline>
              </w:drawing>
            </w:r>
          </w:p>
          <w:p w14:paraId="09840209" w14:textId="77777777" w:rsidR="0097232C" w:rsidRPr="004D43A7" w:rsidRDefault="0097232C" w:rsidP="004D43A7">
            <w:pPr>
              <w:ind w:left="720"/>
              <w:jc w:val="center"/>
              <w:rPr>
                <w:lang w:val="nl-NL"/>
              </w:rPr>
            </w:pPr>
          </w:p>
          <w:p w14:paraId="284ED728" w14:textId="77777777" w:rsidR="0097232C" w:rsidRPr="004D43A7" w:rsidRDefault="0097232C" w:rsidP="004D43A7">
            <w:pPr>
              <w:numPr>
                <w:ilvl w:val="0"/>
                <w:numId w:val="36"/>
              </w:numPr>
              <w:rPr>
                <w:lang w:val="nl-NL"/>
              </w:rPr>
            </w:pPr>
            <w:r w:rsidRPr="004D43A7">
              <w:rPr>
                <w:lang w:val="nl-NL"/>
              </w:rPr>
              <w:t xml:space="preserve"> Hoeveel sms’jes worden er verzonden als vier mensen allemaal een sms aan elkaar versturen?</w:t>
            </w:r>
          </w:p>
          <w:p w14:paraId="73A0E2BC" w14:textId="77777777" w:rsidR="0097232C" w:rsidRPr="004D43A7" w:rsidRDefault="0097232C" w:rsidP="004D43A7">
            <w:pPr>
              <w:numPr>
                <w:ilvl w:val="0"/>
                <w:numId w:val="36"/>
              </w:numPr>
              <w:rPr>
                <w:lang w:val="nl-NL"/>
              </w:rPr>
            </w:pPr>
            <w:r w:rsidRPr="004D43A7">
              <w:rPr>
                <w:lang w:val="nl-NL"/>
              </w:rPr>
              <w:t>Hoeveel sms’jes worden er verzonden als niet vier maar andere aantallen mensen allemaal een sms aan elkaar versturen?</w:t>
            </w:r>
          </w:p>
          <w:p w14:paraId="7E2731E4" w14:textId="77777777" w:rsidR="0097232C" w:rsidRPr="004D43A7" w:rsidRDefault="0097232C" w:rsidP="004D43A7">
            <w:pPr>
              <w:numPr>
                <w:ilvl w:val="0"/>
                <w:numId w:val="36"/>
              </w:numPr>
              <w:rPr>
                <w:noProof/>
                <w:lang w:val="nl-NL"/>
              </w:rPr>
            </w:pPr>
            <w:r w:rsidRPr="004D43A7">
              <w:rPr>
                <w:lang w:val="nl-NL"/>
              </w:rPr>
              <w:t>Hoeveel sms’jes zouden er ongeveer verzonden worden als iedereen op jouw school mee zou doen?</w:t>
            </w:r>
          </w:p>
          <w:p w14:paraId="40B1F1BD" w14:textId="77777777" w:rsidR="0097232C" w:rsidRPr="004D43A7" w:rsidRDefault="0097232C" w:rsidP="004D43A7">
            <w:pPr>
              <w:numPr>
                <w:ilvl w:val="0"/>
                <w:numId w:val="36"/>
              </w:numPr>
              <w:rPr>
                <w:noProof/>
                <w:lang w:val="nl-NL"/>
              </w:rPr>
            </w:pPr>
            <w:r w:rsidRPr="004D43A7">
              <w:rPr>
                <w:lang w:val="nl-NL"/>
              </w:rPr>
              <w:t>Kun je andere situaties bedenken die dezelfde wiskundige relatie weer zouden geven?</w:t>
            </w:r>
          </w:p>
          <w:p w14:paraId="0593A785" w14:textId="77777777" w:rsidR="0097232C" w:rsidRPr="004D43A7" w:rsidRDefault="0097232C" w:rsidP="003A17B4">
            <w:pPr>
              <w:rPr>
                <w:lang w:val="nl-NL"/>
              </w:rPr>
            </w:pPr>
          </w:p>
        </w:tc>
      </w:tr>
    </w:tbl>
    <w:p w14:paraId="4B416C9D" w14:textId="77777777" w:rsidR="003A17B4" w:rsidRPr="0097232C" w:rsidRDefault="003A17B4" w:rsidP="003A17B4">
      <w:pPr>
        <w:rPr>
          <w:lang w:val="nl-NL"/>
        </w:rPr>
      </w:pPr>
    </w:p>
    <w:tbl>
      <w:tblPr>
        <w:tblW w:w="0" w:type="auto"/>
        <w:tblLook w:val="00BF" w:firstRow="1" w:lastRow="0" w:firstColumn="1" w:lastColumn="0" w:noHBand="0" w:noVBand="0"/>
      </w:tblPr>
      <w:tblGrid>
        <w:gridCol w:w="3046"/>
        <w:gridCol w:w="2915"/>
        <w:gridCol w:w="3275"/>
      </w:tblGrid>
      <w:tr w:rsidR="003A17B4" w:rsidRPr="00290653" w14:paraId="3A0400AD" w14:textId="77777777">
        <w:tc>
          <w:tcPr>
            <w:tcW w:w="3078" w:type="dxa"/>
          </w:tcPr>
          <w:p w14:paraId="27F0AA70" w14:textId="305C8203" w:rsidR="003A17B4" w:rsidRPr="00290653" w:rsidRDefault="002D022D" w:rsidP="003A17B4">
            <w:r w:rsidRPr="00505CBC">
              <w:rPr>
                <w:noProof/>
                <w:lang w:val="nl-NL" w:eastAsia="nl-NL"/>
              </w:rPr>
              <w:drawing>
                <wp:inline distT="0" distB="0" distL="0" distR="0" wp14:anchorId="3DE68203" wp14:editId="2FB43B87">
                  <wp:extent cx="1790700" cy="2095500"/>
                  <wp:effectExtent l="0" t="0" r="12700" b="12700"/>
                  <wp:docPr id="3" name="Picture 3" descr="Description: G_Handou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_Handouts copy"/>
                          <pic:cNvPicPr>
                            <a:picLocks noChangeAspect="1" noChangeArrowheads="1"/>
                          </pic:cNvPicPr>
                        </pic:nvPicPr>
                        <pic:blipFill>
                          <a:blip r:embed="rId12">
                            <a:extLst>
                              <a:ext uri="{28A0092B-C50C-407E-A947-70E740481C1C}">
                                <a14:useLocalDpi xmlns:a14="http://schemas.microsoft.com/office/drawing/2010/main" val="0"/>
                              </a:ext>
                            </a:extLst>
                          </a:blip>
                          <a:srcRect l="10880" t="9917" r="5269" b="20883"/>
                          <a:stretch>
                            <a:fillRect/>
                          </a:stretch>
                        </pic:blipFill>
                        <pic:spPr bwMode="auto">
                          <a:xfrm>
                            <a:off x="0" y="0"/>
                            <a:ext cx="1790700" cy="2095500"/>
                          </a:xfrm>
                          <a:prstGeom prst="rect">
                            <a:avLst/>
                          </a:prstGeom>
                          <a:noFill/>
                          <a:ln>
                            <a:noFill/>
                          </a:ln>
                        </pic:spPr>
                      </pic:pic>
                    </a:graphicData>
                  </a:graphic>
                </wp:inline>
              </w:drawing>
            </w:r>
          </w:p>
        </w:tc>
        <w:tc>
          <w:tcPr>
            <w:tcW w:w="3079" w:type="dxa"/>
          </w:tcPr>
          <w:p w14:paraId="56C757A3" w14:textId="361871F3" w:rsidR="003A17B4" w:rsidRPr="00290653" w:rsidRDefault="002D022D" w:rsidP="003A17B4">
            <w:r w:rsidRPr="00505CBC">
              <w:rPr>
                <w:noProof/>
                <w:lang w:val="nl-NL" w:eastAsia="nl-NL"/>
              </w:rPr>
              <w:drawing>
                <wp:inline distT="0" distB="0" distL="0" distR="0" wp14:anchorId="4F168FD8" wp14:editId="233B5429">
                  <wp:extent cx="1689100" cy="2095500"/>
                  <wp:effectExtent l="0" t="0" r="12700" b="0"/>
                  <wp:docPr id="4" name="Picture 4" descr="Description: G_Handou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_Handouts copy"/>
                          <pic:cNvPicPr>
                            <a:picLocks noChangeAspect="1" noChangeArrowheads="1"/>
                          </pic:cNvPicPr>
                        </pic:nvPicPr>
                        <pic:blipFill>
                          <a:blip r:embed="rId13">
                            <a:extLst>
                              <a:ext uri="{28A0092B-C50C-407E-A947-70E740481C1C}">
                                <a14:useLocalDpi xmlns:a14="http://schemas.microsoft.com/office/drawing/2010/main" val="0"/>
                              </a:ext>
                            </a:extLst>
                          </a:blip>
                          <a:srcRect l="10880" t="7095" r="9261" b="22304"/>
                          <a:stretch>
                            <a:fillRect/>
                          </a:stretch>
                        </pic:blipFill>
                        <pic:spPr bwMode="auto">
                          <a:xfrm>
                            <a:off x="0" y="0"/>
                            <a:ext cx="1689100" cy="2095500"/>
                          </a:xfrm>
                          <a:prstGeom prst="rect">
                            <a:avLst/>
                          </a:prstGeom>
                          <a:noFill/>
                          <a:ln>
                            <a:noFill/>
                          </a:ln>
                        </pic:spPr>
                      </pic:pic>
                    </a:graphicData>
                  </a:graphic>
                </wp:inline>
              </w:drawing>
            </w:r>
          </w:p>
        </w:tc>
        <w:tc>
          <w:tcPr>
            <w:tcW w:w="3079" w:type="dxa"/>
          </w:tcPr>
          <w:p w14:paraId="3879F6F6" w14:textId="25C0A0E7" w:rsidR="003A17B4" w:rsidRPr="00290653" w:rsidRDefault="002D022D" w:rsidP="003A17B4">
            <w:r w:rsidRPr="00505CBC">
              <w:rPr>
                <w:noProof/>
                <w:lang w:val="nl-NL" w:eastAsia="nl-NL"/>
              </w:rPr>
              <w:drawing>
                <wp:inline distT="0" distB="0" distL="0" distR="0" wp14:anchorId="2F993ABF" wp14:editId="7723715B">
                  <wp:extent cx="1943100" cy="825500"/>
                  <wp:effectExtent l="0" t="0" r="12700" b="12700"/>
                  <wp:docPr id="5" name="Picture 5" descr="Description: G_Handou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_Handouts copy"/>
                          <pic:cNvPicPr>
                            <a:picLocks noChangeAspect="1" noChangeArrowheads="1"/>
                          </pic:cNvPicPr>
                        </pic:nvPicPr>
                        <pic:blipFill>
                          <a:blip r:embed="rId14">
                            <a:extLst>
                              <a:ext uri="{28A0092B-C50C-407E-A947-70E740481C1C}">
                                <a14:useLocalDpi xmlns:a14="http://schemas.microsoft.com/office/drawing/2010/main" val="0"/>
                              </a:ext>
                            </a:extLst>
                          </a:blip>
                          <a:srcRect l="12877" t="8253" r="10359" b="68903"/>
                          <a:stretch>
                            <a:fillRect/>
                          </a:stretch>
                        </pic:blipFill>
                        <pic:spPr bwMode="auto">
                          <a:xfrm>
                            <a:off x="0" y="0"/>
                            <a:ext cx="1943100" cy="825500"/>
                          </a:xfrm>
                          <a:prstGeom prst="rect">
                            <a:avLst/>
                          </a:prstGeom>
                          <a:noFill/>
                          <a:ln>
                            <a:noFill/>
                          </a:ln>
                        </pic:spPr>
                      </pic:pic>
                    </a:graphicData>
                  </a:graphic>
                </wp:inline>
              </w:drawing>
            </w:r>
          </w:p>
        </w:tc>
      </w:tr>
    </w:tbl>
    <w:p w14:paraId="469AC75C" w14:textId="77777777" w:rsidR="003A17B4" w:rsidRDefault="003A17B4" w:rsidP="003A17B4">
      <w:pPr>
        <w:pStyle w:val="Kop2"/>
      </w:pPr>
    </w:p>
    <w:p w14:paraId="3ADEFE72" w14:textId="77777777" w:rsidR="003A17B4" w:rsidRPr="009A35F5" w:rsidRDefault="003A17B4" w:rsidP="003A17B4">
      <w:pPr>
        <w:pStyle w:val="Kop2"/>
        <w:rPr>
          <w:szCs w:val="28"/>
          <w:lang w:val="nl-NL"/>
        </w:rPr>
      </w:pPr>
      <w:r w:rsidRPr="009349AD">
        <w:rPr>
          <w:lang w:val="nl-NL"/>
        </w:rPr>
        <w:br w:type="page"/>
      </w:r>
      <w:bookmarkStart w:id="4" w:name="_Toc184282875"/>
      <w:r w:rsidR="0041152A" w:rsidRPr="009A35F5">
        <w:rPr>
          <w:szCs w:val="28"/>
          <w:lang w:val="nl-NL"/>
        </w:rPr>
        <w:lastRenderedPageBreak/>
        <w:t>ACTIVITEIT C:</w:t>
      </w:r>
      <w:bookmarkEnd w:id="4"/>
      <w:r w:rsidR="009A35F5">
        <w:rPr>
          <w:szCs w:val="28"/>
          <w:lang w:val="nl-NL"/>
        </w:rPr>
        <w:t xml:space="preserve"> </w:t>
      </w:r>
      <w:r w:rsidR="0041152A" w:rsidRPr="009A35F5">
        <w:rPr>
          <w:szCs w:val="28"/>
          <w:lang w:val="nl-NL"/>
        </w:rPr>
        <w:t>Bespreek hoe leerlingen kunnen leren van het beoordelen van hun eigen werk</w:t>
      </w:r>
    </w:p>
    <w:p w14:paraId="17D43614" w14:textId="77777777" w:rsidR="003A17B4" w:rsidRPr="009349AD" w:rsidRDefault="0041152A" w:rsidP="003A17B4">
      <w:pPr>
        <w:tabs>
          <w:tab w:val="left" w:pos="3925"/>
        </w:tabs>
        <w:rPr>
          <w:b/>
          <w:i/>
          <w:lang w:val="nl-NL"/>
        </w:rPr>
      </w:pPr>
      <w:r w:rsidRPr="0041152A">
        <w:rPr>
          <w:b/>
          <w:i/>
          <w:lang w:val="nl-NL"/>
        </w:rPr>
        <w:t>Benodigde tijd:</w:t>
      </w:r>
      <w:r w:rsidR="003A17B4" w:rsidRPr="009349AD">
        <w:rPr>
          <w:b/>
          <w:i/>
          <w:lang w:val="nl-NL"/>
        </w:rPr>
        <w:t xml:space="preserve">  </w:t>
      </w:r>
      <w:r w:rsidRPr="0041152A">
        <w:rPr>
          <w:b/>
          <w:i/>
          <w:lang w:val="nl-NL"/>
        </w:rPr>
        <w:t>30 minuten</w:t>
      </w:r>
    </w:p>
    <w:p w14:paraId="432B6EDD" w14:textId="77777777" w:rsidR="003A17B4" w:rsidRPr="009349AD" w:rsidRDefault="003A17B4" w:rsidP="003A17B4">
      <w:pPr>
        <w:rPr>
          <w:lang w:val="nl-NL"/>
        </w:rPr>
      </w:pPr>
    </w:p>
    <w:p w14:paraId="7448E6B4" w14:textId="77777777" w:rsidR="003A17B4" w:rsidRPr="009349AD" w:rsidRDefault="007A22A4" w:rsidP="003A17B4">
      <w:pPr>
        <w:rPr>
          <w:lang w:val="nl-NL"/>
        </w:rPr>
      </w:pPr>
      <w:r w:rsidRPr="007A22A4">
        <w:rPr>
          <w:lang w:val="nl-NL"/>
        </w:rPr>
        <w:t>Vaak willen leerlingen verdergaan wanneer ze een deel van het werk af hebben.</w:t>
      </w:r>
      <w:r w:rsidR="003A17B4" w:rsidRPr="009349AD">
        <w:rPr>
          <w:lang w:val="nl-NL"/>
        </w:rPr>
        <w:t xml:space="preserve"> </w:t>
      </w:r>
      <w:r w:rsidRPr="007A22A4">
        <w:rPr>
          <w:lang w:val="nl-NL"/>
        </w:rPr>
        <w:t>Ze willen er niet opnieuw naar kijken, het bijschaven, of het zo presenteren dat andere mensen het kunnen begrijpen en hun redenatie kunnen volgen.</w:t>
      </w:r>
      <w:r w:rsidR="003A17B4" w:rsidRPr="009349AD">
        <w:rPr>
          <w:lang w:val="nl-NL"/>
        </w:rPr>
        <w:t xml:space="preserve"> </w:t>
      </w:r>
    </w:p>
    <w:p w14:paraId="2BC7801A" w14:textId="77777777" w:rsidR="003A17B4" w:rsidRPr="009349AD" w:rsidRDefault="003A17B4" w:rsidP="003A17B4">
      <w:pPr>
        <w:rPr>
          <w:lang w:val="nl-NL"/>
        </w:rPr>
      </w:pPr>
    </w:p>
    <w:p w14:paraId="1F8A30E7" w14:textId="77777777" w:rsidR="003A17B4" w:rsidRPr="009349AD" w:rsidRDefault="007A22A4" w:rsidP="003A17B4">
      <w:pPr>
        <w:rPr>
          <w:lang w:val="nl-NL"/>
        </w:rPr>
      </w:pPr>
      <w:r w:rsidRPr="007A22A4">
        <w:rPr>
          <w:lang w:val="nl-NL"/>
        </w:rPr>
        <w:t>Op de video vragen twee docenten, Emma en Shane, hun leerlingen om elkaars werk te beoordelen en te verbeteren.</w:t>
      </w:r>
      <w:r w:rsidR="003A17B4" w:rsidRPr="009349AD">
        <w:rPr>
          <w:lang w:val="nl-NL"/>
        </w:rPr>
        <w:t xml:space="preserve"> </w:t>
      </w:r>
      <w:r w:rsidRPr="007A22A4">
        <w:rPr>
          <w:lang w:val="nl-NL"/>
        </w:rPr>
        <w:t xml:space="preserve">Om hen hierbij te helpen, bieden zij een aantal gestructureerde </w:t>
      </w:r>
      <w:r w:rsidR="00591B4C">
        <w:rPr>
          <w:lang w:val="nl-NL"/>
        </w:rPr>
        <w:t>rubric</w:t>
      </w:r>
      <w:r w:rsidRPr="007A22A4">
        <w:rPr>
          <w:lang w:val="nl-NL"/>
        </w:rPr>
        <w:t>s.</w:t>
      </w:r>
      <w:r w:rsidR="00C75A48" w:rsidRPr="009349AD">
        <w:rPr>
          <w:lang w:val="nl-NL"/>
        </w:rPr>
        <w:t xml:space="preserve"> </w:t>
      </w:r>
    </w:p>
    <w:p w14:paraId="1382BE06" w14:textId="77777777" w:rsidR="003A17B4" w:rsidRPr="009349AD" w:rsidRDefault="003A17B4" w:rsidP="003A17B4">
      <w:pPr>
        <w:rPr>
          <w:lang w:val="nl-NL"/>
        </w:rPr>
      </w:pPr>
    </w:p>
    <w:p w14:paraId="19C0B730" w14:textId="77777777" w:rsidR="00C75A48" w:rsidRPr="009349AD" w:rsidRDefault="007A22A4" w:rsidP="003A17B4">
      <w:pPr>
        <w:rPr>
          <w:lang w:val="nl-NL"/>
        </w:rPr>
      </w:pPr>
      <w:r w:rsidRPr="007A22A4">
        <w:rPr>
          <w:lang w:val="nl-NL"/>
        </w:rPr>
        <w:t xml:space="preserve">Emma gebruikt de opdracht van de </w:t>
      </w:r>
      <w:r w:rsidRPr="007A22A4">
        <w:rPr>
          <w:i/>
          <w:lang w:val="nl-NL"/>
        </w:rPr>
        <w:t xml:space="preserve">gouden </w:t>
      </w:r>
      <w:r w:rsidR="001B18BB">
        <w:rPr>
          <w:i/>
          <w:lang w:val="nl-NL"/>
        </w:rPr>
        <w:t>rechthoek</w:t>
      </w:r>
      <w:r w:rsidRPr="007A22A4">
        <w:rPr>
          <w:i/>
          <w:lang w:val="nl-NL"/>
        </w:rPr>
        <w:t>en</w:t>
      </w:r>
      <w:r w:rsidR="001B18BB">
        <w:rPr>
          <w:lang w:val="nl-NL"/>
        </w:rPr>
        <w:t xml:space="preserve"> </w:t>
      </w:r>
      <w:r w:rsidRPr="007A22A4">
        <w:rPr>
          <w:lang w:val="nl-NL"/>
        </w:rPr>
        <w:t xml:space="preserve">en heeft een selectie van het werk van haar eigen leerlingen samengevoegd </w:t>
      </w:r>
      <w:r w:rsidR="00C7522A">
        <w:rPr>
          <w:lang w:val="nl-NL"/>
        </w:rPr>
        <w:t>tot</w:t>
      </w:r>
      <w:r w:rsidRPr="007A22A4">
        <w:rPr>
          <w:lang w:val="nl-NL"/>
        </w:rPr>
        <w:t xml:space="preserve"> een poster.</w:t>
      </w:r>
      <w:r w:rsidR="003A17B4" w:rsidRPr="009349AD">
        <w:rPr>
          <w:lang w:val="nl-NL"/>
        </w:rPr>
        <w:t xml:space="preserve"> </w:t>
      </w:r>
      <w:r w:rsidRPr="007A22A4">
        <w:rPr>
          <w:lang w:val="nl-NL"/>
        </w:rPr>
        <w:t xml:space="preserve">Ze heeft ook </w:t>
      </w:r>
      <w:r w:rsidR="00DD4CCD">
        <w:rPr>
          <w:lang w:val="nl-NL"/>
        </w:rPr>
        <w:t>de</w:t>
      </w:r>
      <w:r w:rsidRPr="007A22A4">
        <w:rPr>
          <w:lang w:val="nl-NL"/>
        </w:rPr>
        <w:t xml:space="preserve"> </w:t>
      </w:r>
      <w:r w:rsidR="00591B4C">
        <w:rPr>
          <w:lang w:val="nl-NL"/>
        </w:rPr>
        <w:t>rubric</w:t>
      </w:r>
      <w:r w:rsidRPr="007A22A4">
        <w:rPr>
          <w:lang w:val="nl-NL"/>
        </w:rPr>
        <w:t xml:space="preserve"> op </w:t>
      </w:r>
      <w:r w:rsidRPr="007A22A4">
        <w:rPr>
          <w:b/>
          <w:lang w:val="nl-NL"/>
        </w:rPr>
        <w:t>Hand-out 3</w:t>
      </w:r>
      <w:r w:rsidRPr="007A22A4">
        <w:rPr>
          <w:lang w:val="nl-NL"/>
        </w:rPr>
        <w:t xml:space="preserve"> vereenvoudigd om te kunnen gebruiken met haar leerlingen.</w:t>
      </w:r>
      <w:r w:rsidR="00C75A48" w:rsidRPr="009349AD">
        <w:rPr>
          <w:lang w:val="nl-NL"/>
        </w:rPr>
        <w:t xml:space="preserve"> </w:t>
      </w:r>
      <w:r w:rsidRPr="007A22A4">
        <w:rPr>
          <w:lang w:val="nl-NL"/>
        </w:rPr>
        <w:t xml:space="preserve">In de les vraagt ze groepen leerlingen om het werk op de poster te beoordelen met behulp van </w:t>
      </w:r>
      <w:r w:rsidR="00DD4CCD">
        <w:rPr>
          <w:lang w:val="nl-NL"/>
        </w:rPr>
        <w:t>de</w:t>
      </w:r>
      <w:r w:rsidRPr="007A22A4">
        <w:rPr>
          <w:lang w:val="nl-NL"/>
        </w:rPr>
        <w:t xml:space="preserve"> vereenvoudigde </w:t>
      </w:r>
      <w:r w:rsidR="00591B4C">
        <w:rPr>
          <w:lang w:val="nl-NL"/>
        </w:rPr>
        <w:t>rubric</w:t>
      </w:r>
      <w:r w:rsidRPr="007A22A4">
        <w:rPr>
          <w:lang w:val="nl-NL"/>
        </w:rPr>
        <w:t>.</w:t>
      </w:r>
      <w:r w:rsidR="00D72AE0" w:rsidRPr="009349AD">
        <w:rPr>
          <w:lang w:val="nl-NL"/>
        </w:rPr>
        <w:t xml:space="preserve"> </w:t>
      </w:r>
      <w:r w:rsidRPr="007A22A4">
        <w:rPr>
          <w:lang w:val="nl-NL"/>
        </w:rPr>
        <w:t xml:space="preserve">De koppen van haar </w:t>
      </w:r>
      <w:r w:rsidR="00591B4C">
        <w:rPr>
          <w:lang w:val="nl-NL"/>
        </w:rPr>
        <w:t>rubric</w:t>
      </w:r>
      <w:r w:rsidRPr="007A22A4">
        <w:rPr>
          <w:lang w:val="nl-NL"/>
        </w:rPr>
        <w:t xml:space="preserve"> zijn:</w:t>
      </w:r>
      <w:r w:rsidR="00D72AE0" w:rsidRPr="009349AD">
        <w:rPr>
          <w:lang w:val="nl-NL"/>
        </w:rPr>
        <w:t xml:space="preserve"> </w:t>
      </w:r>
      <w:r w:rsidRPr="007A22A4">
        <w:rPr>
          <w:lang w:val="nl-NL"/>
        </w:rPr>
        <w:t>“</w:t>
      </w:r>
      <w:r w:rsidR="00203940">
        <w:rPr>
          <w:lang w:val="nl-NL"/>
        </w:rPr>
        <w:t>Geef weer</w:t>
      </w:r>
      <w:r w:rsidRPr="007A22A4">
        <w:rPr>
          <w:lang w:val="nl-NL"/>
        </w:rPr>
        <w:t>”, "Analyseer”, “Interpreteer”, “Communiceer”.</w:t>
      </w:r>
      <w:r w:rsidR="00D72AE0" w:rsidRPr="009349AD">
        <w:rPr>
          <w:lang w:val="nl-NL"/>
        </w:rPr>
        <w:t xml:space="preserve"> </w:t>
      </w:r>
      <w:r w:rsidR="00600FDD" w:rsidRPr="00600FDD">
        <w:rPr>
          <w:lang w:val="nl-NL"/>
        </w:rPr>
        <w:t xml:space="preserve">Deze corresponderen met de fases van het </w:t>
      </w:r>
      <w:r w:rsidR="00600FDD" w:rsidRPr="00203940">
        <w:rPr>
          <w:lang w:val="nl-NL"/>
        </w:rPr>
        <w:t>stappenplandiagram</w:t>
      </w:r>
      <w:r w:rsidR="00600FDD" w:rsidRPr="00600FDD">
        <w:rPr>
          <w:lang w:val="nl-NL"/>
        </w:rPr>
        <w:t xml:space="preserve"> (getoond in Activiteit A).</w:t>
      </w:r>
      <w:r w:rsidR="00D72AE0" w:rsidRPr="009349AD">
        <w:rPr>
          <w:lang w:val="nl-NL"/>
        </w:rPr>
        <w:t xml:space="preserve"> </w:t>
      </w:r>
    </w:p>
    <w:p w14:paraId="11405919" w14:textId="77777777" w:rsidR="003A17B4" w:rsidRPr="009349AD" w:rsidRDefault="00600FDD" w:rsidP="003A17B4">
      <w:pPr>
        <w:rPr>
          <w:lang w:val="nl-NL"/>
        </w:rPr>
      </w:pPr>
      <w:r w:rsidRPr="00600FDD">
        <w:rPr>
          <w:lang w:val="nl-NL"/>
        </w:rPr>
        <w:t>Op de video hoort u misschien leerlingen ref</w:t>
      </w:r>
      <w:r w:rsidR="00203940">
        <w:rPr>
          <w:lang w:val="nl-NL"/>
        </w:rPr>
        <w:t>ereren aan een “verkeerslichten</w:t>
      </w:r>
      <w:r w:rsidRPr="00600FDD">
        <w:rPr>
          <w:lang w:val="nl-NL"/>
        </w:rPr>
        <w:t>schema</w:t>
      </w:r>
      <w:r w:rsidR="00203940">
        <w:rPr>
          <w:lang w:val="nl-NL"/>
        </w:rPr>
        <w:t>”</w:t>
      </w:r>
      <w:r w:rsidRPr="00600FDD">
        <w:rPr>
          <w:lang w:val="nl-NL"/>
        </w:rPr>
        <w:t xml:space="preserve"> dat Emma gebruikt in haar wiskundelessen.</w:t>
      </w:r>
      <w:r w:rsidR="003A17B4" w:rsidRPr="009349AD">
        <w:rPr>
          <w:lang w:val="nl-NL"/>
        </w:rPr>
        <w:t xml:space="preserve"> </w:t>
      </w:r>
      <w:r w:rsidRPr="00600FDD">
        <w:rPr>
          <w:lang w:val="nl-NL"/>
        </w:rPr>
        <w:t>Hier betekent ‘groen’ dat de leerlingen het begrijpen, terwijl ‘rood' betekent dat ze het niet begrijpen.</w:t>
      </w:r>
      <w:r w:rsidR="00D72AE0" w:rsidRPr="009349AD">
        <w:rPr>
          <w:lang w:val="nl-NL"/>
        </w:rPr>
        <w:t xml:space="preserve"> </w:t>
      </w:r>
      <w:r>
        <w:rPr>
          <w:lang w:val="nl-NL"/>
        </w:rPr>
        <w:t>’Oranje’</w:t>
      </w:r>
      <w:r w:rsidRPr="00600FDD">
        <w:rPr>
          <w:lang w:val="nl-NL"/>
        </w:rPr>
        <w:t xml:space="preserve"> ligt daar tussenin.</w:t>
      </w:r>
      <w:r w:rsidR="003A17B4" w:rsidRPr="009349AD">
        <w:rPr>
          <w:lang w:val="nl-NL"/>
        </w:rPr>
        <w:t xml:space="preserve"> </w:t>
      </w:r>
    </w:p>
    <w:p w14:paraId="6CA6D172" w14:textId="77777777" w:rsidR="003A17B4" w:rsidRPr="009349AD" w:rsidRDefault="003A17B4" w:rsidP="003A17B4">
      <w:pPr>
        <w:rPr>
          <w:lang w:val="nl-NL"/>
        </w:rPr>
      </w:pPr>
    </w:p>
    <w:p w14:paraId="56BDF98D" w14:textId="77777777" w:rsidR="00D72AE0" w:rsidRPr="009349AD" w:rsidRDefault="00600FDD" w:rsidP="003A17B4">
      <w:pPr>
        <w:rPr>
          <w:lang w:val="nl-NL"/>
        </w:rPr>
      </w:pPr>
      <w:r w:rsidRPr="000965E9">
        <w:rPr>
          <w:lang w:val="nl-NL"/>
        </w:rPr>
        <w:t xml:space="preserve">Shane gebruikte de opdracht </w:t>
      </w:r>
      <w:r w:rsidRPr="000965E9">
        <w:rPr>
          <w:i/>
          <w:lang w:val="nl-NL"/>
        </w:rPr>
        <w:t>Het tellen van bomen</w:t>
      </w:r>
      <w:r w:rsidRPr="000965E9">
        <w:rPr>
          <w:lang w:val="nl-NL"/>
        </w:rPr>
        <w:t xml:space="preserve"> en bereidde een minder gestructureerd blad voor om zijn leerlingen te helpen in het beoordelen van elkaars werk.</w:t>
      </w:r>
      <w:r w:rsidR="003A17B4" w:rsidRPr="009349AD">
        <w:rPr>
          <w:lang w:val="nl-NL"/>
        </w:rPr>
        <w:t xml:space="preserve"> </w:t>
      </w:r>
      <w:r w:rsidR="000965E9" w:rsidRPr="000965E9">
        <w:rPr>
          <w:lang w:val="nl-NL"/>
        </w:rPr>
        <w:t>Dit blad omvat de vragen:</w:t>
      </w:r>
      <w:r w:rsidR="00396C36" w:rsidRPr="009349AD">
        <w:rPr>
          <w:lang w:val="nl-NL"/>
        </w:rPr>
        <w:t xml:space="preserve"> </w:t>
      </w:r>
      <w:r w:rsidR="000965E9" w:rsidRPr="007C1271">
        <w:rPr>
          <w:lang w:val="nl-NL"/>
        </w:rPr>
        <w:t xml:space="preserve">Kozen zij een goede methode?; Was hun beredenering correct?; Zijn hun uitwerkingen correct?; Zijn hun conclusies logisch?; </w:t>
      </w:r>
      <w:r w:rsidR="007C1271" w:rsidRPr="007C1271">
        <w:rPr>
          <w:lang w:val="nl-NL"/>
        </w:rPr>
        <w:t>Was hun redenatie makkelijk te volgen?; Wat beviel je uit hun werk?; Wat zou je de volgende keer willen zien?</w:t>
      </w:r>
    </w:p>
    <w:p w14:paraId="511B68DE" w14:textId="77777777" w:rsidR="003A17B4" w:rsidRPr="009349AD" w:rsidRDefault="003A17B4" w:rsidP="003A17B4">
      <w:pPr>
        <w:pStyle w:val="body"/>
        <w:rPr>
          <w:lang w:val="nl-NL"/>
        </w:rPr>
      </w:pPr>
    </w:p>
    <w:tbl>
      <w:tblPr>
        <w:tblW w:w="0" w:type="auto"/>
        <w:tblBorders>
          <w:top w:val="single" w:sz="4" w:space="0" w:color="auto"/>
          <w:left w:val="single" w:sz="4" w:space="0" w:color="auto"/>
          <w:bottom w:val="single" w:sz="4" w:space="0" w:color="auto"/>
          <w:right w:val="single" w:sz="4" w:space="0" w:color="auto"/>
        </w:tblBorders>
        <w:shd w:val="solid" w:color="E3F3FF" w:fill="E3F3FF"/>
        <w:tblLook w:val="00BF" w:firstRow="1" w:lastRow="0" w:firstColumn="1" w:lastColumn="0" w:noHBand="0" w:noVBand="0"/>
      </w:tblPr>
      <w:tblGrid>
        <w:gridCol w:w="9236"/>
      </w:tblGrid>
      <w:tr w:rsidR="003A17B4" w:rsidRPr="009349AD" w14:paraId="7FC69F6A" w14:textId="77777777" w:rsidTr="00A67134">
        <w:tc>
          <w:tcPr>
            <w:tcW w:w="9236" w:type="dxa"/>
            <w:shd w:val="solid" w:color="E3F3FF" w:fill="E3F3FF"/>
          </w:tcPr>
          <w:p w14:paraId="2392F3E7" w14:textId="77777777" w:rsidR="003A17B4" w:rsidRPr="009349AD" w:rsidRDefault="003A17B4" w:rsidP="003A17B4">
            <w:pPr>
              <w:pStyle w:val="Boxqns"/>
              <w:rPr>
                <w:lang w:val="nl-NL"/>
              </w:rPr>
            </w:pPr>
          </w:p>
          <w:p w14:paraId="57A3A3EE" w14:textId="77777777" w:rsidR="00396C36" w:rsidRPr="009349AD" w:rsidRDefault="007C1271" w:rsidP="003A17B4">
            <w:pPr>
              <w:tabs>
                <w:tab w:val="num" w:pos="720"/>
              </w:tabs>
              <w:ind w:left="360"/>
              <w:rPr>
                <w:lang w:val="nl-NL"/>
              </w:rPr>
            </w:pPr>
            <w:r w:rsidRPr="007C1271">
              <w:rPr>
                <w:lang w:val="nl-NL"/>
              </w:rPr>
              <w:t>Maak uzelf vertrouwd met de opdrachten.</w:t>
            </w:r>
          </w:p>
          <w:p w14:paraId="3BD4D873" w14:textId="77777777" w:rsidR="003A17B4" w:rsidRPr="009349AD" w:rsidRDefault="007C1271" w:rsidP="003A17B4">
            <w:pPr>
              <w:tabs>
                <w:tab w:val="num" w:pos="720"/>
              </w:tabs>
              <w:ind w:left="360"/>
              <w:rPr>
                <w:lang w:val="nl-NL"/>
              </w:rPr>
            </w:pPr>
            <w:r w:rsidRPr="007C1271">
              <w:rPr>
                <w:lang w:val="nl-NL"/>
              </w:rPr>
              <w:t>Bekijk de videobeelden van Shane</w:t>
            </w:r>
            <w:r w:rsidR="00DE7DE1">
              <w:rPr>
                <w:lang w:val="nl-NL"/>
              </w:rPr>
              <w:t>’</w:t>
            </w:r>
            <w:r w:rsidRPr="007C1271">
              <w:rPr>
                <w:lang w:val="nl-NL"/>
              </w:rPr>
              <w:t>s en Emma’s lessen.</w:t>
            </w:r>
            <w:r w:rsidR="003A17B4" w:rsidRPr="009349AD">
              <w:rPr>
                <w:lang w:val="nl-NL"/>
              </w:rPr>
              <w:t xml:space="preserve"> </w:t>
            </w:r>
          </w:p>
          <w:p w14:paraId="6F807856" w14:textId="77777777" w:rsidR="003A17B4" w:rsidRPr="009349AD" w:rsidRDefault="007C1271" w:rsidP="007C1271">
            <w:pPr>
              <w:numPr>
                <w:ilvl w:val="0"/>
                <w:numId w:val="30"/>
              </w:numPr>
              <w:rPr>
                <w:lang w:val="nl-NL"/>
              </w:rPr>
            </w:pPr>
            <w:r w:rsidRPr="007C1271">
              <w:rPr>
                <w:lang w:val="nl-NL"/>
              </w:rPr>
              <w:t>Welke observaties maken de leerlingen over elkaars werk?</w:t>
            </w:r>
          </w:p>
          <w:p w14:paraId="2E955CCD" w14:textId="77777777" w:rsidR="003A17B4" w:rsidRPr="009349AD" w:rsidRDefault="007C1271" w:rsidP="007C1271">
            <w:pPr>
              <w:numPr>
                <w:ilvl w:val="0"/>
                <w:numId w:val="30"/>
              </w:numPr>
              <w:rPr>
                <w:lang w:val="nl-NL"/>
              </w:rPr>
            </w:pPr>
            <w:r w:rsidRPr="007C1271">
              <w:rPr>
                <w:lang w:val="nl-NL"/>
              </w:rPr>
              <w:t>Hoe kan dit hen helpen hun eigen werk te verbeteren?</w:t>
            </w:r>
            <w:r w:rsidR="003A17B4" w:rsidRPr="009349AD">
              <w:rPr>
                <w:lang w:val="nl-NL"/>
              </w:rPr>
              <w:t xml:space="preserve"> </w:t>
            </w:r>
            <w:r w:rsidR="003A17B4" w:rsidRPr="009349AD">
              <w:rPr>
                <w:lang w:val="nl-NL"/>
              </w:rPr>
              <w:br/>
            </w:r>
          </w:p>
          <w:p w14:paraId="3315EB22" w14:textId="77777777" w:rsidR="003A17B4" w:rsidRPr="009349AD" w:rsidRDefault="007C1271" w:rsidP="003A17B4">
            <w:pPr>
              <w:tabs>
                <w:tab w:val="num" w:pos="720"/>
              </w:tabs>
              <w:ind w:left="360"/>
              <w:rPr>
                <w:lang w:val="nl-NL"/>
              </w:rPr>
            </w:pPr>
            <w:r w:rsidRPr="007E1BF0">
              <w:rPr>
                <w:lang w:val="nl-NL"/>
              </w:rPr>
              <w:t>Vergelijk Emma</w:t>
            </w:r>
            <w:r w:rsidR="007E1BF0" w:rsidRPr="007E1BF0">
              <w:rPr>
                <w:lang w:val="nl-NL"/>
              </w:rPr>
              <w:t>’</w:t>
            </w:r>
            <w:r w:rsidRPr="007E1BF0">
              <w:rPr>
                <w:lang w:val="nl-NL"/>
              </w:rPr>
              <w:t xml:space="preserve">s </w:t>
            </w:r>
            <w:r w:rsidR="007E1BF0" w:rsidRPr="007E1BF0">
              <w:rPr>
                <w:lang w:val="nl-NL"/>
              </w:rPr>
              <w:t>vereenvoudi</w:t>
            </w:r>
            <w:r w:rsidR="00DD4CCD">
              <w:rPr>
                <w:lang w:val="nl-NL"/>
              </w:rPr>
              <w:t>gde voortgangsstappen met Shane</w:t>
            </w:r>
            <w:r w:rsidR="00DE7DE1">
              <w:rPr>
                <w:lang w:val="nl-NL"/>
              </w:rPr>
              <w:t>’</w:t>
            </w:r>
            <w:r w:rsidR="007E1BF0" w:rsidRPr="007E1BF0">
              <w:rPr>
                <w:lang w:val="nl-NL"/>
              </w:rPr>
              <w:t>s minder gestructureerde blad.</w:t>
            </w:r>
          </w:p>
          <w:p w14:paraId="6AEA35D7" w14:textId="77777777" w:rsidR="003A17B4" w:rsidRPr="009349AD" w:rsidRDefault="007E1BF0" w:rsidP="007E1BF0">
            <w:pPr>
              <w:numPr>
                <w:ilvl w:val="0"/>
                <w:numId w:val="31"/>
              </w:numPr>
              <w:rPr>
                <w:lang w:val="nl-NL"/>
              </w:rPr>
            </w:pPr>
            <w:r w:rsidRPr="007E1BF0">
              <w:rPr>
                <w:lang w:val="nl-NL"/>
              </w:rPr>
              <w:t>Wat zijn de voor- en nadelen van elke methode in het helpen van leerlingen om te reflecteren op hun werk en het te verbeteren?</w:t>
            </w:r>
            <w:r w:rsidR="003A17B4" w:rsidRPr="009349AD">
              <w:rPr>
                <w:lang w:val="nl-NL"/>
              </w:rPr>
              <w:t xml:space="preserve"> </w:t>
            </w:r>
            <w:r w:rsidR="003A17B4" w:rsidRPr="009349AD">
              <w:rPr>
                <w:lang w:val="nl-NL"/>
              </w:rPr>
              <w:br/>
            </w:r>
          </w:p>
          <w:p w14:paraId="362065AD" w14:textId="77777777" w:rsidR="003A17B4" w:rsidRPr="009349AD" w:rsidRDefault="00A67134" w:rsidP="003A17B4">
            <w:pPr>
              <w:tabs>
                <w:tab w:val="num" w:pos="720"/>
              </w:tabs>
              <w:ind w:left="360"/>
              <w:rPr>
                <w:lang w:val="nl-NL"/>
              </w:rPr>
            </w:pPr>
            <w:r w:rsidRPr="00A67134">
              <w:rPr>
                <w:lang w:val="nl-NL"/>
              </w:rPr>
              <w:t xml:space="preserve">Vergelijk het gebruik van het werk van leerlingen in de eigen klas met het gebruik van de voorbeeldantwoorden die gebruikt zijn bij Activiteit B. </w:t>
            </w:r>
          </w:p>
          <w:p w14:paraId="13E97F55" w14:textId="77777777" w:rsidR="003A17B4" w:rsidRPr="009349AD" w:rsidRDefault="00A67134" w:rsidP="00674DC4">
            <w:pPr>
              <w:numPr>
                <w:ilvl w:val="0"/>
                <w:numId w:val="31"/>
              </w:numPr>
              <w:pBdr>
                <w:top w:val="none" w:sz="0" w:space="2" w:color="C0C0C0" w:shadow="1"/>
                <w:left w:val="none" w:sz="0" w:space="2" w:color="C0C0C0" w:shadow="1"/>
                <w:bottom w:val="none" w:sz="0" w:space="2" w:color="C0C0C0" w:shadow="1"/>
                <w:right w:val="none" w:sz="0" w:space="2" w:color="C0C0C0" w:shadow="1"/>
              </w:pBdr>
              <w:rPr>
                <w:lang w:val="nl-NL"/>
              </w:rPr>
            </w:pPr>
            <w:r w:rsidRPr="00A67134">
              <w:rPr>
                <w:lang w:val="nl-NL"/>
              </w:rPr>
              <w:t>Wat zijn de voor-en nadelen van elke methode?</w:t>
            </w:r>
            <w:r w:rsidR="003A17B4" w:rsidRPr="009349AD">
              <w:rPr>
                <w:lang w:val="nl-NL"/>
              </w:rPr>
              <w:t xml:space="preserve"> </w:t>
            </w:r>
            <w:r w:rsidR="003A17B4" w:rsidRPr="009349AD">
              <w:rPr>
                <w:lang w:val="nl-NL"/>
              </w:rPr>
              <w:br/>
            </w:r>
          </w:p>
        </w:tc>
      </w:tr>
    </w:tbl>
    <w:p w14:paraId="01DEA6EA" w14:textId="77777777" w:rsidR="003A17B4" w:rsidRPr="009349AD" w:rsidRDefault="003A17B4" w:rsidP="003A17B4">
      <w:pPr>
        <w:tabs>
          <w:tab w:val="left" w:pos="3925"/>
        </w:tabs>
        <w:rPr>
          <w:lang w:val="nl-NL"/>
        </w:rPr>
      </w:pPr>
    </w:p>
    <w:p w14:paraId="55B606CB" w14:textId="77777777" w:rsidR="003A17B4" w:rsidRPr="009349AD" w:rsidRDefault="00DD4CCD" w:rsidP="003A17B4">
      <w:pPr>
        <w:tabs>
          <w:tab w:val="left" w:pos="3925"/>
        </w:tabs>
        <w:rPr>
          <w:lang w:val="nl-NL"/>
        </w:rPr>
      </w:pPr>
      <w:r>
        <w:rPr>
          <w:lang w:val="nl-NL"/>
        </w:rPr>
        <w:t>De</w:t>
      </w:r>
      <w:r w:rsidR="0093732C" w:rsidRPr="0093732C">
        <w:rPr>
          <w:lang w:val="nl-NL"/>
        </w:rPr>
        <w:t xml:space="preserve"> </w:t>
      </w:r>
      <w:r w:rsidR="00591B4C">
        <w:rPr>
          <w:lang w:val="nl-NL"/>
        </w:rPr>
        <w:t>rubric</w:t>
      </w:r>
      <w:r w:rsidR="0093732C" w:rsidRPr="0093732C">
        <w:rPr>
          <w:lang w:val="nl-NL"/>
        </w:rPr>
        <w:t xml:space="preserve"> kan leerlingen helpen zich bewust te worden van hoe processen binnen het vraaggestuurd leren verband houden met specifieke opdrachten, en </w:t>
      </w:r>
      <w:r w:rsidR="00F84081">
        <w:rPr>
          <w:lang w:val="nl-NL"/>
        </w:rPr>
        <w:t xml:space="preserve">kan hen helpen </w:t>
      </w:r>
      <w:r w:rsidR="0093732C" w:rsidRPr="0093732C">
        <w:rPr>
          <w:lang w:val="nl-NL"/>
        </w:rPr>
        <w:t>herkennen hoe zij hun antwoorden kunnen verbeteren.</w:t>
      </w:r>
      <w:r w:rsidR="003A17B4" w:rsidRPr="009349AD">
        <w:rPr>
          <w:lang w:val="nl-NL"/>
        </w:rPr>
        <w:t xml:space="preserve"> </w:t>
      </w:r>
      <w:r w:rsidR="0093732C" w:rsidRPr="0093732C">
        <w:rPr>
          <w:lang w:val="nl-NL"/>
        </w:rPr>
        <w:t>Om de stappen op deze manier toe te kunnen passen zal de taal aangepast moeten worden aan gebruik in de klas en specifieke ‘antwoorden’ zullen verwijderd moeten worden.</w:t>
      </w:r>
      <w:r w:rsidR="003A17B4" w:rsidRPr="009349AD">
        <w:rPr>
          <w:lang w:val="nl-NL"/>
        </w:rPr>
        <w:t xml:space="preserve"> </w:t>
      </w:r>
      <w:r w:rsidR="00396C36" w:rsidRPr="009349AD">
        <w:rPr>
          <w:lang w:val="nl-NL"/>
        </w:rPr>
        <w:br/>
      </w:r>
    </w:p>
    <w:p w14:paraId="432F84E5" w14:textId="77777777" w:rsidR="003A17B4" w:rsidRPr="009349AD" w:rsidRDefault="0093732C" w:rsidP="003A17B4">
      <w:pPr>
        <w:tabs>
          <w:tab w:val="left" w:pos="3925"/>
        </w:tabs>
        <w:rPr>
          <w:lang w:val="nl-NL"/>
        </w:rPr>
      </w:pPr>
      <w:r w:rsidRPr="0093732C">
        <w:rPr>
          <w:lang w:val="nl-NL"/>
        </w:rPr>
        <w:lastRenderedPageBreak/>
        <w:t>Docenten hebben opgemerkt dat leerlingen beter kritisch kunnen zijn op voorbeeldreacties</w:t>
      </w:r>
      <w:r w:rsidR="00F82A96">
        <w:rPr>
          <w:lang w:val="nl-NL"/>
        </w:rPr>
        <w:t>,</w:t>
      </w:r>
      <w:r w:rsidRPr="0093732C">
        <w:rPr>
          <w:lang w:val="nl-NL"/>
        </w:rPr>
        <w:t xml:space="preserve"> </w:t>
      </w:r>
      <w:r w:rsidR="00F82A96" w:rsidRPr="0093732C">
        <w:rPr>
          <w:lang w:val="nl-NL"/>
        </w:rPr>
        <w:t>wanneer ze niet geïdentificeerd kunnen worden</w:t>
      </w:r>
      <w:r w:rsidR="00F82A96">
        <w:rPr>
          <w:lang w:val="nl-NL"/>
        </w:rPr>
        <w:t xml:space="preserve">, </w:t>
      </w:r>
      <w:r w:rsidRPr="0093732C">
        <w:rPr>
          <w:lang w:val="nl-NL"/>
        </w:rPr>
        <w:t>die ko</w:t>
      </w:r>
      <w:r w:rsidR="00F82A96">
        <w:rPr>
          <w:lang w:val="nl-NL"/>
        </w:rPr>
        <w:t>men van bronnen buiten de klas</w:t>
      </w:r>
      <w:r w:rsidRPr="0093732C">
        <w:rPr>
          <w:lang w:val="nl-NL"/>
        </w:rPr>
        <w:t>.</w:t>
      </w:r>
      <w:r w:rsidR="003A17B4" w:rsidRPr="009349AD">
        <w:rPr>
          <w:lang w:val="nl-NL"/>
        </w:rPr>
        <w:t xml:space="preserve"> </w:t>
      </w:r>
      <w:r w:rsidR="004966AD" w:rsidRPr="003F09BA">
        <w:rPr>
          <w:lang w:val="nl-NL"/>
        </w:rPr>
        <w:t xml:space="preserve">Wanneer ze feedback moeten geven op klasgenoten uit hun eigen klas, </w:t>
      </w:r>
      <w:r w:rsidR="003F09BA" w:rsidRPr="003F09BA">
        <w:rPr>
          <w:lang w:val="nl-NL"/>
        </w:rPr>
        <w:t>spelen</w:t>
      </w:r>
      <w:r w:rsidR="004966AD" w:rsidRPr="003F09BA">
        <w:rPr>
          <w:lang w:val="nl-NL"/>
        </w:rPr>
        <w:t xml:space="preserve"> de persoonlijke re</w:t>
      </w:r>
      <w:r w:rsidR="003F09BA" w:rsidRPr="003F09BA">
        <w:rPr>
          <w:lang w:val="nl-NL"/>
        </w:rPr>
        <w:t>laties mee.</w:t>
      </w:r>
      <w:r w:rsidR="003A17B4" w:rsidRPr="009349AD">
        <w:rPr>
          <w:lang w:val="nl-NL"/>
        </w:rPr>
        <w:t xml:space="preserve"> </w:t>
      </w:r>
      <w:r w:rsidR="003F09BA" w:rsidRPr="003F09BA">
        <w:rPr>
          <w:lang w:val="nl-NL"/>
        </w:rPr>
        <w:t>Leerlingen voelen zich niet zo bekwaam om het werk van vrienden te beoordelen.</w:t>
      </w:r>
      <w:r w:rsidR="00396C36" w:rsidRPr="009349AD">
        <w:rPr>
          <w:lang w:val="nl-NL"/>
        </w:rPr>
        <w:t xml:space="preserve"> </w:t>
      </w:r>
      <w:r w:rsidR="003F09BA" w:rsidRPr="001B18BB">
        <w:rPr>
          <w:lang w:val="nl-NL"/>
        </w:rPr>
        <w:t>De cultuur binnen een klas moet misschien verander</w:t>
      </w:r>
      <w:r w:rsidR="00DD4CCD">
        <w:rPr>
          <w:lang w:val="nl-NL"/>
        </w:rPr>
        <w:t>d</w:t>
      </w:r>
      <w:r w:rsidR="003F09BA" w:rsidRPr="001B18BB">
        <w:rPr>
          <w:lang w:val="nl-NL"/>
        </w:rPr>
        <w:t xml:space="preserve"> worden in een omgeving </w:t>
      </w:r>
      <w:r w:rsidR="001B18BB" w:rsidRPr="001B18BB">
        <w:rPr>
          <w:lang w:val="nl-NL"/>
        </w:rPr>
        <w:t>waar ideeën en werk bekritiseert mogen worden zonder dat mensen zich bedreigd of te kijk gezet voelen.</w:t>
      </w:r>
      <w:r w:rsidR="003A17B4" w:rsidRPr="009349AD">
        <w:rPr>
          <w:lang w:val="nl-NL"/>
        </w:rPr>
        <w:t xml:space="preserve"> </w:t>
      </w:r>
    </w:p>
    <w:p w14:paraId="110A2C4C" w14:textId="77777777" w:rsidR="003A17B4" w:rsidRPr="009349AD" w:rsidRDefault="003A17B4" w:rsidP="003A17B4">
      <w:pPr>
        <w:tabs>
          <w:tab w:val="left" w:pos="3925"/>
        </w:tabs>
        <w:rPr>
          <w:lang w:val="nl-NL"/>
        </w:rPr>
      </w:pPr>
    </w:p>
    <w:p w14:paraId="4E5210B0" w14:textId="77777777" w:rsidR="00CA069B" w:rsidRPr="009349AD" w:rsidRDefault="001B18BB" w:rsidP="003A17B4">
      <w:pPr>
        <w:pStyle w:val="Kop3"/>
        <w:rPr>
          <w:lang w:val="nl-NL"/>
        </w:rPr>
      </w:pPr>
      <w:r w:rsidRPr="001B18BB">
        <w:rPr>
          <w:lang w:val="nl-NL"/>
        </w:rPr>
        <w:t>Hand-out 3:</w:t>
      </w:r>
      <w:r w:rsidR="003A17B4" w:rsidRPr="009349AD">
        <w:rPr>
          <w:lang w:val="nl-NL"/>
        </w:rPr>
        <w:t xml:space="preserve"> </w:t>
      </w:r>
      <w:r w:rsidR="003A17B4" w:rsidRPr="009349AD">
        <w:rPr>
          <w:lang w:val="nl-NL"/>
        </w:rPr>
        <w:tab/>
      </w:r>
      <w:r w:rsidRPr="001B18BB">
        <w:rPr>
          <w:lang w:val="nl-NL"/>
        </w:rPr>
        <w:t>Twee opdr</w:t>
      </w:r>
      <w:r w:rsidR="00F30D88">
        <w:rPr>
          <w:lang w:val="nl-NL"/>
        </w:rPr>
        <w:t xml:space="preserve">achten met een </w:t>
      </w:r>
      <w:r w:rsidR="00591B4C">
        <w:rPr>
          <w:lang w:val="nl-NL"/>
        </w:rPr>
        <w:t>rubric</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firstRow="1" w:lastRow="0" w:firstColumn="1" w:lastColumn="0" w:noHBand="0" w:noVBand="0"/>
      </w:tblPr>
      <w:tblGrid>
        <w:gridCol w:w="4553"/>
        <w:gridCol w:w="4683"/>
      </w:tblGrid>
      <w:tr w:rsidR="00CA069B" w14:paraId="347F2735" w14:textId="77777777" w:rsidTr="001B18BB">
        <w:tc>
          <w:tcPr>
            <w:tcW w:w="4618" w:type="dxa"/>
            <w:shd w:val="clear" w:color="auto" w:fill="auto"/>
          </w:tcPr>
          <w:p w14:paraId="3D5708CE" w14:textId="77777777" w:rsidR="009B77A5" w:rsidRPr="009349AD" w:rsidRDefault="009B77A5" w:rsidP="00CA069B">
            <w:pPr>
              <w:rPr>
                <w:b/>
                <w:noProof/>
                <w:lang w:val="nl-NL"/>
              </w:rPr>
            </w:pPr>
          </w:p>
          <w:p w14:paraId="4EF98AA5" w14:textId="77777777" w:rsidR="00CA069B" w:rsidRPr="000D484C" w:rsidRDefault="001B18BB" w:rsidP="00CA069B">
            <w:pPr>
              <w:rPr>
                <w:b/>
                <w:noProof/>
              </w:rPr>
            </w:pPr>
            <w:r w:rsidRPr="001B18BB">
              <w:rPr>
                <w:b/>
                <w:lang w:val="nl-NL"/>
              </w:rPr>
              <w:t>Gouden rechthoeken</w:t>
            </w:r>
          </w:p>
          <w:p w14:paraId="5648C48A" w14:textId="3E8DFA2D" w:rsidR="00CA069B" w:rsidRPr="000D484C" w:rsidRDefault="002D022D" w:rsidP="00CA069B">
            <w:pPr>
              <w:rPr>
                <w:b/>
              </w:rPr>
            </w:pPr>
            <w:r w:rsidRPr="000D484C">
              <w:rPr>
                <w:b/>
                <w:noProof/>
                <w:lang w:val="nl-NL" w:eastAsia="nl-NL"/>
              </w:rPr>
              <w:drawing>
                <wp:inline distT="0" distB="0" distL="0" distR="0" wp14:anchorId="246F6CBB" wp14:editId="3AB4A0EA">
                  <wp:extent cx="2768600" cy="3048000"/>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l="11195" t="15956" r="10719" b="25180"/>
                          <a:stretch>
                            <a:fillRect/>
                          </a:stretch>
                        </pic:blipFill>
                        <pic:spPr bwMode="auto">
                          <a:xfrm>
                            <a:off x="0" y="0"/>
                            <a:ext cx="2768600" cy="3048000"/>
                          </a:xfrm>
                          <a:prstGeom prst="rect">
                            <a:avLst/>
                          </a:prstGeom>
                          <a:noFill/>
                          <a:ln>
                            <a:noFill/>
                          </a:ln>
                        </pic:spPr>
                      </pic:pic>
                    </a:graphicData>
                  </a:graphic>
                </wp:inline>
              </w:drawing>
            </w:r>
          </w:p>
        </w:tc>
        <w:tc>
          <w:tcPr>
            <w:tcW w:w="4618" w:type="dxa"/>
            <w:shd w:val="clear" w:color="auto" w:fill="auto"/>
          </w:tcPr>
          <w:p w14:paraId="40A8D1DA" w14:textId="77777777" w:rsidR="009B77A5" w:rsidRPr="000D484C" w:rsidRDefault="009B77A5" w:rsidP="00747B56">
            <w:pPr>
              <w:rPr>
                <w:b/>
              </w:rPr>
            </w:pPr>
          </w:p>
          <w:p w14:paraId="27876B5E" w14:textId="77777777" w:rsidR="00747B56" w:rsidRPr="000D484C" w:rsidRDefault="001B18BB" w:rsidP="00747B56">
            <w:pPr>
              <w:rPr>
                <w:b/>
              </w:rPr>
            </w:pPr>
            <w:r w:rsidRPr="001B18BB">
              <w:rPr>
                <w:b/>
                <w:lang w:val="nl-NL"/>
              </w:rPr>
              <w:t>Het tellen van bomen</w:t>
            </w:r>
          </w:p>
          <w:p w14:paraId="112EC074" w14:textId="403766BD" w:rsidR="009B77A5" w:rsidRPr="000D484C" w:rsidRDefault="002D022D" w:rsidP="00CA069B">
            <w:pPr>
              <w:rPr>
                <w:b/>
              </w:rPr>
            </w:pPr>
            <w:r w:rsidRPr="000D484C">
              <w:rPr>
                <w:b/>
                <w:noProof/>
                <w:lang w:val="nl-NL" w:eastAsia="nl-NL"/>
              </w:rPr>
              <w:drawing>
                <wp:inline distT="0" distB="0" distL="0" distR="0" wp14:anchorId="61AB1660" wp14:editId="74B0DDBC">
                  <wp:extent cx="2667000" cy="2971800"/>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l="12149" t="19189" r="10385" b="19862"/>
                          <a:stretch>
                            <a:fillRect/>
                          </a:stretch>
                        </pic:blipFill>
                        <pic:spPr bwMode="auto">
                          <a:xfrm>
                            <a:off x="0" y="0"/>
                            <a:ext cx="2667000" cy="2971800"/>
                          </a:xfrm>
                          <a:prstGeom prst="rect">
                            <a:avLst/>
                          </a:prstGeom>
                          <a:noFill/>
                          <a:ln>
                            <a:noFill/>
                          </a:ln>
                        </pic:spPr>
                      </pic:pic>
                    </a:graphicData>
                  </a:graphic>
                </wp:inline>
              </w:drawing>
            </w:r>
            <w:r w:rsidR="00747B56" w:rsidRPr="000D484C">
              <w:rPr>
                <w:b/>
              </w:rPr>
              <w:t xml:space="preserve"> </w:t>
            </w:r>
          </w:p>
          <w:p w14:paraId="4999EAAC" w14:textId="77777777" w:rsidR="00747B56" w:rsidRPr="000D484C" w:rsidRDefault="00747B56" w:rsidP="00CA069B">
            <w:pPr>
              <w:rPr>
                <w:b/>
              </w:rPr>
            </w:pPr>
          </w:p>
          <w:p w14:paraId="30CC9BBB" w14:textId="77777777" w:rsidR="00CA069B" w:rsidRPr="000D484C" w:rsidRDefault="00CA069B" w:rsidP="00CA069B">
            <w:pPr>
              <w:rPr>
                <w:b/>
              </w:rPr>
            </w:pPr>
          </w:p>
        </w:tc>
      </w:tr>
      <w:tr w:rsidR="00CA069B" w14:paraId="639EE46A" w14:textId="77777777" w:rsidTr="001B18BB">
        <w:tc>
          <w:tcPr>
            <w:tcW w:w="4618" w:type="dxa"/>
            <w:shd w:val="clear" w:color="auto" w:fill="auto"/>
          </w:tcPr>
          <w:p w14:paraId="0D0FE0AB" w14:textId="77777777" w:rsidR="009B77A5" w:rsidRPr="000D484C" w:rsidRDefault="009B77A5" w:rsidP="00CA069B">
            <w:pPr>
              <w:rPr>
                <w:b/>
              </w:rPr>
            </w:pPr>
          </w:p>
          <w:p w14:paraId="352AAD61" w14:textId="77777777" w:rsidR="00747B56" w:rsidRPr="000D484C" w:rsidRDefault="00591B4C" w:rsidP="00CA069B">
            <w:pPr>
              <w:rPr>
                <w:b/>
              </w:rPr>
            </w:pPr>
            <w:r>
              <w:rPr>
                <w:b/>
                <w:lang w:val="nl-NL"/>
              </w:rPr>
              <w:t>Rubric</w:t>
            </w:r>
            <w:r w:rsidR="001B18BB" w:rsidRPr="001B18BB">
              <w:rPr>
                <w:b/>
                <w:lang w:val="nl-NL"/>
              </w:rPr>
              <w:t xml:space="preserve"> bij Gouden rechthoeken</w:t>
            </w:r>
            <w:r w:rsidR="009B77A5" w:rsidRPr="000D484C">
              <w:rPr>
                <w:b/>
              </w:rPr>
              <w:br/>
            </w:r>
          </w:p>
          <w:p w14:paraId="414A30FD" w14:textId="1435353F" w:rsidR="00CA069B" w:rsidRPr="000D484C" w:rsidRDefault="002D022D" w:rsidP="00CA069B">
            <w:pPr>
              <w:rPr>
                <w:b/>
              </w:rPr>
            </w:pPr>
            <w:r w:rsidRPr="000D484C">
              <w:rPr>
                <w:b/>
                <w:noProof/>
                <w:lang w:val="nl-NL" w:eastAsia="nl-NL"/>
              </w:rPr>
              <w:drawing>
                <wp:inline distT="0" distB="0" distL="0" distR="0" wp14:anchorId="7B8655E9" wp14:editId="1750DCD9">
                  <wp:extent cx="2794000" cy="2197100"/>
                  <wp:effectExtent l="0" t="0" r="0" b="12700"/>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l="11292" t="13904" r="10052" b="42250"/>
                          <a:stretch>
                            <a:fillRect/>
                          </a:stretch>
                        </pic:blipFill>
                        <pic:spPr bwMode="auto">
                          <a:xfrm>
                            <a:off x="0" y="0"/>
                            <a:ext cx="2794000" cy="2197100"/>
                          </a:xfrm>
                          <a:prstGeom prst="rect">
                            <a:avLst/>
                          </a:prstGeom>
                          <a:noFill/>
                          <a:ln>
                            <a:noFill/>
                          </a:ln>
                        </pic:spPr>
                      </pic:pic>
                    </a:graphicData>
                  </a:graphic>
                </wp:inline>
              </w:drawing>
            </w:r>
          </w:p>
        </w:tc>
        <w:tc>
          <w:tcPr>
            <w:tcW w:w="4618" w:type="dxa"/>
            <w:shd w:val="clear" w:color="auto" w:fill="auto"/>
          </w:tcPr>
          <w:p w14:paraId="56463014" w14:textId="77777777" w:rsidR="009B77A5" w:rsidRPr="000D484C" w:rsidRDefault="009B77A5" w:rsidP="00CA069B">
            <w:pPr>
              <w:rPr>
                <w:b/>
              </w:rPr>
            </w:pPr>
          </w:p>
          <w:p w14:paraId="5DAF44C2" w14:textId="77777777" w:rsidR="00747B56" w:rsidRPr="009349AD" w:rsidRDefault="00591B4C" w:rsidP="00CA069B">
            <w:pPr>
              <w:rPr>
                <w:b/>
                <w:lang w:val="nl-NL"/>
              </w:rPr>
            </w:pPr>
            <w:r>
              <w:rPr>
                <w:b/>
                <w:lang w:val="nl-NL"/>
              </w:rPr>
              <w:t>Rubric</w:t>
            </w:r>
            <w:r w:rsidR="001B18BB" w:rsidRPr="001B18BB">
              <w:rPr>
                <w:b/>
                <w:lang w:val="nl-NL"/>
              </w:rPr>
              <w:t xml:space="preserve"> </w:t>
            </w:r>
            <w:r w:rsidR="00DD4CCD">
              <w:rPr>
                <w:b/>
                <w:lang w:val="nl-NL"/>
              </w:rPr>
              <w:t>bij</w:t>
            </w:r>
            <w:r w:rsidR="001B18BB" w:rsidRPr="001B18BB">
              <w:rPr>
                <w:b/>
                <w:lang w:val="nl-NL"/>
              </w:rPr>
              <w:t xml:space="preserve"> Tellen van bomen</w:t>
            </w:r>
            <w:r w:rsidR="009B77A5" w:rsidRPr="009349AD">
              <w:rPr>
                <w:b/>
                <w:lang w:val="nl-NL"/>
              </w:rPr>
              <w:br/>
            </w:r>
          </w:p>
          <w:p w14:paraId="27EDA9FC" w14:textId="311013C2" w:rsidR="00CA069B" w:rsidRPr="000D484C" w:rsidRDefault="002D022D" w:rsidP="00CA069B">
            <w:pPr>
              <w:rPr>
                <w:b/>
              </w:rPr>
            </w:pPr>
            <w:r w:rsidRPr="000D484C">
              <w:rPr>
                <w:b/>
                <w:noProof/>
                <w:lang w:val="nl-NL" w:eastAsia="nl-NL"/>
              </w:rPr>
              <w:drawing>
                <wp:inline distT="0" distB="0" distL="0" distR="0" wp14:anchorId="6B9AC134" wp14:editId="45B44D8E">
                  <wp:extent cx="2882900" cy="2565400"/>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l="9767" t="13904" r="8575" b="34776"/>
                          <a:stretch>
                            <a:fillRect/>
                          </a:stretch>
                        </pic:blipFill>
                        <pic:spPr bwMode="auto">
                          <a:xfrm>
                            <a:off x="0" y="0"/>
                            <a:ext cx="2882900" cy="2565400"/>
                          </a:xfrm>
                          <a:prstGeom prst="rect">
                            <a:avLst/>
                          </a:prstGeom>
                          <a:noFill/>
                          <a:ln>
                            <a:noFill/>
                          </a:ln>
                        </pic:spPr>
                      </pic:pic>
                    </a:graphicData>
                  </a:graphic>
                </wp:inline>
              </w:drawing>
            </w:r>
          </w:p>
        </w:tc>
      </w:tr>
    </w:tbl>
    <w:p w14:paraId="61AD955E" w14:textId="77777777" w:rsidR="003A17B4" w:rsidRPr="00CA069B" w:rsidRDefault="003A17B4" w:rsidP="00CA069B"/>
    <w:p w14:paraId="5B480F56" w14:textId="77777777" w:rsidR="003A17B4" w:rsidRPr="009A35F5" w:rsidRDefault="00396C36" w:rsidP="00396C36">
      <w:pPr>
        <w:pStyle w:val="Kop2"/>
        <w:rPr>
          <w:szCs w:val="28"/>
          <w:lang w:val="nl-NL"/>
        </w:rPr>
      </w:pPr>
      <w:r w:rsidRPr="009349AD">
        <w:rPr>
          <w:lang w:val="nl-NL"/>
        </w:rPr>
        <w:br w:type="page"/>
      </w:r>
      <w:bookmarkStart w:id="5" w:name="_Toc184282876"/>
      <w:r w:rsidR="001B18BB" w:rsidRPr="009A35F5">
        <w:rPr>
          <w:szCs w:val="28"/>
          <w:lang w:val="nl-NL"/>
        </w:rPr>
        <w:lastRenderedPageBreak/>
        <w:t>ACTIVITEIT D:</w:t>
      </w:r>
      <w:bookmarkEnd w:id="5"/>
      <w:r w:rsidR="009A35F5" w:rsidRPr="009A35F5">
        <w:rPr>
          <w:szCs w:val="28"/>
          <w:lang w:val="nl-NL"/>
        </w:rPr>
        <w:t xml:space="preserve"> </w:t>
      </w:r>
      <w:r w:rsidR="005C3C06" w:rsidRPr="009A35F5">
        <w:rPr>
          <w:szCs w:val="28"/>
          <w:lang w:val="nl-NL"/>
        </w:rPr>
        <w:t>plan het gebruik van zelf- en groepsevaluatie</w:t>
      </w:r>
      <w:r w:rsidR="009A35F5">
        <w:rPr>
          <w:szCs w:val="28"/>
          <w:lang w:val="nl-NL"/>
        </w:rPr>
        <w:t>-</w:t>
      </w:r>
      <w:r w:rsidR="005C3C06" w:rsidRPr="009A35F5">
        <w:rPr>
          <w:szCs w:val="28"/>
          <w:lang w:val="nl-NL"/>
        </w:rPr>
        <w:t>strategieën</w:t>
      </w:r>
      <w:r w:rsidR="003A17B4" w:rsidRPr="009A35F5">
        <w:rPr>
          <w:szCs w:val="28"/>
          <w:lang w:val="nl-NL"/>
        </w:rPr>
        <w:tab/>
      </w:r>
    </w:p>
    <w:p w14:paraId="76814E6D" w14:textId="77777777" w:rsidR="00D51ECA" w:rsidRPr="009349AD" w:rsidRDefault="005C3C06" w:rsidP="00D51ECA">
      <w:pPr>
        <w:pStyle w:val="body"/>
        <w:rPr>
          <w:b/>
          <w:i/>
          <w:lang w:val="nl-NL"/>
        </w:rPr>
      </w:pPr>
      <w:r w:rsidRPr="005C3C06">
        <w:rPr>
          <w:b/>
          <w:i/>
          <w:lang w:val="nl-NL"/>
        </w:rPr>
        <w:t>Minimale benodigde tijd:</w:t>
      </w:r>
      <w:r w:rsidR="00D51ECA" w:rsidRPr="009349AD">
        <w:rPr>
          <w:b/>
          <w:i/>
          <w:lang w:val="nl-NL"/>
        </w:rPr>
        <w:t xml:space="preserve"> </w:t>
      </w:r>
      <w:r w:rsidR="00D51ECA" w:rsidRPr="009349AD">
        <w:rPr>
          <w:b/>
          <w:i/>
          <w:lang w:val="nl-NL"/>
        </w:rPr>
        <w:tab/>
      </w:r>
      <w:r w:rsidRPr="005C3C06">
        <w:rPr>
          <w:b/>
          <w:i/>
          <w:lang w:val="nl-NL"/>
        </w:rPr>
        <w:t>30 minuten voor de les</w:t>
      </w:r>
    </w:p>
    <w:p w14:paraId="59AA92EC" w14:textId="77777777" w:rsidR="00D51ECA" w:rsidRPr="009349AD" w:rsidRDefault="00D51ECA" w:rsidP="00D51ECA">
      <w:pPr>
        <w:pStyle w:val="body"/>
        <w:rPr>
          <w:b/>
          <w:i/>
          <w:lang w:val="nl-NL"/>
        </w:rPr>
      </w:pPr>
      <w:r w:rsidRPr="009349AD">
        <w:rPr>
          <w:b/>
          <w:i/>
          <w:lang w:val="nl-NL"/>
        </w:rPr>
        <w:tab/>
      </w:r>
      <w:r w:rsidRPr="009349AD">
        <w:rPr>
          <w:b/>
          <w:i/>
          <w:lang w:val="nl-NL"/>
        </w:rPr>
        <w:tab/>
      </w:r>
      <w:r w:rsidRPr="009349AD">
        <w:rPr>
          <w:b/>
          <w:i/>
          <w:lang w:val="nl-NL"/>
        </w:rPr>
        <w:tab/>
      </w:r>
      <w:r w:rsidRPr="009349AD">
        <w:rPr>
          <w:b/>
          <w:i/>
          <w:lang w:val="nl-NL"/>
        </w:rPr>
        <w:tab/>
      </w:r>
      <w:r w:rsidR="005C3C06" w:rsidRPr="005C3C06">
        <w:rPr>
          <w:b/>
          <w:i/>
          <w:lang w:val="nl-NL"/>
        </w:rPr>
        <w:t>20 minuten voor de evaluatie voor de les</w:t>
      </w:r>
    </w:p>
    <w:p w14:paraId="7FD35427" w14:textId="77777777" w:rsidR="00D51ECA" w:rsidRPr="009349AD" w:rsidRDefault="00D51ECA" w:rsidP="00D51ECA">
      <w:pPr>
        <w:pStyle w:val="body"/>
        <w:rPr>
          <w:b/>
          <w:i/>
          <w:lang w:val="nl-NL"/>
        </w:rPr>
      </w:pPr>
      <w:r w:rsidRPr="009349AD">
        <w:rPr>
          <w:b/>
          <w:i/>
          <w:lang w:val="nl-NL"/>
        </w:rPr>
        <w:tab/>
      </w:r>
      <w:r w:rsidRPr="009349AD">
        <w:rPr>
          <w:b/>
          <w:i/>
          <w:lang w:val="nl-NL"/>
        </w:rPr>
        <w:tab/>
      </w:r>
      <w:r w:rsidRPr="009349AD">
        <w:rPr>
          <w:b/>
          <w:i/>
          <w:lang w:val="nl-NL"/>
        </w:rPr>
        <w:tab/>
      </w:r>
      <w:r w:rsidRPr="009349AD">
        <w:rPr>
          <w:b/>
          <w:i/>
          <w:lang w:val="nl-NL"/>
        </w:rPr>
        <w:tab/>
      </w:r>
      <w:r w:rsidR="005C3C06" w:rsidRPr="005C3C06">
        <w:rPr>
          <w:b/>
          <w:i/>
          <w:lang w:val="nl-NL"/>
        </w:rPr>
        <w:t>30 minuten om feedback voor te bereiden</w:t>
      </w:r>
    </w:p>
    <w:p w14:paraId="69505600" w14:textId="77777777" w:rsidR="00D51ECA" w:rsidRPr="009349AD" w:rsidRDefault="00D51ECA" w:rsidP="00D51ECA">
      <w:pPr>
        <w:pStyle w:val="body"/>
        <w:rPr>
          <w:b/>
          <w:i/>
          <w:lang w:val="nl-NL"/>
        </w:rPr>
      </w:pPr>
      <w:r w:rsidRPr="009349AD">
        <w:rPr>
          <w:b/>
          <w:i/>
          <w:lang w:val="nl-NL"/>
        </w:rPr>
        <w:tab/>
      </w:r>
      <w:r w:rsidRPr="009349AD">
        <w:rPr>
          <w:b/>
          <w:i/>
          <w:lang w:val="nl-NL"/>
        </w:rPr>
        <w:tab/>
      </w:r>
      <w:r w:rsidRPr="009349AD">
        <w:rPr>
          <w:b/>
          <w:i/>
          <w:lang w:val="nl-NL"/>
        </w:rPr>
        <w:tab/>
      </w:r>
      <w:r w:rsidRPr="009349AD">
        <w:rPr>
          <w:b/>
          <w:i/>
          <w:lang w:val="nl-NL"/>
        </w:rPr>
        <w:tab/>
      </w:r>
      <w:r w:rsidR="005C3C06" w:rsidRPr="005C3C06">
        <w:rPr>
          <w:b/>
          <w:i/>
          <w:lang w:val="nl-NL"/>
        </w:rPr>
        <w:t>60 minuten lestijd</w:t>
      </w:r>
    </w:p>
    <w:p w14:paraId="4A002553" w14:textId="77777777" w:rsidR="00D51ECA" w:rsidRPr="009349AD" w:rsidRDefault="00D51ECA" w:rsidP="00D51ECA">
      <w:pPr>
        <w:pStyle w:val="body"/>
        <w:rPr>
          <w:b/>
          <w:i/>
          <w:lang w:val="nl-NL"/>
        </w:rPr>
      </w:pPr>
      <w:r w:rsidRPr="009349AD">
        <w:rPr>
          <w:b/>
          <w:i/>
          <w:lang w:val="nl-NL"/>
        </w:rPr>
        <w:tab/>
      </w:r>
      <w:r w:rsidRPr="009349AD">
        <w:rPr>
          <w:b/>
          <w:i/>
          <w:lang w:val="nl-NL"/>
        </w:rPr>
        <w:tab/>
      </w:r>
      <w:r w:rsidRPr="009349AD">
        <w:rPr>
          <w:b/>
          <w:i/>
          <w:lang w:val="nl-NL"/>
        </w:rPr>
        <w:tab/>
      </w:r>
      <w:r w:rsidRPr="009349AD">
        <w:rPr>
          <w:b/>
          <w:i/>
          <w:lang w:val="nl-NL"/>
        </w:rPr>
        <w:tab/>
      </w:r>
      <w:r w:rsidR="005C3C06" w:rsidRPr="005C3C06">
        <w:rPr>
          <w:b/>
          <w:i/>
          <w:lang w:val="nl-NL"/>
        </w:rPr>
        <w:t>15 minuten voor de na-evaluatie</w:t>
      </w:r>
    </w:p>
    <w:p w14:paraId="02A4CD81" w14:textId="77777777" w:rsidR="00B0427B" w:rsidRPr="009349AD" w:rsidRDefault="00B0427B" w:rsidP="003A17B4">
      <w:pPr>
        <w:pStyle w:val="body"/>
        <w:rPr>
          <w:lang w:val="nl-NL"/>
        </w:rPr>
      </w:pPr>
    </w:p>
    <w:p w14:paraId="076C7401" w14:textId="77777777" w:rsidR="00B0427B" w:rsidRPr="009349AD" w:rsidRDefault="005C3C06" w:rsidP="003A17B4">
      <w:pPr>
        <w:pStyle w:val="body"/>
        <w:rPr>
          <w:lang w:val="nl-NL"/>
        </w:rPr>
      </w:pPr>
      <w:r w:rsidRPr="005C3C06">
        <w:rPr>
          <w:lang w:val="nl-NL"/>
        </w:rPr>
        <w:t xml:space="preserve">Bij deze opdracht </w:t>
      </w:r>
      <w:r w:rsidR="000F3643">
        <w:rPr>
          <w:lang w:val="nl-NL"/>
        </w:rPr>
        <w:t>maken</w:t>
      </w:r>
      <w:r w:rsidRPr="005C3C06">
        <w:rPr>
          <w:lang w:val="nl-NL"/>
        </w:rPr>
        <w:t xml:space="preserve"> en geven de deelnemers een les waarin leerlingen hun eigen werk beoordelen (</w:t>
      </w:r>
      <w:r w:rsidR="007247E9">
        <w:rPr>
          <w:lang w:val="nl-NL"/>
        </w:rPr>
        <w:t>mogelijkheid</w:t>
      </w:r>
      <w:r w:rsidRPr="005C3C06">
        <w:rPr>
          <w:lang w:val="nl-NL"/>
        </w:rPr>
        <w:t xml:space="preserve"> A), of het werk dat we hen geven (</w:t>
      </w:r>
      <w:r w:rsidR="007247E9">
        <w:rPr>
          <w:lang w:val="nl-NL"/>
        </w:rPr>
        <w:t>mogelijkheid</w:t>
      </w:r>
      <w:r w:rsidRPr="005C3C06">
        <w:rPr>
          <w:lang w:val="nl-NL"/>
        </w:rPr>
        <w:t xml:space="preserve"> B).</w:t>
      </w:r>
      <w:r w:rsidR="00B0427B" w:rsidRPr="009349AD">
        <w:rPr>
          <w:lang w:val="nl-NL"/>
        </w:rPr>
        <w:t xml:space="preserve"> </w:t>
      </w:r>
      <w:r w:rsidRPr="005C3C06">
        <w:rPr>
          <w:lang w:val="nl-NL"/>
        </w:rPr>
        <w:t>Het kan nuttig zijn als een aantal d</w:t>
      </w:r>
      <w:r w:rsidR="000F3643">
        <w:rPr>
          <w:lang w:val="nl-NL"/>
        </w:rPr>
        <w:t>eelnemers ervoor kiest</w:t>
      </w:r>
      <w:r w:rsidRPr="005C3C06">
        <w:rPr>
          <w:lang w:val="nl-NL"/>
        </w:rPr>
        <w:t xml:space="preserve"> om beide </w:t>
      </w:r>
      <w:r w:rsidR="00DD4CCD">
        <w:rPr>
          <w:lang w:val="nl-NL"/>
        </w:rPr>
        <w:t xml:space="preserve">mogelijkheden </w:t>
      </w:r>
      <w:r w:rsidRPr="005C3C06">
        <w:rPr>
          <w:lang w:val="nl-NL"/>
        </w:rPr>
        <w:t xml:space="preserve">te doen zodat ze deze kunnen vergelijken. </w:t>
      </w:r>
      <w:r w:rsidR="00A11BB9" w:rsidRPr="009349AD">
        <w:rPr>
          <w:lang w:val="nl-NL"/>
        </w:rPr>
        <w:t xml:space="preserve"> </w:t>
      </w:r>
      <w:r w:rsidRPr="005C3C06">
        <w:rPr>
          <w:lang w:val="nl-NL"/>
        </w:rPr>
        <w:t xml:space="preserve">Er wordt een voorbeeldlesplan aangeboden bij elke </w:t>
      </w:r>
      <w:r w:rsidR="007247E9">
        <w:rPr>
          <w:lang w:val="nl-NL"/>
        </w:rPr>
        <w:t>mogelijkheid</w:t>
      </w:r>
      <w:r w:rsidRPr="005C3C06">
        <w:rPr>
          <w:lang w:val="nl-NL"/>
        </w:rPr>
        <w:t xml:space="preserve"> op </w:t>
      </w:r>
      <w:r w:rsidRPr="005C3C06">
        <w:rPr>
          <w:b/>
          <w:lang w:val="nl-NL"/>
        </w:rPr>
        <w:t>Hand-out 4.</w:t>
      </w:r>
      <w:r w:rsidR="00A11BB9" w:rsidRPr="009349AD">
        <w:rPr>
          <w:lang w:val="nl-NL"/>
        </w:rPr>
        <w:t xml:space="preserve"> </w:t>
      </w:r>
    </w:p>
    <w:p w14:paraId="66AB0F4C" w14:textId="77777777" w:rsidR="003A17B4" w:rsidRPr="009349AD" w:rsidRDefault="003A17B4" w:rsidP="003A17B4">
      <w:pPr>
        <w:pStyle w:val="body"/>
        <w:rPr>
          <w:lang w:val="nl-NL"/>
        </w:rPr>
      </w:pPr>
    </w:p>
    <w:tbl>
      <w:tblPr>
        <w:tblW w:w="0" w:type="auto"/>
        <w:tblBorders>
          <w:top w:val="single" w:sz="4" w:space="0" w:color="auto"/>
          <w:left w:val="single" w:sz="4" w:space="0" w:color="auto"/>
          <w:bottom w:val="single" w:sz="4" w:space="0" w:color="auto"/>
          <w:right w:val="single" w:sz="4" w:space="0" w:color="auto"/>
        </w:tblBorders>
        <w:shd w:val="solid" w:color="E3F3FF" w:fill="E3F3FF"/>
        <w:tblLook w:val="00BF" w:firstRow="1" w:lastRow="0" w:firstColumn="1" w:lastColumn="0" w:noHBand="0" w:noVBand="0"/>
      </w:tblPr>
      <w:tblGrid>
        <w:gridCol w:w="9236"/>
      </w:tblGrid>
      <w:tr w:rsidR="003A17B4" w:rsidRPr="009349AD" w14:paraId="21194B9C" w14:textId="77777777" w:rsidTr="00B70AB7">
        <w:tc>
          <w:tcPr>
            <w:tcW w:w="9236" w:type="dxa"/>
            <w:shd w:val="solid" w:color="E3F3FF" w:fill="E3F3FF"/>
          </w:tcPr>
          <w:p w14:paraId="4B76CBA3" w14:textId="77777777" w:rsidR="003A17B4" w:rsidRPr="009349AD" w:rsidRDefault="003A17B4" w:rsidP="003A17B4">
            <w:pPr>
              <w:pStyle w:val="Boxqns"/>
              <w:rPr>
                <w:lang w:val="nl-NL"/>
              </w:rPr>
            </w:pPr>
          </w:p>
          <w:p w14:paraId="276F127E" w14:textId="77777777" w:rsidR="00D51ECA" w:rsidRPr="009349AD" w:rsidRDefault="00B70AB7" w:rsidP="00B70AB7">
            <w:pPr>
              <w:numPr>
                <w:ilvl w:val="0"/>
                <w:numId w:val="31"/>
              </w:numPr>
              <w:ind w:left="360"/>
              <w:rPr>
                <w:lang w:val="nl-NL"/>
              </w:rPr>
            </w:pPr>
            <w:r w:rsidRPr="00B70AB7">
              <w:rPr>
                <w:lang w:val="nl-NL"/>
              </w:rPr>
              <w:t>Plan wanneer u leerlingen de tijd wil geven om</w:t>
            </w:r>
            <w:r w:rsidR="00DD4CCD">
              <w:rPr>
                <w:lang w:val="nl-NL"/>
              </w:rPr>
              <w:t>,</w:t>
            </w:r>
            <w:r w:rsidRPr="00B70AB7">
              <w:rPr>
                <w:lang w:val="nl-NL"/>
              </w:rPr>
              <w:t xml:space="preserve"> </w:t>
            </w:r>
            <w:r w:rsidR="00DD4CCD" w:rsidRPr="00B70AB7">
              <w:rPr>
                <w:lang w:val="nl-NL"/>
              </w:rPr>
              <w:t>zonder uw hulp</w:t>
            </w:r>
            <w:r w:rsidR="00DD4CCD">
              <w:rPr>
                <w:lang w:val="nl-NL"/>
              </w:rPr>
              <w:t xml:space="preserve">, </w:t>
            </w:r>
            <w:r w:rsidRPr="00B70AB7">
              <w:rPr>
                <w:lang w:val="nl-NL"/>
              </w:rPr>
              <w:t xml:space="preserve">een </w:t>
            </w:r>
            <w:r w:rsidR="000F3643" w:rsidRPr="00B70AB7">
              <w:rPr>
                <w:lang w:val="nl-NL"/>
              </w:rPr>
              <w:t xml:space="preserve">opdracht </w:t>
            </w:r>
            <w:r w:rsidR="000F3643">
              <w:rPr>
                <w:lang w:val="nl-NL"/>
              </w:rPr>
              <w:t xml:space="preserve"> in </w:t>
            </w:r>
            <w:r w:rsidRPr="00B70AB7">
              <w:rPr>
                <w:lang w:val="nl-NL"/>
              </w:rPr>
              <w:t>vraaggestuurd</w:t>
            </w:r>
            <w:r w:rsidR="000F3643">
              <w:rPr>
                <w:lang w:val="nl-NL"/>
              </w:rPr>
              <w:t xml:space="preserve"> leren </w:t>
            </w:r>
            <w:r w:rsidRPr="00B70AB7">
              <w:rPr>
                <w:lang w:val="nl-NL"/>
              </w:rPr>
              <w:t>aan te pakke</w:t>
            </w:r>
            <w:r w:rsidR="00DD4CCD">
              <w:rPr>
                <w:lang w:val="nl-NL"/>
              </w:rPr>
              <w:t>n, individueel of in tweetallen</w:t>
            </w:r>
            <w:r w:rsidRPr="00B70AB7">
              <w:rPr>
                <w:lang w:val="nl-NL"/>
              </w:rPr>
              <w:t>.</w:t>
            </w:r>
          </w:p>
          <w:p w14:paraId="6B25434A" w14:textId="77777777" w:rsidR="00D51ECA" w:rsidRPr="009349AD" w:rsidRDefault="00D51ECA" w:rsidP="00D51ECA">
            <w:pPr>
              <w:rPr>
                <w:lang w:val="nl-NL"/>
              </w:rPr>
            </w:pPr>
          </w:p>
          <w:p w14:paraId="0F934DB8" w14:textId="77777777" w:rsidR="003A17B4" w:rsidRPr="009349AD" w:rsidRDefault="000F3643" w:rsidP="00674DC4">
            <w:pPr>
              <w:numPr>
                <w:ilvl w:val="0"/>
                <w:numId w:val="31"/>
              </w:numPr>
              <w:pBdr>
                <w:top w:val="none" w:sz="0" w:space="2" w:color="C0C0C0" w:shadow="1"/>
                <w:left w:val="none" w:sz="0" w:space="2" w:color="C0C0C0" w:shadow="1"/>
                <w:bottom w:val="none" w:sz="0" w:space="2" w:color="C0C0C0" w:shadow="1"/>
                <w:right w:val="none" w:sz="0" w:space="2" w:color="C0C0C0" w:shadow="1"/>
              </w:pBdr>
              <w:shd w:val="solid" w:color="EBEBEB" w:fill="auto"/>
              <w:ind w:left="360"/>
              <w:rPr>
                <w:lang w:val="nl-NL"/>
              </w:rPr>
            </w:pPr>
            <w:r>
              <w:rPr>
                <w:lang w:val="nl-NL"/>
              </w:rPr>
              <w:t>Maak</w:t>
            </w:r>
            <w:r w:rsidR="00B70AB7" w:rsidRPr="00B70AB7">
              <w:rPr>
                <w:lang w:val="nl-NL"/>
              </w:rPr>
              <w:t xml:space="preserve"> een les waarin leerlingen de opdracht opnieuw bekijken en het werk van andere leerlingen beoordelen - werk van een klasgenoot of van één van de voorbeeldantwoorden die door u geleverd zijn.</w:t>
            </w:r>
            <w:r w:rsidR="00D51ECA" w:rsidRPr="009349AD">
              <w:rPr>
                <w:lang w:val="nl-NL"/>
              </w:rPr>
              <w:t xml:space="preserve"> </w:t>
            </w:r>
            <w:r w:rsidR="00A11BB9" w:rsidRPr="009349AD">
              <w:rPr>
                <w:lang w:val="nl-NL"/>
              </w:rPr>
              <w:br/>
            </w:r>
            <w:r w:rsidR="00B70AB7" w:rsidRPr="00B70AB7">
              <w:rPr>
                <w:lang w:val="nl-NL"/>
              </w:rPr>
              <w:t>Zorg ervoor dat de leerlingen de gelegenheid hebben om het belang van de processen binnen vraaggestuurd leren te bespreken, en dat ze voldoende tijd hebben om hun eigen werk opnieuw te bekijken in het licht van de opmerkingen.</w:t>
            </w:r>
            <w:r w:rsidR="00A11BB9" w:rsidRPr="009349AD">
              <w:rPr>
                <w:lang w:val="nl-NL"/>
              </w:rPr>
              <w:t xml:space="preserve"> </w:t>
            </w:r>
            <w:r w:rsidR="003A17B4" w:rsidRPr="009349AD">
              <w:rPr>
                <w:lang w:val="nl-NL"/>
              </w:rPr>
              <w:br/>
            </w:r>
          </w:p>
        </w:tc>
      </w:tr>
    </w:tbl>
    <w:p w14:paraId="62766940" w14:textId="77777777" w:rsidR="003A17B4" w:rsidRPr="009349AD" w:rsidRDefault="003A17B4" w:rsidP="003A17B4">
      <w:pPr>
        <w:tabs>
          <w:tab w:val="left" w:pos="3925"/>
        </w:tabs>
        <w:rPr>
          <w:lang w:val="nl-NL"/>
        </w:rPr>
      </w:pPr>
    </w:p>
    <w:p w14:paraId="73B0A453" w14:textId="77777777" w:rsidR="003A17B4" w:rsidRPr="009349AD" w:rsidRDefault="00B70AB7" w:rsidP="003A17B4">
      <w:pPr>
        <w:tabs>
          <w:tab w:val="left" w:pos="3925"/>
        </w:tabs>
        <w:rPr>
          <w:lang w:val="nl-NL"/>
        </w:rPr>
      </w:pPr>
      <w:r w:rsidRPr="00B70AB7">
        <w:rPr>
          <w:lang w:val="nl-NL"/>
        </w:rPr>
        <w:t>Als u met een groep aan deze module werkt, kan het nuttig zijn als elke deelnemer dezelfde opdracht kiest aangezien dit de daaropvolgende bespreking makkelijker maakt.</w:t>
      </w:r>
    </w:p>
    <w:p w14:paraId="5A9CE974" w14:textId="77777777" w:rsidR="003A17B4" w:rsidRPr="009349AD" w:rsidRDefault="003A17B4" w:rsidP="003A17B4">
      <w:pPr>
        <w:tabs>
          <w:tab w:val="left" w:pos="3925"/>
        </w:tabs>
        <w:rPr>
          <w:lang w:val="nl-NL"/>
        </w:rPr>
      </w:pPr>
    </w:p>
    <w:p w14:paraId="50B4F728" w14:textId="77777777" w:rsidR="003A17B4" w:rsidRPr="009349AD" w:rsidRDefault="00B70AB7" w:rsidP="003A17B4">
      <w:pPr>
        <w:tabs>
          <w:tab w:val="left" w:pos="3925"/>
        </w:tabs>
        <w:rPr>
          <w:lang w:val="nl-NL"/>
        </w:rPr>
      </w:pPr>
      <w:r w:rsidRPr="00B70AB7">
        <w:rPr>
          <w:lang w:val="nl-NL"/>
        </w:rPr>
        <w:t>Kom na de les nogmaals bij elkaar om feedback te geven op wat er gebeurd is.</w:t>
      </w:r>
      <w:r w:rsidR="006B27F8" w:rsidRPr="009349AD">
        <w:rPr>
          <w:lang w:val="nl-NL"/>
        </w:rPr>
        <w:t xml:space="preserve"> </w:t>
      </w:r>
    </w:p>
    <w:p w14:paraId="497AA893" w14:textId="77777777" w:rsidR="003A17B4" w:rsidRPr="009349AD" w:rsidRDefault="003A17B4" w:rsidP="003A17B4">
      <w:pPr>
        <w:pStyle w:val="body"/>
        <w:rPr>
          <w:lang w:val="nl-NL"/>
        </w:rPr>
      </w:pPr>
    </w:p>
    <w:tbl>
      <w:tblPr>
        <w:tblW w:w="0" w:type="auto"/>
        <w:tblBorders>
          <w:top w:val="single" w:sz="4" w:space="0" w:color="auto"/>
          <w:left w:val="single" w:sz="4" w:space="0" w:color="auto"/>
          <w:bottom w:val="single" w:sz="4" w:space="0" w:color="auto"/>
          <w:right w:val="single" w:sz="4" w:space="0" w:color="auto"/>
        </w:tblBorders>
        <w:shd w:val="solid" w:color="E3F3FF" w:fill="E3F3FF"/>
        <w:tblLook w:val="00BF" w:firstRow="1" w:lastRow="0" w:firstColumn="1" w:lastColumn="0" w:noHBand="0" w:noVBand="0"/>
      </w:tblPr>
      <w:tblGrid>
        <w:gridCol w:w="9236"/>
      </w:tblGrid>
      <w:tr w:rsidR="003A17B4" w:rsidRPr="009349AD" w14:paraId="42E6B94A" w14:textId="77777777" w:rsidTr="00467D82">
        <w:tc>
          <w:tcPr>
            <w:tcW w:w="9236" w:type="dxa"/>
            <w:shd w:val="solid" w:color="E3F3FF" w:fill="E3F3FF"/>
          </w:tcPr>
          <w:p w14:paraId="01A1F097" w14:textId="77777777" w:rsidR="006B27F8" w:rsidRPr="009349AD" w:rsidRDefault="006B27F8" w:rsidP="006B27F8">
            <w:pPr>
              <w:tabs>
                <w:tab w:val="left" w:pos="3925"/>
              </w:tabs>
              <w:rPr>
                <w:lang w:val="nl-NL"/>
              </w:rPr>
            </w:pPr>
          </w:p>
          <w:p w14:paraId="3C977486" w14:textId="77777777" w:rsidR="006B27F8" w:rsidRPr="009349AD" w:rsidRDefault="00B70AB7" w:rsidP="006B27F8">
            <w:pPr>
              <w:tabs>
                <w:tab w:val="left" w:pos="3925"/>
              </w:tabs>
              <w:rPr>
                <w:lang w:val="nl-NL"/>
              </w:rPr>
            </w:pPr>
            <w:r w:rsidRPr="00B70AB7">
              <w:rPr>
                <w:lang w:val="nl-NL"/>
              </w:rPr>
              <w:t>Omschrijf om beurten jullie ervaringen in het gebruik van zelf-en groepsevaluatie.</w:t>
            </w:r>
            <w:r w:rsidR="006B27F8" w:rsidRPr="009349AD">
              <w:rPr>
                <w:lang w:val="nl-NL"/>
              </w:rPr>
              <w:t xml:space="preserve"> </w:t>
            </w:r>
          </w:p>
          <w:p w14:paraId="195DFDD8" w14:textId="77777777" w:rsidR="003A17B4" w:rsidRPr="009349AD" w:rsidRDefault="003A17B4" w:rsidP="003A17B4">
            <w:pPr>
              <w:pStyle w:val="Boxqns"/>
              <w:rPr>
                <w:lang w:val="nl-NL"/>
              </w:rPr>
            </w:pPr>
          </w:p>
          <w:p w14:paraId="45DFF925" w14:textId="77777777" w:rsidR="003A17B4" w:rsidRPr="009349AD" w:rsidRDefault="00B70AB7" w:rsidP="00B70AB7">
            <w:pPr>
              <w:numPr>
                <w:ilvl w:val="0"/>
                <w:numId w:val="31"/>
              </w:numPr>
              <w:rPr>
                <w:lang w:val="nl-NL"/>
              </w:rPr>
            </w:pPr>
            <w:r w:rsidRPr="00B70AB7">
              <w:rPr>
                <w:lang w:val="nl-NL"/>
              </w:rPr>
              <w:t>Hoe brachten uw leerlingen het ervan af zonder hulp?</w:t>
            </w:r>
          </w:p>
          <w:p w14:paraId="3C65EAB1" w14:textId="77777777" w:rsidR="003A17B4" w:rsidRDefault="00B70AB7" w:rsidP="00B70AB7">
            <w:pPr>
              <w:numPr>
                <w:ilvl w:val="0"/>
                <w:numId w:val="31"/>
              </w:numPr>
            </w:pPr>
            <w:r w:rsidRPr="00B70AB7">
              <w:rPr>
                <w:lang w:val="nl-NL"/>
              </w:rPr>
              <w:t>Hoe beoordeelden de leerlingen de gegeven antwoorden en het werk van hun klasgenoten?</w:t>
            </w:r>
            <w:r w:rsidR="003A17B4" w:rsidRPr="009349AD">
              <w:rPr>
                <w:lang w:val="nl-NL"/>
              </w:rPr>
              <w:br/>
            </w:r>
            <w:r w:rsidRPr="00B70AB7">
              <w:rPr>
                <w:lang w:val="nl-NL"/>
              </w:rPr>
              <w:t>Op welke aspecten hebben zij gelet?</w:t>
            </w:r>
            <w:r w:rsidR="003A17B4">
              <w:t xml:space="preserve"> </w:t>
            </w:r>
          </w:p>
          <w:p w14:paraId="2CE95182" w14:textId="77777777" w:rsidR="003A17B4" w:rsidRPr="009349AD" w:rsidRDefault="00B70AB7" w:rsidP="00B70AB7">
            <w:pPr>
              <w:numPr>
                <w:ilvl w:val="0"/>
                <w:numId w:val="31"/>
              </w:numPr>
              <w:rPr>
                <w:lang w:val="nl-NL"/>
              </w:rPr>
            </w:pPr>
            <w:r w:rsidRPr="00B70AB7">
              <w:rPr>
                <w:lang w:val="nl-NL"/>
              </w:rPr>
              <w:t xml:space="preserve">Hoe maakten de leerlingen gebruik van </w:t>
            </w:r>
            <w:r w:rsidR="000F3643">
              <w:rPr>
                <w:lang w:val="nl-NL"/>
              </w:rPr>
              <w:t>de</w:t>
            </w:r>
            <w:r w:rsidRPr="00B70AB7">
              <w:rPr>
                <w:lang w:val="nl-NL"/>
              </w:rPr>
              <w:t xml:space="preserve"> </w:t>
            </w:r>
            <w:r w:rsidR="00DD4CCD">
              <w:rPr>
                <w:lang w:val="nl-NL"/>
              </w:rPr>
              <w:t>rubric</w:t>
            </w:r>
            <w:r w:rsidRPr="00B70AB7">
              <w:rPr>
                <w:lang w:val="nl-NL"/>
              </w:rPr>
              <w:t>?</w:t>
            </w:r>
            <w:r w:rsidR="003A17B4" w:rsidRPr="009349AD">
              <w:rPr>
                <w:lang w:val="nl-NL"/>
              </w:rPr>
              <w:t xml:space="preserve"> </w:t>
            </w:r>
            <w:r w:rsidR="003A17B4" w:rsidRPr="009349AD">
              <w:rPr>
                <w:lang w:val="nl-NL"/>
              </w:rPr>
              <w:br/>
            </w:r>
            <w:r w:rsidRPr="00B70AB7">
              <w:rPr>
                <w:lang w:val="nl-NL"/>
              </w:rPr>
              <w:t xml:space="preserve">Hielpen de </w:t>
            </w:r>
            <w:r w:rsidR="00591B4C">
              <w:rPr>
                <w:lang w:val="nl-NL"/>
              </w:rPr>
              <w:t>rubric</w:t>
            </w:r>
            <w:r w:rsidR="000F3643">
              <w:rPr>
                <w:lang w:val="nl-NL"/>
              </w:rPr>
              <w:t>s</w:t>
            </w:r>
            <w:r w:rsidRPr="00B70AB7">
              <w:rPr>
                <w:lang w:val="nl-NL"/>
              </w:rPr>
              <w:t xml:space="preserve"> de leerlingen om de processen in het vraaggestuurd leren te begrijpen?</w:t>
            </w:r>
          </w:p>
          <w:p w14:paraId="0DE8AD77" w14:textId="77777777" w:rsidR="003A17B4" w:rsidRPr="009349AD" w:rsidRDefault="00467D82" w:rsidP="00467D82">
            <w:pPr>
              <w:numPr>
                <w:ilvl w:val="0"/>
                <w:numId w:val="31"/>
              </w:numPr>
              <w:rPr>
                <w:lang w:val="nl-NL"/>
              </w:rPr>
            </w:pPr>
            <w:r w:rsidRPr="00467D82">
              <w:rPr>
                <w:lang w:val="nl-NL"/>
              </w:rPr>
              <w:t>Hoe goed reageerden de leerlingen op het resultaat en gebruikten zij dit om hun eigen werk te verbeteren?</w:t>
            </w:r>
          </w:p>
          <w:p w14:paraId="32535B6A" w14:textId="77777777" w:rsidR="003A17B4" w:rsidRPr="009349AD" w:rsidRDefault="00467D82" w:rsidP="00674DC4">
            <w:pPr>
              <w:numPr>
                <w:ilvl w:val="0"/>
                <w:numId w:val="31"/>
              </w:numPr>
              <w:pBdr>
                <w:top w:val="none" w:sz="0" w:space="2" w:color="C0C0C0" w:shadow="1"/>
                <w:left w:val="none" w:sz="0" w:space="2" w:color="C0C0C0" w:shadow="1"/>
                <w:bottom w:val="none" w:sz="0" w:space="2" w:color="C0C0C0" w:shadow="1"/>
                <w:right w:val="none" w:sz="0" w:space="2" w:color="C0C0C0" w:shadow="1"/>
              </w:pBdr>
              <w:rPr>
                <w:lang w:val="nl-NL"/>
              </w:rPr>
            </w:pPr>
            <w:r w:rsidRPr="00467D82">
              <w:rPr>
                <w:lang w:val="nl-NL"/>
              </w:rPr>
              <w:t>Wat neemt u uit deze les mee voor uw toekomstige lessen?</w:t>
            </w:r>
            <w:r w:rsidR="003A17B4" w:rsidRPr="009349AD">
              <w:rPr>
                <w:lang w:val="nl-NL"/>
              </w:rPr>
              <w:br/>
            </w:r>
          </w:p>
        </w:tc>
      </w:tr>
    </w:tbl>
    <w:p w14:paraId="285F262C" w14:textId="77777777" w:rsidR="003A17B4" w:rsidRPr="009349AD" w:rsidRDefault="003A17B4" w:rsidP="003A17B4">
      <w:pPr>
        <w:pStyle w:val="Paragraph"/>
        <w:rPr>
          <w:lang w:val="nl-NL"/>
        </w:rPr>
      </w:pPr>
    </w:p>
    <w:p w14:paraId="65483B1A" w14:textId="77777777" w:rsidR="003A17B4" w:rsidRPr="009349AD" w:rsidRDefault="003A17B4" w:rsidP="003A17B4">
      <w:pPr>
        <w:pStyle w:val="Boxqns"/>
        <w:rPr>
          <w:lang w:val="nl-NL"/>
        </w:rPr>
      </w:pPr>
    </w:p>
    <w:p w14:paraId="1F103B79" w14:textId="77777777" w:rsidR="00A11BB9" w:rsidRPr="009349AD" w:rsidRDefault="00A11BB9" w:rsidP="00A11BB9">
      <w:pPr>
        <w:pStyle w:val="Kop3"/>
        <w:rPr>
          <w:lang w:val="nl-NL"/>
        </w:rPr>
      </w:pPr>
      <w:r w:rsidRPr="009349AD">
        <w:rPr>
          <w:lang w:val="nl-NL"/>
        </w:rPr>
        <w:br w:type="page"/>
      </w:r>
      <w:r w:rsidR="00467D82" w:rsidRPr="00467D82">
        <w:rPr>
          <w:lang w:val="nl-NL"/>
        </w:rPr>
        <w:lastRenderedPageBreak/>
        <w:t>Hand-out 4:</w:t>
      </w:r>
      <w:r w:rsidRPr="009349AD">
        <w:rPr>
          <w:lang w:val="nl-NL"/>
        </w:rPr>
        <w:t xml:space="preserve"> </w:t>
      </w:r>
      <w:r w:rsidR="006B27F8" w:rsidRPr="009349AD">
        <w:rPr>
          <w:lang w:val="nl-NL"/>
        </w:rPr>
        <w:tab/>
      </w:r>
      <w:r w:rsidR="00467D82" w:rsidRPr="00467D82">
        <w:rPr>
          <w:lang w:val="nl-NL"/>
        </w:rPr>
        <w:t xml:space="preserve">Een lesplan </w:t>
      </w:r>
      <w:r w:rsidR="008343A4">
        <w:rPr>
          <w:lang w:val="nl-NL"/>
        </w:rPr>
        <w:t>met</w:t>
      </w:r>
      <w:r w:rsidR="00467D82" w:rsidRPr="00467D82">
        <w:rPr>
          <w:lang w:val="nl-NL"/>
        </w:rPr>
        <w:t xml:space="preserve"> de leerling </w:t>
      </w:r>
      <w:r w:rsidR="008343A4">
        <w:rPr>
          <w:lang w:val="nl-NL"/>
        </w:rPr>
        <w:t>als beoordelaar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618"/>
        <w:gridCol w:w="4618"/>
      </w:tblGrid>
      <w:tr w:rsidR="00E149F2" w14:paraId="711A992E" w14:textId="77777777" w:rsidTr="000D484C">
        <w:tc>
          <w:tcPr>
            <w:tcW w:w="9236" w:type="dxa"/>
            <w:gridSpan w:val="2"/>
            <w:tcBorders>
              <w:top w:val="single" w:sz="12" w:space="0" w:color="auto"/>
              <w:left w:val="single" w:sz="12" w:space="0" w:color="auto"/>
              <w:bottom w:val="single" w:sz="12" w:space="0" w:color="auto"/>
              <w:right w:val="single" w:sz="12" w:space="0" w:color="auto"/>
            </w:tcBorders>
            <w:shd w:val="clear" w:color="auto" w:fill="auto"/>
          </w:tcPr>
          <w:p w14:paraId="4CC6616E" w14:textId="77777777" w:rsidR="006B27F8" w:rsidRPr="009349AD" w:rsidRDefault="006B27F8" w:rsidP="00E149F2">
            <w:pPr>
              <w:rPr>
                <w:sz w:val="16"/>
                <w:lang w:val="nl-NL"/>
              </w:rPr>
            </w:pPr>
          </w:p>
          <w:p w14:paraId="719495F2" w14:textId="77777777" w:rsidR="00E149F2" w:rsidRPr="009A35F5" w:rsidRDefault="0060517A" w:rsidP="00E149F2">
            <w:pPr>
              <w:rPr>
                <w:sz w:val="14"/>
                <w:szCs w:val="14"/>
                <w:lang w:val="nl-NL"/>
              </w:rPr>
            </w:pPr>
            <w:r w:rsidRPr="009A35F5">
              <w:rPr>
                <w:sz w:val="14"/>
                <w:szCs w:val="14"/>
                <w:lang w:val="nl-NL"/>
              </w:rPr>
              <w:t>De volgende suggesties beschrijven een mogelijke aanpak van de zelf-en groepsevaluatie.</w:t>
            </w:r>
            <w:r w:rsidR="00E149F2" w:rsidRPr="009A35F5">
              <w:rPr>
                <w:sz w:val="14"/>
                <w:szCs w:val="14"/>
                <w:lang w:val="nl-NL"/>
              </w:rPr>
              <w:t xml:space="preserve"> </w:t>
            </w:r>
            <w:r w:rsidRPr="009A35F5">
              <w:rPr>
                <w:sz w:val="14"/>
                <w:szCs w:val="14"/>
                <w:lang w:val="nl-NL"/>
              </w:rPr>
              <w:t>Leerlingen krijgen eerst de kans om het probleem zonder hulp op te lossen.</w:t>
            </w:r>
            <w:r w:rsidR="00E149F2" w:rsidRPr="009A35F5">
              <w:rPr>
                <w:sz w:val="14"/>
                <w:szCs w:val="14"/>
                <w:lang w:val="nl-NL"/>
              </w:rPr>
              <w:t xml:space="preserve"> </w:t>
            </w:r>
            <w:r w:rsidRPr="009A35F5">
              <w:rPr>
                <w:sz w:val="14"/>
                <w:szCs w:val="14"/>
                <w:lang w:val="nl-NL"/>
              </w:rPr>
              <w:t>Dit geeft u de mogelijkheid om meer inzicht te krijgen in hun denken en om de leerlingen eruit te halen die hulp nodig hebben.</w:t>
            </w:r>
            <w:r w:rsidR="00E149F2" w:rsidRPr="009A35F5">
              <w:rPr>
                <w:sz w:val="14"/>
                <w:szCs w:val="14"/>
                <w:lang w:val="nl-NL"/>
              </w:rPr>
              <w:t xml:space="preserve"> </w:t>
            </w:r>
            <w:r w:rsidRPr="009A35F5">
              <w:rPr>
                <w:sz w:val="14"/>
                <w:szCs w:val="14"/>
                <w:lang w:val="nl-NL"/>
              </w:rPr>
              <w:t>Dit wordt gevolgd door een formatieve les waarin zij samenwerken, reflecteren op hun werk en het proberen te verbeteren.</w:t>
            </w:r>
            <w:r w:rsidR="00E149F2" w:rsidRPr="009A35F5">
              <w:rPr>
                <w:sz w:val="14"/>
                <w:szCs w:val="14"/>
                <w:lang w:val="nl-NL"/>
              </w:rPr>
              <w:t xml:space="preserve"> </w:t>
            </w:r>
          </w:p>
          <w:p w14:paraId="6C494EB6" w14:textId="77777777" w:rsidR="00E149F2" w:rsidRPr="009A35F5" w:rsidRDefault="0060517A" w:rsidP="00E149F2">
            <w:pPr>
              <w:pStyle w:val="Kop3"/>
              <w:rPr>
                <w:sz w:val="14"/>
                <w:szCs w:val="14"/>
                <w:lang w:val="nl-NL"/>
              </w:rPr>
            </w:pPr>
            <w:r w:rsidRPr="009A35F5">
              <w:rPr>
                <w:sz w:val="14"/>
                <w:szCs w:val="14"/>
                <w:lang w:val="nl-NL"/>
              </w:rPr>
              <w:t>Voor de les</w:t>
            </w:r>
            <w:r w:rsidR="00E149F2" w:rsidRPr="009A35F5">
              <w:rPr>
                <w:sz w:val="14"/>
                <w:szCs w:val="14"/>
                <w:lang w:val="nl-NL"/>
              </w:rPr>
              <w:t xml:space="preserve"> </w:t>
            </w:r>
            <w:r w:rsidR="00E149F2" w:rsidRPr="009A35F5">
              <w:rPr>
                <w:sz w:val="14"/>
                <w:szCs w:val="14"/>
                <w:lang w:val="nl-NL"/>
              </w:rPr>
              <w:tab/>
            </w:r>
            <w:r w:rsidRPr="009A35F5">
              <w:rPr>
                <w:sz w:val="14"/>
                <w:szCs w:val="14"/>
                <w:lang w:val="nl-NL"/>
              </w:rPr>
              <w:t>20 minuten</w:t>
            </w:r>
          </w:p>
          <w:p w14:paraId="535D883D" w14:textId="77777777" w:rsidR="00E149F2" w:rsidRPr="009A35F5" w:rsidRDefault="0060517A" w:rsidP="00E149F2">
            <w:pPr>
              <w:rPr>
                <w:sz w:val="14"/>
                <w:szCs w:val="14"/>
                <w:lang w:val="nl-NL"/>
              </w:rPr>
            </w:pPr>
            <w:r w:rsidRPr="009A35F5">
              <w:rPr>
                <w:sz w:val="14"/>
                <w:szCs w:val="14"/>
                <w:lang w:val="nl-NL"/>
              </w:rPr>
              <w:t xml:space="preserve">Vraag leerlingen voor de les, misschien aan het eind van de vorige les, om zelfstandig één van de beoordelingsopdrachten te proberen; </w:t>
            </w:r>
            <w:r w:rsidRPr="009A35F5">
              <w:rPr>
                <w:i/>
                <w:sz w:val="14"/>
                <w:szCs w:val="14"/>
                <w:lang w:val="nl-NL"/>
              </w:rPr>
              <w:t>sms-en, gouden rechthoeken of het tellen van bomen</w:t>
            </w:r>
            <w:r w:rsidRPr="009A35F5">
              <w:rPr>
                <w:sz w:val="14"/>
                <w:szCs w:val="14"/>
                <w:lang w:val="nl-NL"/>
              </w:rPr>
              <w:t>.</w:t>
            </w:r>
            <w:r w:rsidR="00E149F2" w:rsidRPr="009A35F5">
              <w:rPr>
                <w:sz w:val="14"/>
                <w:szCs w:val="14"/>
                <w:lang w:val="nl-NL"/>
              </w:rPr>
              <w:t xml:space="preserve"> </w:t>
            </w:r>
            <w:r w:rsidRPr="009A35F5">
              <w:rPr>
                <w:sz w:val="14"/>
                <w:szCs w:val="14"/>
                <w:lang w:val="nl-NL"/>
              </w:rPr>
              <w:t xml:space="preserve">Leerlingen </w:t>
            </w:r>
            <w:r w:rsidR="003F1E5A" w:rsidRPr="009A35F5">
              <w:rPr>
                <w:sz w:val="14"/>
                <w:szCs w:val="14"/>
                <w:lang w:val="nl-NL"/>
              </w:rPr>
              <w:t xml:space="preserve">zullen </w:t>
            </w:r>
            <w:r w:rsidRPr="009A35F5">
              <w:rPr>
                <w:sz w:val="14"/>
                <w:szCs w:val="14"/>
                <w:lang w:val="nl-NL"/>
              </w:rPr>
              <w:t>rekenmachines, potloden, linialen, en ruitjespapier nodig</w:t>
            </w:r>
            <w:r w:rsidR="003F1E5A" w:rsidRPr="009A35F5">
              <w:rPr>
                <w:sz w:val="14"/>
                <w:szCs w:val="14"/>
                <w:lang w:val="nl-NL"/>
              </w:rPr>
              <w:t xml:space="preserve"> hebben </w:t>
            </w:r>
            <w:r w:rsidRPr="009A35F5">
              <w:rPr>
                <w:sz w:val="14"/>
                <w:szCs w:val="14"/>
                <w:lang w:val="nl-NL"/>
              </w:rPr>
              <w:t xml:space="preserve">. </w:t>
            </w:r>
          </w:p>
          <w:p w14:paraId="46406A32" w14:textId="77777777" w:rsidR="00E149F2" w:rsidRPr="009A35F5" w:rsidRDefault="006B27F8" w:rsidP="000D484C">
            <w:pPr>
              <w:pStyle w:val="TeacherTalk0"/>
              <w:ind w:left="284"/>
              <w:rPr>
                <w:sz w:val="14"/>
                <w:szCs w:val="14"/>
                <w:lang w:val="nl-NL"/>
              </w:rPr>
            </w:pPr>
            <w:r w:rsidRPr="009A35F5">
              <w:rPr>
                <w:sz w:val="14"/>
                <w:szCs w:val="14"/>
                <w:lang w:val="nl-NL"/>
              </w:rPr>
              <w:br/>
            </w:r>
            <w:r w:rsidR="0060517A" w:rsidRPr="009A35F5">
              <w:rPr>
                <w:sz w:val="14"/>
                <w:szCs w:val="14"/>
                <w:lang w:val="nl-NL"/>
              </w:rPr>
              <w:t>Het doel is om te achterhalen hoe goed je een probleem op kunt lossen zonder mijn hulp.</w:t>
            </w:r>
            <w:r w:rsidRPr="009A35F5">
              <w:rPr>
                <w:sz w:val="14"/>
                <w:szCs w:val="14"/>
                <w:lang w:val="nl-NL"/>
              </w:rPr>
              <w:t xml:space="preserve"> </w:t>
            </w:r>
            <w:r w:rsidR="0060517A" w:rsidRPr="009A35F5">
              <w:rPr>
                <w:sz w:val="14"/>
                <w:szCs w:val="14"/>
                <w:lang w:val="nl-NL"/>
              </w:rPr>
              <w:t>Er zijn vele manieren om het probleem aan te pakken – de keuze is aan jou.</w:t>
            </w:r>
          </w:p>
          <w:p w14:paraId="3036D86E" w14:textId="77777777" w:rsidR="00E149F2" w:rsidRPr="009A35F5" w:rsidRDefault="0060517A" w:rsidP="000D484C">
            <w:pPr>
              <w:pStyle w:val="TeacherTalk0"/>
              <w:ind w:left="284"/>
              <w:rPr>
                <w:sz w:val="14"/>
                <w:szCs w:val="14"/>
                <w:lang w:val="nl-NL"/>
              </w:rPr>
            </w:pPr>
            <w:r w:rsidRPr="009A35F5">
              <w:rPr>
                <w:sz w:val="14"/>
                <w:szCs w:val="14"/>
                <w:lang w:val="nl-NL"/>
              </w:rPr>
              <w:t>Er kan meer dan één ‘goed antwoord’ zijn.</w:t>
            </w:r>
            <w:r w:rsidR="00E149F2" w:rsidRPr="009A35F5">
              <w:rPr>
                <w:sz w:val="14"/>
                <w:szCs w:val="14"/>
                <w:lang w:val="nl-NL"/>
              </w:rPr>
              <w:t xml:space="preserve"> </w:t>
            </w:r>
            <w:r w:rsidRPr="009A35F5">
              <w:rPr>
                <w:sz w:val="14"/>
                <w:szCs w:val="14"/>
                <w:lang w:val="nl-NL"/>
              </w:rPr>
              <w:t>Maak je geen zorgen als je niet alles begrijpt of kunt doen, want ik ga hier de komende dagen een les over geven.</w:t>
            </w:r>
            <w:r w:rsidR="00E149F2" w:rsidRPr="009A35F5">
              <w:rPr>
                <w:sz w:val="14"/>
                <w:szCs w:val="14"/>
                <w:lang w:val="nl-NL"/>
              </w:rPr>
              <w:t xml:space="preserve"> </w:t>
            </w:r>
          </w:p>
          <w:p w14:paraId="4319CCC0" w14:textId="77777777" w:rsidR="00E149F2" w:rsidRPr="009A35F5" w:rsidRDefault="00E149F2" w:rsidP="00E149F2">
            <w:pPr>
              <w:rPr>
                <w:sz w:val="14"/>
                <w:szCs w:val="14"/>
                <w:lang w:val="nl-NL"/>
              </w:rPr>
            </w:pPr>
          </w:p>
          <w:p w14:paraId="4FD0C4F4" w14:textId="77777777" w:rsidR="00E149F2" w:rsidRPr="009A35F5" w:rsidRDefault="0060517A" w:rsidP="00E149F2">
            <w:pPr>
              <w:rPr>
                <w:sz w:val="14"/>
                <w:szCs w:val="14"/>
                <w:lang w:val="nl-NL"/>
              </w:rPr>
            </w:pPr>
            <w:r w:rsidRPr="009A35F5">
              <w:rPr>
                <w:sz w:val="14"/>
                <w:szCs w:val="14"/>
                <w:lang w:val="nl-NL"/>
              </w:rPr>
              <w:t xml:space="preserve">Neem het werk van de leerlingen in en bekijk </w:t>
            </w:r>
            <w:r w:rsidR="00D553DA" w:rsidRPr="009A35F5">
              <w:rPr>
                <w:sz w:val="14"/>
                <w:szCs w:val="14"/>
                <w:lang w:val="nl-NL"/>
              </w:rPr>
              <w:t xml:space="preserve">er een aantal </w:t>
            </w:r>
            <w:r w:rsidRPr="009A35F5">
              <w:rPr>
                <w:sz w:val="14"/>
                <w:szCs w:val="14"/>
                <w:lang w:val="nl-NL"/>
              </w:rPr>
              <w:t>van.</w:t>
            </w:r>
            <w:r w:rsidR="00E149F2" w:rsidRPr="009A35F5">
              <w:rPr>
                <w:sz w:val="14"/>
                <w:szCs w:val="14"/>
                <w:lang w:val="nl-NL"/>
              </w:rPr>
              <w:t xml:space="preserve"> </w:t>
            </w:r>
            <w:r w:rsidRPr="009A35F5">
              <w:rPr>
                <w:sz w:val="14"/>
                <w:szCs w:val="14"/>
                <w:lang w:val="nl-NL"/>
              </w:rPr>
              <w:t>Bekijk zorgvuldig de variatie in methodes die de leerlingen gebruiken en de kwaliteit van hun redenaties.</w:t>
            </w:r>
            <w:r w:rsidR="00E149F2" w:rsidRPr="009A35F5">
              <w:rPr>
                <w:sz w:val="14"/>
                <w:szCs w:val="14"/>
                <w:lang w:val="nl-NL"/>
              </w:rPr>
              <w:t xml:space="preserve"> </w:t>
            </w:r>
            <w:r w:rsidRPr="009A35F5">
              <w:rPr>
                <w:sz w:val="14"/>
                <w:szCs w:val="14"/>
                <w:lang w:val="nl-NL"/>
              </w:rPr>
              <w:t>Probeer te achterhalen welke leerlingen hier moeite mee hadden en misschien meer hulp nodig zullen hebben.</w:t>
            </w:r>
            <w:r w:rsidR="00E149F2" w:rsidRPr="009A35F5">
              <w:rPr>
                <w:sz w:val="14"/>
                <w:szCs w:val="14"/>
                <w:lang w:val="nl-NL"/>
              </w:rPr>
              <w:t xml:space="preserve"> </w:t>
            </w:r>
            <w:r w:rsidRPr="009A35F5">
              <w:rPr>
                <w:sz w:val="14"/>
                <w:szCs w:val="14"/>
                <w:lang w:val="nl-NL"/>
              </w:rPr>
              <w:t>Kijk ook goed uit naar leerlingen die succesvol waren.</w:t>
            </w:r>
            <w:r w:rsidR="00E149F2" w:rsidRPr="009A35F5">
              <w:rPr>
                <w:sz w:val="14"/>
                <w:szCs w:val="14"/>
                <w:lang w:val="nl-NL"/>
              </w:rPr>
              <w:t xml:space="preserve"> </w:t>
            </w:r>
            <w:r w:rsidRPr="009A35F5">
              <w:rPr>
                <w:sz w:val="14"/>
                <w:szCs w:val="14"/>
                <w:lang w:val="nl-NL"/>
              </w:rPr>
              <w:t>Zij hebben misschien een verdiepende opdracht nodig om hen verder uit te dagen.</w:t>
            </w:r>
          </w:p>
          <w:p w14:paraId="1720B15D" w14:textId="77777777" w:rsidR="00E149F2" w:rsidRPr="009A35F5" w:rsidRDefault="0060517A" w:rsidP="00E149F2">
            <w:pPr>
              <w:pStyle w:val="Kop3"/>
              <w:rPr>
                <w:sz w:val="14"/>
                <w:szCs w:val="14"/>
                <w:lang w:val="nl-NL"/>
              </w:rPr>
            </w:pPr>
            <w:r w:rsidRPr="009A35F5">
              <w:rPr>
                <w:sz w:val="14"/>
                <w:szCs w:val="14"/>
                <w:lang w:val="nl-NL"/>
              </w:rPr>
              <w:t>Behandel het probleem opnieuw in de klas</w:t>
            </w:r>
            <w:r w:rsidR="00E149F2" w:rsidRPr="009A35F5">
              <w:rPr>
                <w:sz w:val="14"/>
                <w:szCs w:val="14"/>
                <w:lang w:val="nl-NL"/>
              </w:rPr>
              <w:t xml:space="preserve"> </w:t>
            </w:r>
            <w:r w:rsidR="00E149F2" w:rsidRPr="009A35F5">
              <w:rPr>
                <w:sz w:val="14"/>
                <w:szCs w:val="14"/>
                <w:lang w:val="nl-NL"/>
              </w:rPr>
              <w:tab/>
            </w:r>
            <w:r w:rsidRPr="009A35F5">
              <w:rPr>
                <w:sz w:val="14"/>
                <w:szCs w:val="14"/>
                <w:lang w:val="nl-NL"/>
              </w:rPr>
              <w:t>5 minuten</w:t>
            </w:r>
          </w:p>
          <w:p w14:paraId="5C4105C4" w14:textId="77777777" w:rsidR="00E149F2" w:rsidRPr="009A35F5" w:rsidRDefault="0060517A" w:rsidP="00E149F2">
            <w:pPr>
              <w:rPr>
                <w:sz w:val="14"/>
                <w:szCs w:val="14"/>
                <w:lang w:val="nl-NL"/>
              </w:rPr>
            </w:pPr>
            <w:r w:rsidRPr="009A35F5">
              <w:rPr>
                <w:sz w:val="14"/>
                <w:szCs w:val="14"/>
                <w:lang w:val="nl-NL"/>
              </w:rPr>
              <w:t>Begin de les door kort het probleem opnieuw te introduceren:</w:t>
            </w:r>
          </w:p>
          <w:p w14:paraId="458706E5" w14:textId="77777777" w:rsidR="00E149F2" w:rsidRPr="009A35F5" w:rsidRDefault="00E149F2" w:rsidP="00E149F2">
            <w:pPr>
              <w:pStyle w:val="Teachertalk"/>
              <w:rPr>
                <w:color w:val="auto"/>
                <w:sz w:val="14"/>
                <w:szCs w:val="14"/>
                <w:lang w:val="nl-NL"/>
              </w:rPr>
            </w:pPr>
          </w:p>
          <w:p w14:paraId="68205F19" w14:textId="77777777" w:rsidR="00E149F2" w:rsidRPr="009A35F5" w:rsidRDefault="0060517A" w:rsidP="000D484C">
            <w:pPr>
              <w:pStyle w:val="TeacherTalk0"/>
              <w:ind w:left="284"/>
              <w:rPr>
                <w:sz w:val="14"/>
                <w:szCs w:val="14"/>
                <w:lang w:val="nl-NL"/>
              </w:rPr>
            </w:pPr>
            <w:r w:rsidRPr="009A35F5">
              <w:rPr>
                <w:sz w:val="14"/>
                <w:szCs w:val="14"/>
                <w:lang w:val="nl-NL"/>
              </w:rPr>
              <w:t xml:space="preserve">Weten jullie nog dat probleem waarvan ik jullie de vorige keer vroeg om </w:t>
            </w:r>
            <w:r w:rsidR="00D553DA" w:rsidRPr="009A35F5">
              <w:rPr>
                <w:sz w:val="14"/>
                <w:szCs w:val="14"/>
                <w:lang w:val="nl-NL"/>
              </w:rPr>
              <w:t xml:space="preserve">het </w:t>
            </w:r>
            <w:r w:rsidRPr="009A35F5">
              <w:rPr>
                <w:sz w:val="14"/>
                <w:szCs w:val="14"/>
                <w:lang w:val="nl-NL"/>
              </w:rPr>
              <w:t>op te lossen?</w:t>
            </w:r>
            <w:r w:rsidR="00E149F2" w:rsidRPr="009A35F5">
              <w:rPr>
                <w:sz w:val="14"/>
                <w:szCs w:val="14"/>
                <w:lang w:val="nl-NL"/>
              </w:rPr>
              <w:t xml:space="preserve"> </w:t>
            </w:r>
            <w:r w:rsidRPr="009A35F5">
              <w:rPr>
                <w:sz w:val="14"/>
                <w:szCs w:val="14"/>
                <w:lang w:val="nl-NL"/>
              </w:rPr>
              <w:t>Vandaag gaan we er samen aan werken en proberen onze eerste pogingen te verbeteren.</w:t>
            </w:r>
            <w:r w:rsidR="00E149F2" w:rsidRPr="009A35F5">
              <w:rPr>
                <w:sz w:val="14"/>
                <w:szCs w:val="14"/>
                <w:lang w:val="nl-NL"/>
              </w:rPr>
              <w:t xml:space="preserve"> </w:t>
            </w:r>
            <w:r w:rsidRPr="009A35F5">
              <w:rPr>
                <w:sz w:val="14"/>
                <w:szCs w:val="14"/>
                <w:lang w:val="nl-NL"/>
              </w:rPr>
              <w:t>Zelfs wanneer je de eerste keer het meeste goed had, z</w:t>
            </w:r>
            <w:r w:rsidR="00D553DA" w:rsidRPr="009A35F5">
              <w:rPr>
                <w:sz w:val="14"/>
                <w:szCs w:val="14"/>
                <w:lang w:val="nl-NL"/>
              </w:rPr>
              <w:t>a</w:t>
            </w:r>
            <w:r w:rsidRPr="009A35F5">
              <w:rPr>
                <w:sz w:val="14"/>
                <w:szCs w:val="14"/>
                <w:lang w:val="nl-NL"/>
              </w:rPr>
              <w:t>l je hiervan leren omdat er verschillende manieren zijn om het probleem aan te pakken.</w:t>
            </w:r>
            <w:r w:rsidR="00E149F2" w:rsidRPr="009A35F5">
              <w:rPr>
                <w:sz w:val="14"/>
                <w:szCs w:val="14"/>
                <w:lang w:val="nl-NL"/>
              </w:rPr>
              <w:t xml:space="preserve"> </w:t>
            </w:r>
          </w:p>
          <w:p w14:paraId="3CED2F1A" w14:textId="77777777" w:rsidR="00E149F2" w:rsidRPr="009A35F5" w:rsidRDefault="00E149F2" w:rsidP="00E149F2">
            <w:pPr>
              <w:pStyle w:val="Teachertalk"/>
              <w:rPr>
                <w:sz w:val="14"/>
                <w:szCs w:val="14"/>
                <w:lang w:val="nl-NL"/>
              </w:rPr>
            </w:pPr>
          </w:p>
          <w:p w14:paraId="7234DD4C" w14:textId="77777777" w:rsidR="00FB3F23" w:rsidRPr="00FB3F23" w:rsidRDefault="0060517A" w:rsidP="00674DC4">
            <w:pPr>
              <w:rPr>
                <w:sz w:val="16"/>
                <w:lang w:val="nl-NL"/>
              </w:rPr>
            </w:pPr>
            <w:r w:rsidRPr="009A35F5">
              <w:rPr>
                <w:sz w:val="14"/>
                <w:szCs w:val="14"/>
                <w:lang w:val="nl-NL"/>
              </w:rPr>
              <w:t xml:space="preserve">Kies op dit moment tussen </w:t>
            </w:r>
            <w:r w:rsidR="007247E9" w:rsidRPr="009A35F5">
              <w:rPr>
                <w:sz w:val="14"/>
                <w:szCs w:val="14"/>
                <w:lang w:val="nl-NL"/>
              </w:rPr>
              <w:t>mogelijkheid</w:t>
            </w:r>
            <w:r w:rsidRPr="009A35F5">
              <w:rPr>
                <w:sz w:val="14"/>
                <w:szCs w:val="14"/>
                <w:lang w:val="nl-NL"/>
              </w:rPr>
              <w:t xml:space="preserve"> A </w:t>
            </w:r>
            <w:r w:rsidRPr="009A35F5">
              <w:rPr>
                <w:i/>
                <w:sz w:val="14"/>
                <w:szCs w:val="14"/>
                <w:lang w:val="nl-NL"/>
              </w:rPr>
              <w:t>of</w:t>
            </w:r>
            <w:r w:rsidRPr="009A35F5">
              <w:rPr>
                <w:sz w:val="14"/>
                <w:szCs w:val="14"/>
                <w:lang w:val="nl-NL"/>
              </w:rPr>
              <w:t xml:space="preserve"> </w:t>
            </w:r>
            <w:r w:rsidR="007247E9" w:rsidRPr="009A35F5">
              <w:rPr>
                <w:sz w:val="14"/>
                <w:szCs w:val="14"/>
                <w:lang w:val="nl-NL"/>
              </w:rPr>
              <w:t>mogelijkheid</w:t>
            </w:r>
            <w:r w:rsidRPr="009A35F5">
              <w:rPr>
                <w:sz w:val="14"/>
                <w:szCs w:val="14"/>
                <w:lang w:val="nl-NL"/>
              </w:rPr>
              <w:t xml:space="preserve"> B. Beslis of u de leerlingen hun eigen werk wil laten beoordelen en verbeteren, </w:t>
            </w:r>
            <w:r w:rsidRPr="009A35F5">
              <w:rPr>
                <w:i/>
                <w:sz w:val="14"/>
                <w:szCs w:val="14"/>
                <w:lang w:val="nl-NL"/>
              </w:rPr>
              <w:t>of</w:t>
            </w:r>
            <w:r w:rsidRPr="009A35F5">
              <w:rPr>
                <w:sz w:val="14"/>
                <w:szCs w:val="14"/>
                <w:lang w:val="nl-NL"/>
              </w:rPr>
              <w:t xml:space="preserve"> biedt hen de aangeboden voorbeelden om te beoordelen.</w:t>
            </w:r>
            <w:r w:rsidR="00E149F2" w:rsidRPr="009A35F5">
              <w:rPr>
                <w:sz w:val="14"/>
                <w:szCs w:val="14"/>
                <w:lang w:val="nl-NL"/>
              </w:rPr>
              <w:t xml:space="preserve"> </w:t>
            </w:r>
            <w:r w:rsidRPr="009A35F5">
              <w:rPr>
                <w:sz w:val="14"/>
                <w:szCs w:val="14"/>
                <w:lang w:val="nl-NL"/>
              </w:rPr>
              <w:t>Er is niet voldoende tijd voor allebei!</w:t>
            </w:r>
          </w:p>
        </w:tc>
      </w:tr>
      <w:tr w:rsidR="00FB3F23" w:rsidRPr="009A35F5" w14:paraId="34793260" w14:textId="77777777" w:rsidTr="004D43A7">
        <w:tc>
          <w:tcPr>
            <w:tcW w:w="4618" w:type="dxa"/>
            <w:tcBorders>
              <w:top w:val="single" w:sz="12" w:space="0" w:color="auto"/>
              <w:left w:val="single" w:sz="12" w:space="0" w:color="auto"/>
              <w:bottom w:val="single" w:sz="12" w:space="0" w:color="auto"/>
              <w:right w:val="single" w:sz="12" w:space="0" w:color="auto"/>
            </w:tcBorders>
            <w:shd w:val="clear" w:color="auto" w:fill="auto"/>
          </w:tcPr>
          <w:p w14:paraId="24735B32" w14:textId="77777777" w:rsidR="00780086" w:rsidRDefault="00780086" w:rsidP="00780086">
            <w:pPr>
              <w:pStyle w:val="Kop4"/>
              <w:rPr>
                <w:sz w:val="20"/>
                <w:lang w:val="nl-NL"/>
              </w:rPr>
            </w:pPr>
            <w:r>
              <w:rPr>
                <w:sz w:val="20"/>
                <w:lang w:val="nl-NL"/>
              </w:rPr>
              <w:t>Mogelijkheid</w:t>
            </w:r>
            <w:r w:rsidRPr="0060517A">
              <w:rPr>
                <w:sz w:val="20"/>
                <w:lang w:val="nl-NL"/>
              </w:rPr>
              <w:t xml:space="preserve"> A:</w:t>
            </w:r>
            <w:r w:rsidRPr="009349AD">
              <w:rPr>
                <w:sz w:val="20"/>
                <w:lang w:val="nl-NL"/>
              </w:rPr>
              <w:t xml:space="preserve"> </w:t>
            </w:r>
            <w:r w:rsidRPr="0060517A">
              <w:rPr>
                <w:sz w:val="20"/>
                <w:lang w:val="nl-NL"/>
              </w:rPr>
              <w:t>Leerlingen beoordelen hun eigen werk</w:t>
            </w:r>
          </w:p>
          <w:p w14:paraId="787E4CC6" w14:textId="77777777" w:rsidR="00780086" w:rsidRPr="009A35F5" w:rsidRDefault="00780086" w:rsidP="00780086">
            <w:pPr>
              <w:pStyle w:val="Kop3"/>
              <w:rPr>
                <w:i/>
                <w:color w:val="auto"/>
                <w:sz w:val="10"/>
                <w:szCs w:val="10"/>
                <w:lang w:val="nl-NL"/>
              </w:rPr>
            </w:pPr>
            <w:r w:rsidRPr="009A35F5">
              <w:rPr>
                <w:i/>
                <w:color w:val="auto"/>
                <w:sz w:val="10"/>
                <w:szCs w:val="10"/>
                <w:lang w:val="nl-NL"/>
              </w:rPr>
              <w:t>Mogelijkheid A: Leerlingen beoordelen en verbeteren hun eigen werk</w:t>
            </w:r>
            <w:r w:rsidRPr="009A35F5">
              <w:rPr>
                <w:i/>
                <w:color w:val="auto"/>
                <w:sz w:val="10"/>
                <w:szCs w:val="10"/>
                <w:lang w:val="nl-NL"/>
              </w:rPr>
              <w:tab/>
            </w:r>
            <w:r w:rsidR="009A35F5">
              <w:rPr>
                <w:i/>
                <w:color w:val="auto"/>
                <w:sz w:val="10"/>
                <w:szCs w:val="10"/>
                <w:lang w:val="nl-NL"/>
              </w:rPr>
              <w:t xml:space="preserve"> - </w:t>
            </w:r>
            <w:r w:rsidRPr="009A35F5">
              <w:rPr>
                <w:i/>
                <w:color w:val="auto"/>
                <w:sz w:val="10"/>
                <w:szCs w:val="10"/>
                <w:lang w:val="nl-NL"/>
              </w:rPr>
              <w:t>15 minuten</w:t>
            </w:r>
          </w:p>
          <w:p w14:paraId="2054504D" w14:textId="77777777" w:rsidR="00780086" w:rsidRPr="009A35F5" w:rsidRDefault="00780086" w:rsidP="00780086">
            <w:pPr>
              <w:spacing w:before="120"/>
              <w:rPr>
                <w:sz w:val="10"/>
                <w:szCs w:val="10"/>
                <w:lang w:val="nl-NL"/>
              </w:rPr>
            </w:pPr>
            <w:r w:rsidRPr="009A35F5">
              <w:rPr>
                <w:sz w:val="10"/>
                <w:szCs w:val="10"/>
                <w:lang w:val="nl-NL"/>
              </w:rPr>
              <w:t xml:space="preserve">Vraag leerlingen om in twee- of drietallen te werken en geef elke groep een groot vel papier en een viltstift. Geef elke groep hun eerste pogingen wat betreft het probleem terug. </w:t>
            </w:r>
          </w:p>
          <w:p w14:paraId="5D9963ED" w14:textId="77777777" w:rsidR="00780086" w:rsidRPr="009A35F5" w:rsidRDefault="00780086" w:rsidP="00780086">
            <w:pPr>
              <w:pStyle w:val="Teachertalk"/>
              <w:rPr>
                <w:color w:val="auto"/>
                <w:sz w:val="10"/>
                <w:szCs w:val="10"/>
                <w:lang w:val="nl-NL"/>
              </w:rPr>
            </w:pPr>
            <w:r w:rsidRPr="009A35F5">
              <w:rPr>
                <w:color w:val="auto"/>
                <w:sz w:val="10"/>
                <w:szCs w:val="10"/>
                <w:lang w:val="nl-NL"/>
              </w:rPr>
              <w:br/>
              <w:t>Ik wil dat jullie opnieuw de antwoorden bekijken, maar werk nu als een groep.</w:t>
            </w:r>
          </w:p>
          <w:p w14:paraId="609B5FA6" w14:textId="77777777" w:rsidR="00780086" w:rsidRPr="009A35F5" w:rsidRDefault="00780086" w:rsidP="00780086">
            <w:pPr>
              <w:pStyle w:val="Teachertalk"/>
              <w:rPr>
                <w:color w:val="auto"/>
                <w:sz w:val="10"/>
                <w:szCs w:val="10"/>
                <w:lang w:val="nl-NL"/>
              </w:rPr>
            </w:pPr>
            <w:r w:rsidRPr="009A35F5">
              <w:rPr>
                <w:color w:val="auto"/>
                <w:sz w:val="10"/>
                <w:szCs w:val="10"/>
                <w:lang w:val="nl-NL"/>
              </w:rPr>
              <w:t>Beschrijf om beurten je poging aan de rest van de groep.</w:t>
            </w:r>
          </w:p>
          <w:p w14:paraId="43B15A5E" w14:textId="77777777" w:rsidR="00780086" w:rsidRPr="009A35F5" w:rsidRDefault="00780086" w:rsidP="00780086">
            <w:pPr>
              <w:pStyle w:val="Teachertalk"/>
              <w:rPr>
                <w:color w:val="auto"/>
                <w:sz w:val="10"/>
                <w:szCs w:val="10"/>
                <w:lang w:val="nl-NL"/>
              </w:rPr>
            </w:pPr>
            <w:r w:rsidRPr="009A35F5">
              <w:rPr>
                <w:color w:val="auto"/>
                <w:sz w:val="10"/>
                <w:szCs w:val="10"/>
                <w:lang w:val="nl-NL"/>
              </w:rPr>
              <w:t xml:space="preserve">Na elke suggestie is er ruimte voor de groepsgenoten om te zeggen wat ze goed vinden aan jouw methode en ook wat ze denken dat er verbeterd kan worden. </w:t>
            </w:r>
          </w:p>
          <w:p w14:paraId="05E493AE" w14:textId="77777777" w:rsidR="00780086" w:rsidRPr="009A35F5" w:rsidRDefault="00780086" w:rsidP="00780086">
            <w:pPr>
              <w:pStyle w:val="Teachertalk"/>
              <w:rPr>
                <w:color w:val="auto"/>
                <w:sz w:val="10"/>
                <w:szCs w:val="10"/>
                <w:lang w:val="nl-NL"/>
              </w:rPr>
            </w:pPr>
          </w:p>
          <w:p w14:paraId="2D023149" w14:textId="77777777" w:rsidR="00780086" w:rsidRPr="009A35F5" w:rsidRDefault="00780086" w:rsidP="00780086">
            <w:pPr>
              <w:pStyle w:val="Teachertalk"/>
              <w:rPr>
                <w:color w:val="auto"/>
                <w:sz w:val="10"/>
                <w:szCs w:val="10"/>
                <w:lang w:val="nl-NL"/>
              </w:rPr>
            </w:pPr>
            <w:r w:rsidRPr="009A35F5">
              <w:rPr>
                <w:color w:val="auto"/>
                <w:sz w:val="10"/>
                <w:szCs w:val="10"/>
                <w:lang w:val="nl-NL"/>
              </w:rPr>
              <w:t xml:space="preserve">Nadat je dit allemaal gedaan hebt, wil ik dat jullie samenwerken om tot een beter antwoord te komen dan dat jullie individueel hadden. </w:t>
            </w:r>
            <w:r w:rsidRPr="009A35F5">
              <w:rPr>
                <w:color w:val="auto"/>
                <w:sz w:val="10"/>
                <w:szCs w:val="10"/>
                <w:lang w:val="nl-NL"/>
              </w:rPr>
              <w:br/>
              <w:t xml:space="preserve">Maak een poster met jullie beste ideeën.  </w:t>
            </w:r>
            <w:r w:rsidRPr="009A35F5">
              <w:rPr>
                <w:color w:val="auto"/>
                <w:sz w:val="10"/>
                <w:szCs w:val="10"/>
                <w:lang w:val="nl-NL"/>
              </w:rPr>
              <w:br/>
              <w:t xml:space="preserve">Het hoeft niet mooi te zijn, maar het moet wel je gedachtegangen tonen. </w:t>
            </w:r>
          </w:p>
          <w:p w14:paraId="48298467" w14:textId="77777777" w:rsidR="00780086" w:rsidRPr="009A35F5" w:rsidRDefault="00780086" w:rsidP="00780086">
            <w:pPr>
              <w:spacing w:before="120"/>
              <w:rPr>
                <w:i/>
                <w:sz w:val="10"/>
                <w:szCs w:val="10"/>
                <w:lang w:val="nl-NL"/>
              </w:rPr>
            </w:pPr>
            <w:r w:rsidRPr="009A35F5">
              <w:rPr>
                <w:sz w:val="10"/>
                <w:szCs w:val="10"/>
                <w:lang w:val="nl-NL"/>
              </w:rPr>
              <w:t xml:space="preserve">Loop het lokaal rond, luister, evalueer hun redenaties en grijp alleen in wanneer nodig. Luister vooral naar leerlingen die worstelden met de opdracht toen ze alleen werkten, en biedt ze hulp aan. Wanneer het de leerlingen gelukt is en hun werk is goed, geef ze dan één van de geplande verdiepingsopdrachten. </w:t>
            </w:r>
            <w:r w:rsidRPr="009A35F5">
              <w:rPr>
                <w:sz w:val="10"/>
                <w:szCs w:val="10"/>
                <w:lang w:val="nl-NL"/>
              </w:rPr>
              <w:br/>
            </w:r>
          </w:p>
          <w:p w14:paraId="7BC936CF" w14:textId="77777777" w:rsidR="00780086" w:rsidRPr="009A35F5" w:rsidRDefault="00780086" w:rsidP="00780086">
            <w:pPr>
              <w:spacing w:before="120"/>
              <w:rPr>
                <w:b/>
                <w:i/>
                <w:sz w:val="10"/>
                <w:szCs w:val="10"/>
                <w:lang w:val="nl-NL"/>
              </w:rPr>
            </w:pPr>
            <w:r w:rsidRPr="009A35F5">
              <w:rPr>
                <w:b/>
                <w:i/>
                <w:sz w:val="10"/>
                <w:szCs w:val="10"/>
                <w:lang w:val="nl-NL"/>
              </w:rPr>
              <w:t>Mogelijkheid A: Leerlingen wisselen hun werk uit en geven opmerkingen op elkaars werk - 15 minuten</w:t>
            </w:r>
            <w:r w:rsidRPr="009A35F5">
              <w:rPr>
                <w:b/>
                <w:i/>
                <w:sz w:val="10"/>
                <w:szCs w:val="10"/>
                <w:lang w:val="nl-NL"/>
              </w:rPr>
              <w:br/>
            </w:r>
          </w:p>
          <w:p w14:paraId="7148A9C5" w14:textId="77777777" w:rsidR="00780086" w:rsidRPr="009A35F5" w:rsidRDefault="00780086" w:rsidP="00780086">
            <w:pPr>
              <w:rPr>
                <w:sz w:val="10"/>
                <w:szCs w:val="10"/>
                <w:lang w:val="nl-NL"/>
              </w:rPr>
            </w:pPr>
            <w:r w:rsidRPr="009A35F5">
              <w:rPr>
                <w:sz w:val="10"/>
                <w:szCs w:val="10"/>
                <w:lang w:val="nl-NL"/>
              </w:rPr>
              <w:t xml:space="preserve">Vraag leerlingen om hun poster uit te wisselen met een ander tweetal en geef elke groep een kopie van de “voortgangsrubric” bij de opdracht - een variant die geschreven is in taalgebruik wat te volgen is voor de leerlingen.  </w:t>
            </w:r>
          </w:p>
          <w:p w14:paraId="0BA5CD1A" w14:textId="77777777" w:rsidR="00780086" w:rsidRPr="009A35F5" w:rsidRDefault="00780086" w:rsidP="00780086">
            <w:pPr>
              <w:pStyle w:val="Teachertalk"/>
              <w:rPr>
                <w:color w:val="auto"/>
                <w:sz w:val="10"/>
                <w:szCs w:val="10"/>
                <w:lang w:val="nl-NL"/>
              </w:rPr>
            </w:pPr>
          </w:p>
          <w:p w14:paraId="72BA0C86" w14:textId="77777777" w:rsidR="00780086" w:rsidRPr="009A35F5" w:rsidRDefault="00780086" w:rsidP="00780086">
            <w:pPr>
              <w:pStyle w:val="Teachertalk"/>
              <w:rPr>
                <w:color w:val="auto"/>
                <w:sz w:val="10"/>
                <w:szCs w:val="10"/>
                <w:lang w:val="nl-NL"/>
              </w:rPr>
            </w:pPr>
            <w:r w:rsidRPr="009A35F5">
              <w:rPr>
                <w:color w:val="auto"/>
                <w:sz w:val="10"/>
                <w:szCs w:val="10"/>
                <w:lang w:val="nl-NL"/>
              </w:rPr>
              <w:t>Schrijf op een apart blad opmerkingen op:</w:t>
            </w:r>
          </w:p>
          <w:p w14:paraId="667F65B7" w14:textId="77777777" w:rsidR="00780086" w:rsidRPr="009A35F5" w:rsidRDefault="00780086" w:rsidP="00780086">
            <w:pPr>
              <w:pStyle w:val="Teachertalk"/>
              <w:rPr>
                <w:color w:val="auto"/>
                <w:sz w:val="10"/>
                <w:szCs w:val="10"/>
                <w:lang w:val="nl-NL"/>
              </w:rPr>
            </w:pPr>
            <w:r w:rsidRPr="009A35F5">
              <w:rPr>
                <w:color w:val="auto"/>
                <w:sz w:val="10"/>
                <w:szCs w:val="10"/>
                <w:lang w:val="nl-NL"/>
              </w:rPr>
              <w:t xml:space="preserve">•Weergave: Hebben zij een goede methode gekozen? </w:t>
            </w:r>
          </w:p>
          <w:p w14:paraId="406E1331" w14:textId="77777777" w:rsidR="00780086" w:rsidRPr="009A35F5" w:rsidRDefault="00780086" w:rsidP="00780086">
            <w:pPr>
              <w:pStyle w:val="Teachertalk"/>
              <w:rPr>
                <w:color w:val="auto"/>
                <w:sz w:val="10"/>
                <w:szCs w:val="10"/>
                <w:lang w:val="nl-NL"/>
              </w:rPr>
            </w:pPr>
            <w:r w:rsidRPr="009A35F5">
              <w:rPr>
                <w:color w:val="auto"/>
                <w:sz w:val="10"/>
                <w:szCs w:val="10"/>
                <w:lang w:val="nl-NL"/>
              </w:rPr>
              <w:t>•Analyse: Is de redenatie correct – zijn de berekeningen juist?</w:t>
            </w:r>
          </w:p>
          <w:p w14:paraId="59E3265A" w14:textId="77777777" w:rsidR="00780086" w:rsidRPr="009A35F5" w:rsidRDefault="00780086" w:rsidP="00780086">
            <w:pPr>
              <w:pStyle w:val="Teachertalk"/>
              <w:rPr>
                <w:color w:val="auto"/>
                <w:sz w:val="10"/>
                <w:szCs w:val="10"/>
                <w:lang w:val="nl-NL"/>
              </w:rPr>
            </w:pPr>
            <w:r w:rsidRPr="009A35F5">
              <w:rPr>
                <w:color w:val="auto"/>
                <w:sz w:val="10"/>
                <w:szCs w:val="10"/>
                <w:lang w:val="nl-NL"/>
              </w:rPr>
              <w:t>•Interpretatie: Zijn de conclusies logisch?</w:t>
            </w:r>
          </w:p>
          <w:p w14:paraId="7A432595" w14:textId="77777777" w:rsidR="00780086" w:rsidRPr="009A35F5" w:rsidRDefault="00780086" w:rsidP="00780086">
            <w:pPr>
              <w:pStyle w:val="Teachertalk"/>
              <w:rPr>
                <w:color w:val="auto"/>
                <w:sz w:val="10"/>
                <w:szCs w:val="10"/>
                <w:lang w:val="nl-NL"/>
              </w:rPr>
            </w:pPr>
            <w:r w:rsidRPr="009A35F5">
              <w:rPr>
                <w:color w:val="auto"/>
                <w:sz w:val="10"/>
                <w:szCs w:val="10"/>
                <w:lang w:val="nl-NL"/>
              </w:rPr>
              <w:t xml:space="preserve">•Communicatie: Was de redenatie makkelijk om te begrijpen en te volgen? </w:t>
            </w:r>
          </w:p>
          <w:p w14:paraId="7D05ABA1" w14:textId="77777777" w:rsidR="00780086" w:rsidRPr="009A35F5" w:rsidRDefault="00780086" w:rsidP="00780086">
            <w:pPr>
              <w:rPr>
                <w:i/>
                <w:sz w:val="10"/>
                <w:szCs w:val="10"/>
                <w:lang w:val="nl-NL"/>
              </w:rPr>
            </w:pPr>
          </w:p>
          <w:p w14:paraId="5D962BE8" w14:textId="77777777" w:rsidR="00780086" w:rsidRPr="009A35F5" w:rsidRDefault="00780086" w:rsidP="00780086">
            <w:pPr>
              <w:rPr>
                <w:sz w:val="10"/>
                <w:szCs w:val="10"/>
                <w:lang w:val="nl-NL"/>
              </w:rPr>
            </w:pPr>
            <w:r w:rsidRPr="009A35F5">
              <w:rPr>
                <w:sz w:val="10"/>
                <w:szCs w:val="10"/>
                <w:lang w:val="nl-NL"/>
              </w:rPr>
              <w:t xml:space="preserve">Loop rond terwijl ze dit doen en moedig leerlingen aan om het werk zorgvuldig te lezen en opmerkingen te geven op de genoemde punten. U heeft ze misschien uit te leggen wat de ‘voortgangsstappen’ betekenen. Als leerlingen gereageerd hebben op het werk, neemt één persoon van de groep de poster naar de groep die het gemaakt had, en legt uit wat ze nog moeten doen om het werk te verbeteren.  </w:t>
            </w:r>
          </w:p>
          <w:p w14:paraId="651F5D30" w14:textId="77777777" w:rsidR="00780086" w:rsidRPr="009A35F5" w:rsidRDefault="00780086" w:rsidP="00780086">
            <w:pPr>
              <w:pStyle w:val="Kop3"/>
              <w:rPr>
                <w:i/>
                <w:color w:val="auto"/>
                <w:sz w:val="10"/>
                <w:szCs w:val="10"/>
                <w:lang w:val="nl-NL"/>
              </w:rPr>
            </w:pPr>
            <w:r w:rsidRPr="009A35F5">
              <w:rPr>
                <w:i/>
                <w:color w:val="auto"/>
                <w:sz w:val="10"/>
                <w:szCs w:val="10"/>
                <w:lang w:val="nl-NL"/>
              </w:rPr>
              <w:t>Mogelijkheid A: Leerli</w:t>
            </w:r>
            <w:r w:rsidR="009A35F5">
              <w:rPr>
                <w:i/>
                <w:color w:val="auto"/>
                <w:sz w:val="10"/>
                <w:szCs w:val="10"/>
                <w:lang w:val="nl-NL"/>
              </w:rPr>
              <w:t xml:space="preserve">ngen verbeteren hun eigen werk - </w:t>
            </w:r>
            <w:r w:rsidRPr="009A35F5">
              <w:rPr>
                <w:i/>
                <w:color w:val="auto"/>
                <w:sz w:val="10"/>
                <w:szCs w:val="10"/>
                <w:lang w:val="nl-NL"/>
              </w:rPr>
              <w:t>5 minuten</w:t>
            </w:r>
          </w:p>
          <w:p w14:paraId="7F46E894" w14:textId="77777777" w:rsidR="00780086" w:rsidRPr="009A35F5" w:rsidRDefault="00780086" w:rsidP="00780086">
            <w:pPr>
              <w:rPr>
                <w:sz w:val="10"/>
                <w:szCs w:val="10"/>
                <w:lang w:val="nl-NL"/>
              </w:rPr>
            </w:pPr>
            <w:r w:rsidRPr="009A35F5">
              <w:rPr>
                <w:sz w:val="10"/>
                <w:szCs w:val="10"/>
                <w:lang w:val="nl-NL"/>
              </w:rPr>
              <w:t xml:space="preserve">Geef de groepen wat tijd om de opmerkingen te verwerken en om hun ideeën verder te verbeteren. </w:t>
            </w:r>
          </w:p>
          <w:p w14:paraId="5E55766A" w14:textId="77777777" w:rsidR="00780086" w:rsidRPr="009A35F5" w:rsidRDefault="00780086" w:rsidP="00780086">
            <w:pPr>
              <w:pStyle w:val="Kop3"/>
              <w:rPr>
                <w:i/>
                <w:color w:val="auto"/>
                <w:sz w:val="10"/>
                <w:szCs w:val="10"/>
                <w:lang w:val="nl-NL"/>
              </w:rPr>
            </w:pPr>
            <w:r w:rsidRPr="009A35F5">
              <w:rPr>
                <w:i/>
                <w:color w:val="auto"/>
                <w:sz w:val="10"/>
                <w:szCs w:val="10"/>
                <w:lang w:val="nl-NL"/>
              </w:rPr>
              <w:t>Mogelijkheid A: Groepsbespreki</w:t>
            </w:r>
            <w:r w:rsidR="009A35F5">
              <w:rPr>
                <w:i/>
                <w:color w:val="auto"/>
                <w:sz w:val="10"/>
                <w:szCs w:val="10"/>
                <w:lang w:val="nl-NL"/>
              </w:rPr>
              <w:t xml:space="preserve">ng over aanpak en veranderingen - </w:t>
            </w:r>
            <w:r w:rsidRPr="009A35F5">
              <w:rPr>
                <w:i/>
                <w:color w:val="auto"/>
                <w:sz w:val="10"/>
                <w:szCs w:val="10"/>
                <w:lang w:val="nl-NL"/>
              </w:rPr>
              <w:t>15 minuten</w:t>
            </w:r>
          </w:p>
          <w:p w14:paraId="0FACBC11" w14:textId="77777777" w:rsidR="00780086" w:rsidRPr="009A35F5" w:rsidRDefault="00780086" w:rsidP="00780086">
            <w:pPr>
              <w:rPr>
                <w:sz w:val="10"/>
                <w:szCs w:val="10"/>
                <w:lang w:val="nl-NL"/>
              </w:rPr>
            </w:pPr>
            <w:r w:rsidRPr="009A35F5">
              <w:rPr>
                <w:sz w:val="10"/>
                <w:szCs w:val="10"/>
                <w:lang w:val="nl-NL"/>
              </w:rPr>
              <w:t xml:space="preserve">Houd aan het eind van de les een bespreking over de gekozen aanpak en de wijzigingen die aangebracht zijn: </w:t>
            </w:r>
          </w:p>
          <w:p w14:paraId="70B79FCE" w14:textId="77777777" w:rsidR="00780086" w:rsidRPr="009A35F5" w:rsidRDefault="00780086" w:rsidP="00780086">
            <w:pPr>
              <w:pStyle w:val="Teachertalk"/>
              <w:rPr>
                <w:color w:val="auto"/>
                <w:sz w:val="10"/>
                <w:szCs w:val="10"/>
                <w:lang w:val="nl-NL"/>
              </w:rPr>
            </w:pPr>
          </w:p>
          <w:p w14:paraId="4F7A948D" w14:textId="77777777" w:rsidR="00780086" w:rsidRPr="009A35F5" w:rsidRDefault="00780086" w:rsidP="00780086">
            <w:pPr>
              <w:pStyle w:val="Teachertalk"/>
              <w:rPr>
                <w:color w:val="auto"/>
                <w:sz w:val="10"/>
                <w:szCs w:val="10"/>
                <w:lang w:val="nl-NL"/>
              </w:rPr>
            </w:pPr>
            <w:r w:rsidRPr="009A35F5">
              <w:rPr>
                <w:color w:val="auto"/>
                <w:sz w:val="10"/>
                <w:szCs w:val="10"/>
                <w:lang w:val="nl-NL"/>
              </w:rPr>
              <w:t xml:space="preserve">Welke wijzigingen heb je aangebracht aan het eerste werk? </w:t>
            </w:r>
          </w:p>
          <w:p w14:paraId="2CA1C2A9" w14:textId="77777777" w:rsidR="00780086" w:rsidRPr="009A35F5" w:rsidRDefault="00780086" w:rsidP="00780086">
            <w:pPr>
              <w:pStyle w:val="Teachertalk"/>
              <w:rPr>
                <w:color w:val="auto"/>
                <w:sz w:val="10"/>
                <w:szCs w:val="10"/>
                <w:lang w:val="nl-NL"/>
              </w:rPr>
            </w:pPr>
            <w:r w:rsidRPr="009A35F5">
              <w:rPr>
                <w:color w:val="auto"/>
                <w:sz w:val="10"/>
                <w:szCs w:val="10"/>
                <w:lang w:val="nl-NL"/>
              </w:rPr>
              <w:t>Waarom is het nu beter dan voorheen?</w:t>
            </w:r>
          </w:p>
          <w:p w14:paraId="54B59447" w14:textId="77777777" w:rsidR="00FB3F23" w:rsidRPr="009349AD" w:rsidRDefault="00780086" w:rsidP="00780086">
            <w:pPr>
              <w:rPr>
                <w:sz w:val="16"/>
                <w:lang w:val="nl-NL"/>
              </w:rPr>
            </w:pPr>
            <w:r w:rsidRPr="009A35F5">
              <w:rPr>
                <w:rFonts w:ascii="Arial" w:hAnsi="Arial"/>
                <w:sz w:val="10"/>
                <w:szCs w:val="10"/>
                <w:lang w:val="nl-NL"/>
              </w:rPr>
              <w:br/>
              <w:t>Neem het werk in en beoordeel hoe het denken verbeterd is.</w:t>
            </w:r>
          </w:p>
        </w:tc>
        <w:tc>
          <w:tcPr>
            <w:tcW w:w="4618" w:type="dxa"/>
            <w:tcBorders>
              <w:top w:val="single" w:sz="12" w:space="0" w:color="auto"/>
              <w:left w:val="single" w:sz="12" w:space="0" w:color="auto"/>
              <w:bottom w:val="single" w:sz="12" w:space="0" w:color="auto"/>
              <w:right w:val="single" w:sz="12" w:space="0" w:color="auto"/>
            </w:tcBorders>
            <w:shd w:val="clear" w:color="auto" w:fill="auto"/>
          </w:tcPr>
          <w:p w14:paraId="55063B30" w14:textId="77777777" w:rsidR="00780086" w:rsidRPr="009349AD" w:rsidRDefault="00780086" w:rsidP="00780086">
            <w:pPr>
              <w:pStyle w:val="Kop4"/>
              <w:rPr>
                <w:sz w:val="20"/>
                <w:lang w:val="nl-NL"/>
              </w:rPr>
            </w:pPr>
            <w:r>
              <w:rPr>
                <w:sz w:val="20"/>
                <w:lang w:val="nl-NL"/>
              </w:rPr>
              <w:t>Mogelijkheid</w:t>
            </w:r>
            <w:r w:rsidRPr="0060517A">
              <w:rPr>
                <w:sz w:val="20"/>
                <w:lang w:val="nl-NL"/>
              </w:rPr>
              <w:t xml:space="preserve"> B:</w:t>
            </w:r>
            <w:r w:rsidRPr="009349AD">
              <w:rPr>
                <w:sz w:val="20"/>
                <w:lang w:val="nl-NL"/>
              </w:rPr>
              <w:t xml:space="preserve"> </w:t>
            </w:r>
            <w:r w:rsidRPr="0060517A">
              <w:rPr>
                <w:sz w:val="20"/>
                <w:lang w:val="nl-NL"/>
              </w:rPr>
              <w:t>Leerlingen beoordelen het aangeboden werk</w:t>
            </w:r>
          </w:p>
          <w:p w14:paraId="6B1980A5" w14:textId="77777777" w:rsidR="00780086" w:rsidRPr="009A35F5" w:rsidRDefault="00780086" w:rsidP="00780086">
            <w:pPr>
              <w:pStyle w:val="Kop3"/>
              <w:rPr>
                <w:i/>
                <w:color w:val="auto"/>
                <w:sz w:val="10"/>
                <w:szCs w:val="10"/>
                <w:lang w:val="nl-NL"/>
              </w:rPr>
            </w:pPr>
            <w:r w:rsidRPr="009A35F5">
              <w:rPr>
                <w:i/>
                <w:color w:val="auto"/>
                <w:sz w:val="10"/>
                <w:szCs w:val="10"/>
                <w:lang w:val="nl-NL"/>
              </w:rPr>
              <w:t>Mogelijkheid B: Leerlingen</w:t>
            </w:r>
            <w:r w:rsidR="009A35F5">
              <w:rPr>
                <w:i/>
                <w:color w:val="auto"/>
                <w:sz w:val="10"/>
                <w:szCs w:val="10"/>
                <w:lang w:val="nl-NL"/>
              </w:rPr>
              <w:t xml:space="preserve"> beoordelen het aangeboden werk - </w:t>
            </w:r>
            <w:r w:rsidRPr="009A35F5">
              <w:rPr>
                <w:i/>
                <w:color w:val="auto"/>
                <w:sz w:val="10"/>
                <w:szCs w:val="10"/>
                <w:lang w:val="nl-NL"/>
              </w:rPr>
              <w:t>15 minuten</w:t>
            </w:r>
          </w:p>
          <w:p w14:paraId="4C691C79" w14:textId="77777777" w:rsidR="00780086" w:rsidRPr="009A35F5" w:rsidRDefault="00780086" w:rsidP="00780086">
            <w:pPr>
              <w:spacing w:before="120"/>
              <w:rPr>
                <w:sz w:val="10"/>
                <w:szCs w:val="10"/>
                <w:lang w:val="nl-NL"/>
              </w:rPr>
            </w:pPr>
            <w:r w:rsidRPr="009A35F5">
              <w:rPr>
                <w:sz w:val="10"/>
                <w:szCs w:val="10"/>
                <w:lang w:val="nl-NL"/>
              </w:rPr>
              <w:t xml:space="preserve">Deel het voorbeeldwerk uit. </w:t>
            </w:r>
            <w:r w:rsidRPr="009A35F5">
              <w:rPr>
                <w:sz w:val="10"/>
                <w:szCs w:val="10"/>
                <w:lang w:val="nl-NL"/>
              </w:rPr>
              <w:br/>
            </w:r>
          </w:p>
          <w:p w14:paraId="77762266" w14:textId="77777777" w:rsidR="00780086" w:rsidRPr="009A35F5" w:rsidRDefault="00780086" w:rsidP="00780086">
            <w:pPr>
              <w:pStyle w:val="Teachertalk"/>
              <w:rPr>
                <w:color w:val="auto"/>
                <w:sz w:val="10"/>
                <w:szCs w:val="10"/>
                <w:lang w:val="nl-NL"/>
              </w:rPr>
            </w:pPr>
            <w:r w:rsidRPr="009A35F5">
              <w:rPr>
                <w:color w:val="auto"/>
                <w:sz w:val="10"/>
                <w:szCs w:val="10"/>
                <w:lang w:val="nl-NL"/>
              </w:rPr>
              <w:t>Deze voorbeelden van het werk komen van een andere klas. Ik wil dat je doet alsof je hun docent bent. Dit werk geeft je misschien wel ideeën waar je zelf nog niet aan gedacht had. Het zit ook vol fouten!</w:t>
            </w:r>
            <w:r w:rsidRPr="009A35F5">
              <w:rPr>
                <w:color w:val="auto"/>
                <w:sz w:val="10"/>
                <w:szCs w:val="10"/>
                <w:lang w:val="nl-NL"/>
              </w:rPr>
              <w:br/>
            </w:r>
          </w:p>
          <w:p w14:paraId="0A129819" w14:textId="77777777" w:rsidR="00780086" w:rsidRPr="009A35F5" w:rsidRDefault="00780086" w:rsidP="00780086">
            <w:pPr>
              <w:pStyle w:val="Teachertalk"/>
              <w:rPr>
                <w:color w:val="auto"/>
                <w:sz w:val="10"/>
                <w:szCs w:val="10"/>
                <w:lang w:val="nl-NL"/>
              </w:rPr>
            </w:pPr>
            <w:r w:rsidRPr="009A35F5">
              <w:rPr>
                <w:color w:val="auto"/>
                <w:sz w:val="10"/>
                <w:szCs w:val="10"/>
                <w:lang w:val="nl-NL"/>
              </w:rPr>
              <w:t>Ik wil dat je reageert op elk van de volgende onderwerpen:</w:t>
            </w:r>
          </w:p>
          <w:p w14:paraId="0661A012" w14:textId="77777777" w:rsidR="00780086" w:rsidRPr="009A35F5" w:rsidRDefault="00780086" w:rsidP="00780086">
            <w:pPr>
              <w:pStyle w:val="Teachertalk"/>
              <w:rPr>
                <w:color w:val="auto"/>
                <w:sz w:val="10"/>
                <w:szCs w:val="10"/>
                <w:lang w:val="nl-NL"/>
              </w:rPr>
            </w:pPr>
            <w:r w:rsidRPr="009A35F5">
              <w:rPr>
                <w:color w:val="auto"/>
                <w:sz w:val="10"/>
                <w:szCs w:val="10"/>
                <w:lang w:val="nl-NL"/>
              </w:rPr>
              <w:t xml:space="preserve">•Weergave: Hebben zij een goede methode gekozen? </w:t>
            </w:r>
          </w:p>
          <w:p w14:paraId="6A4693B9" w14:textId="77777777" w:rsidR="00780086" w:rsidRPr="009A35F5" w:rsidRDefault="00780086" w:rsidP="00780086">
            <w:pPr>
              <w:pStyle w:val="Teachertalk"/>
              <w:rPr>
                <w:color w:val="auto"/>
                <w:sz w:val="10"/>
                <w:szCs w:val="10"/>
                <w:lang w:val="nl-NL"/>
              </w:rPr>
            </w:pPr>
            <w:r w:rsidRPr="009A35F5">
              <w:rPr>
                <w:color w:val="auto"/>
                <w:sz w:val="10"/>
                <w:szCs w:val="10"/>
                <w:lang w:val="nl-NL"/>
              </w:rPr>
              <w:t>•Analyse: Is de redenatie correct – zijn de berekeningen juist?</w:t>
            </w:r>
          </w:p>
          <w:p w14:paraId="309E2176" w14:textId="77777777" w:rsidR="00780086" w:rsidRPr="009A35F5" w:rsidRDefault="00780086" w:rsidP="00780086">
            <w:pPr>
              <w:pStyle w:val="Teachertalk"/>
              <w:rPr>
                <w:color w:val="auto"/>
                <w:sz w:val="10"/>
                <w:szCs w:val="10"/>
                <w:lang w:val="nl-NL"/>
              </w:rPr>
            </w:pPr>
            <w:r w:rsidRPr="009A35F5">
              <w:rPr>
                <w:color w:val="auto"/>
                <w:sz w:val="10"/>
                <w:szCs w:val="10"/>
                <w:lang w:val="nl-NL"/>
              </w:rPr>
              <w:t>•Interpretatie: Zijn de conclusies logisch?</w:t>
            </w:r>
          </w:p>
          <w:p w14:paraId="3D766C02" w14:textId="77777777" w:rsidR="00780086" w:rsidRPr="009A35F5" w:rsidRDefault="00780086" w:rsidP="00780086">
            <w:pPr>
              <w:pStyle w:val="Teachertalk"/>
              <w:rPr>
                <w:color w:val="auto"/>
                <w:sz w:val="10"/>
                <w:szCs w:val="10"/>
                <w:lang w:val="nl-NL"/>
              </w:rPr>
            </w:pPr>
            <w:r w:rsidRPr="009A35F5">
              <w:rPr>
                <w:color w:val="auto"/>
                <w:sz w:val="10"/>
                <w:szCs w:val="10"/>
                <w:lang w:val="nl-NL"/>
              </w:rPr>
              <w:t xml:space="preserve">•Communicatie: Was de redenatie makkelijk om te begrijpen en te volgen? </w:t>
            </w:r>
          </w:p>
          <w:p w14:paraId="031A4ECA" w14:textId="77777777" w:rsidR="00780086" w:rsidRPr="009A35F5" w:rsidRDefault="00780086" w:rsidP="00780086">
            <w:pPr>
              <w:rPr>
                <w:sz w:val="10"/>
                <w:szCs w:val="10"/>
                <w:lang w:val="nl-NL"/>
              </w:rPr>
            </w:pPr>
          </w:p>
          <w:p w14:paraId="234D487E" w14:textId="77777777" w:rsidR="00780086" w:rsidRPr="009A35F5" w:rsidRDefault="00780086" w:rsidP="00780086">
            <w:pPr>
              <w:rPr>
                <w:sz w:val="10"/>
                <w:szCs w:val="10"/>
                <w:lang w:val="nl-NL"/>
              </w:rPr>
            </w:pPr>
            <w:r w:rsidRPr="009A35F5">
              <w:rPr>
                <w:sz w:val="10"/>
                <w:szCs w:val="10"/>
                <w:lang w:val="nl-NL"/>
              </w:rPr>
              <w:t xml:space="preserve">Op deze manier worden leerlingen zich bewuster van wat er belangrijk is in hun werk - de hoofdprocessen van weergeven, analyseren, interpreteren en communiceren. </w:t>
            </w:r>
          </w:p>
          <w:p w14:paraId="66E2CA96" w14:textId="77777777" w:rsidR="00780086" w:rsidRPr="009A35F5" w:rsidRDefault="00780086" w:rsidP="00780086">
            <w:pPr>
              <w:spacing w:before="120"/>
              <w:rPr>
                <w:sz w:val="10"/>
                <w:szCs w:val="10"/>
                <w:lang w:val="nl-NL"/>
              </w:rPr>
            </w:pPr>
            <w:r w:rsidRPr="009A35F5">
              <w:rPr>
                <w:sz w:val="10"/>
                <w:szCs w:val="10"/>
                <w:lang w:val="nl-NL"/>
              </w:rPr>
              <w:t>Luister naar hun gesprekken en stimuleer ze om er dieper over na te denken. Stimuleer leerlingen om te zeggen wat ze goed vinden en minder prettig vinden aan elke reactie en vraag ze om hun reden hiervoor uit te leggen.</w:t>
            </w:r>
          </w:p>
          <w:p w14:paraId="2582D1E8" w14:textId="77777777" w:rsidR="00780086" w:rsidRPr="009A35F5" w:rsidRDefault="00780086" w:rsidP="00780086">
            <w:pPr>
              <w:pStyle w:val="Kop3"/>
              <w:rPr>
                <w:i/>
                <w:color w:val="auto"/>
                <w:sz w:val="10"/>
                <w:szCs w:val="10"/>
                <w:lang w:val="nl-NL"/>
              </w:rPr>
            </w:pPr>
            <w:r w:rsidRPr="009A35F5">
              <w:rPr>
                <w:i/>
                <w:color w:val="auto"/>
                <w:sz w:val="10"/>
                <w:szCs w:val="10"/>
                <w:lang w:val="nl-NL"/>
              </w:rPr>
              <w:t>Mogelijkheid B: Leerlingen beoordelen voorbeeldwerk aan de hand van de “rubric”</w:t>
            </w:r>
            <w:r w:rsidR="009A35F5">
              <w:rPr>
                <w:i/>
                <w:color w:val="auto"/>
                <w:sz w:val="10"/>
                <w:szCs w:val="10"/>
                <w:lang w:val="nl-NL"/>
              </w:rPr>
              <w:t xml:space="preserve"> - </w:t>
            </w:r>
            <w:r w:rsidRPr="009A35F5">
              <w:rPr>
                <w:i/>
                <w:color w:val="auto"/>
                <w:sz w:val="10"/>
                <w:szCs w:val="10"/>
                <w:lang w:val="nl-NL"/>
              </w:rPr>
              <w:t>10 minuten</w:t>
            </w:r>
          </w:p>
          <w:p w14:paraId="26BB7CF6" w14:textId="77777777" w:rsidR="00780086" w:rsidRPr="009A35F5" w:rsidRDefault="00780086" w:rsidP="00780086">
            <w:pPr>
              <w:spacing w:before="120"/>
              <w:rPr>
                <w:sz w:val="10"/>
                <w:szCs w:val="10"/>
                <w:lang w:val="nl-NL"/>
              </w:rPr>
            </w:pPr>
            <w:r w:rsidRPr="009A35F5">
              <w:rPr>
                <w:sz w:val="10"/>
                <w:szCs w:val="10"/>
                <w:lang w:val="nl-NL"/>
              </w:rPr>
              <w:t xml:space="preserve"> Nadat de leerlingen de tijd hebben gehad om vrij te reageren, geeft u elke groep een kopie van de “voortgangsrubric” bij de opdracht - een variant die geschreven is in taalgebruik wat te volgen is voor de leerlingen.  </w:t>
            </w:r>
          </w:p>
          <w:p w14:paraId="01B5AE61" w14:textId="77777777" w:rsidR="00780086" w:rsidRPr="009A35F5" w:rsidRDefault="00780086" w:rsidP="00780086">
            <w:pPr>
              <w:pStyle w:val="Teachertalk"/>
              <w:rPr>
                <w:color w:val="auto"/>
                <w:sz w:val="10"/>
                <w:szCs w:val="10"/>
                <w:lang w:val="nl-NL"/>
              </w:rPr>
            </w:pPr>
          </w:p>
          <w:p w14:paraId="31EF7DE1" w14:textId="77777777" w:rsidR="00780086" w:rsidRPr="009A35F5" w:rsidRDefault="00780086" w:rsidP="00780086">
            <w:pPr>
              <w:pStyle w:val="Teachertalk"/>
              <w:rPr>
                <w:color w:val="auto"/>
                <w:sz w:val="10"/>
                <w:szCs w:val="10"/>
                <w:lang w:val="nl-NL"/>
              </w:rPr>
            </w:pPr>
            <w:r w:rsidRPr="009A35F5">
              <w:rPr>
                <w:color w:val="auto"/>
                <w:sz w:val="10"/>
                <w:szCs w:val="10"/>
                <w:lang w:val="nl-NL"/>
              </w:rPr>
              <w:t>Deze rubric kan je nog meer ideeën geven.</w:t>
            </w:r>
          </w:p>
          <w:p w14:paraId="4BBCF4E2" w14:textId="77777777" w:rsidR="00780086" w:rsidRPr="009A35F5" w:rsidRDefault="00780086" w:rsidP="00780086">
            <w:pPr>
              <w:pStyle w:val="Teachertalk"/>
              <w:rPr>
                <w:color w:val="auto"/>
                <w:sz w:val="10"/>
                <w:szCs w:val="10"/>
                <w:lang w:val="nl-NL"/>
              </w:rPr>
            </w:pPr>
            <w:r w:rsidRPr="009A35F5">
              <w:rPr>
                <w:color w:val="auto"/>
                <w:sz w:val="10"/>
                <w:szCs w:val="10"/>
                <w:lang w:val="nl-NL"/>
              </w:rPr>
              <w:t>Waar zou je het werk in de rubric plaatsen?</w:t>
            </w:r>
          </w:p>
          <w:p w14:paraId="2B0B7245" w14:textId="77777777" w:rsidR="00780086" w:rsidRPr="009A35F5" w:rsidRDefault="00780086" w:rsidP="00780086">
            <w:pPr>
              <w:pStyle w:val="Kop3"/>
              <w:rPr>
                <w:i/>
                <w:color w:val="auto"/>
                <w:sz w:val="10"/>
                <w:szCs w:val="10"/>
                <w:lang w:val="nl-NL"/>
              </w:rPr>
            </w:pPr>
            <w:r w:rsidRPr="009A35F5">
              <w:rPr>
                <w:i/>
                <w:color w:val="auto"/>
                <w:sz w:val="10"/>
                <w:szCs w:val="10"/>
                <w:lang w:val="nl-NL"/>
              </w:rPr>
              <w:t>Mogelijkheid B: Groepsdi</w:t>
            </w:r>
            <w:r w:rsidR="009A35F5">
              <w:rPr>
                <w:i/>
                <w:color w:val="auto"/>
                <w:sz w:val="10"/>
                <w:szCs w:val="10"/>
                <w:lang w:val="nl-NL"/>
              </w:rPr>
              <w:t xml:space="preserve">scussie over het voorbeeldwerk - </w:t>
            </w:r>
            <w:r w:rsidRPr="009A35F5">
              <w:rPr>
                <w:i/>
                <w:color w:val="auto"/>
                <w:sz w:val="10"/>
                <w:szCs w:val="10"/>
                <w:lang w:val="nl-NL"/>
              </w:rPr>
              <w:t>15 minuten</w:t>
            </w:r>
          </w:p>
          <w:p w14:paraId="712B97AE" w14:textId="77777777" w:rsidR="00780086" w:rsidRPr="009A35F5" w:rsidRDefault="00780086" w:rsidP="00780086">
            <w:pPr>
              <w:spacing w:before="120"/>
              <w:rPr>
                <w:sz w:val="10"/>
                <w:szCs w:val="10"/>
                <w:lang w:val="nl-NL"/>
              </w:rPr>
            </w:pPr>
            <w:r w:rsidRPr="009A35F5">
              <w:rPr>
                <w:sz w:val="10"/>
                <w:szCs w:val="10"/>
                <w:lang w:val="nl-NL"/>
              </w:rPr>
              <w:t>Projecteer elk voorbeeldwerk op het bord en vraag de leerlingen om er reacties op te geven:</w:t>
            </w:r>
          </w:p>
          <w:p w14:paraId="3066ED84" w14:textId="77777777" w:rsidR="00780086" w:rsidRPr="009A35F5" w:rsidRDefault="00780086" w:rsidP="00780086">
            <w:pPr>
              <w:pStyle w:val="Teachertalk"/>
              <w:rPr>
                <w:color w:val="auto"/>
                <w:sz w:val="10"/>
                <w:szCs w:val="10"/>
                <w:lang w:val="nl-NL"/>
              </w:rPr>
            </w:pPr>
            <w:r w:rsidRPr="009A35F5">
              <w:rPr>
                <w:color w:val="auto"/>
                <w:sz w:val="10"/>
                <w:szCs w:val="10"/>
                <w:lang w:val="nl-NL"/>
              </w:rPr>
              <w:t>Wat kunnen we over dit werk zeggen?</w:t>
            </w:r>
            <w:r w:rsidRPr="009A35F5">
              <w:rPr>
                <w:color w:val="auto"/>
                <w:sz w:val="10"/>
                <w:szCs w:val="10"/>
                <w:lang w:val="nl-NL"/>
              </w:rPr>
              <w:br/>
              <w:t xml:space="preserve">Deel wat van de opmerkingen die je genoteerd hebt. </w:t>
            </w:r>
            <w:r w:rsidRPr="009A35F5">
              <w:rPr>
                <w:color w:val="auto"/>
                <w:sz w:val="10"/>
                <w:szCs w:val="10"/>
                <w:lang w:val="nl-NL"/>
              </w:rPr>
              <w:br/>
            </w:r>
            <w:r w:rsidRPr="009A35F5">
              <w:rPr>
                <w:color w:val="auto"/>
                <w:sz w:val="10"/>
                <w:szCs w:val="10"/>
                <w:lang w:val="nl-NL"/>
              </w:rPr>
              <w:br/>
              <w:t>Wat vond je van de methodes die zij kozen?</w:t>
            </w:r>
            <w:r w:rsidRPr="009A35F5">
              <w:rPr>
                <w:color w:val="auto"/>
                <w:sz w:val="10"/>
                <w:szCs w:val="10"/>
                <w:lang w:val="nl-NL"/>
              </w:rPr>
              <w:br/>
              <w:t>Welk methode vond je het beste? Waarom?</w:t>
            </w:r>
          </w:p>
          <w:p w14:paraId="77B2ABCE" w14:textId="77777777" w:rsidR="00780086" w:rsidRPr="009A35F5" w:rsidRDefault="00780086" w:rsidP="00780086">
            <w:pPr>
              <w:pStyle w:val="Teachertalk"/>
              <w:rPr>
                <w:color w:val="auto"/>
                <w:sz w:val="10"/>
                <w:szCs w:val="10"/>
                <w:lang w:val="nl-NL"/>
              </w:rPr>
            </w:pPr>
          </w:p>
          <w:p w14:paraId="1C75E949" w14:textId="77777777" w:rsidR="00780086" w:rsidRPr="009A35F5" w:rsidRDefault="00780086" w:rsidP="00780086">
            <w:pPr>
              <w:pStyle w:val="Teachertalk"/>
              <w:rPr>
                <w:color w:val="auto"/>
                <w:sz w:val="10"/>
                <w:szCs w:val="10"/>
                <w:lang w:val="nl-NL"/>
              </w:rPr>
            </w:pPr>
            <w:r w:rsidRPr="009A35F5">
              <w:rPr>
                <w:color w:val="auto"/>
                <w:sz w:val="10"/>
                <w:szCs w:val="10"/>
                <w:lang w:val="nl-NL"/>
              </w:rPr>
              <w:t>Heb je fouten in hun werk gevonden?</w:t>
            </w:r>
          </w:p>
          <w:p w14:paraId="72835B46" w14:textId="77777777" w:rsidR="00780086" w:rsidRPr="009A35F5" w:rsidRDefault="00780086" w:rsidP="00780086">
            <w:pPr>
              <w:pStyle w:val="Teachertalk"/>
              <w:rPr>
                <w:color w:val="auto"/>
                <w:sz w:val="10"/>
                <w:szCs w:val="10"/>
                <w:lang w:val="nl-NL"/>
              </w:rPr>
            </w:pPr>
          </w:p>
          <w:p w14:paraId="345190C1" w14:textId="77777777" w:rsidR="00780086" w:rsidRPr="009A35F5" w:rsidRDefault="00780086" w:rsidP="00780086">
            <w:pPr>
              <w:pStyle w:val="Teachertalk"/>
              <w:rPr>
                <w:color w:val="auto"/>
                <w:sz w:val="10"/>
                <w:szCs w:val="10"/>
                <w:lang w:val="nl-NL"/>
              </w:rPr>
            </w:pPr>
            <w:r w:rsidRPr="009A35F5">
              <w:rPr>
                <w:color w:val="auto"/>
                <w:sz w:val="10"/>
                <w:szCs w:val="10"/>
                <w:lang w:val="nl-NL"/>
              </w:rPr>
              <w:t>Ben je het eens met hun conclusies?</w:t>
            </w:r>
          </w:p>
          <w:p w14:paraId="382B0D90" w14:textId="77777777" w:rsidR="00780086" w:rsidRPr="009A35F5" w:rsidRDefault="00780086" w:rsidP="00780086">
            <w:pPr>
              <w:pStyle w:val="Kop3"/>
              <w:rPr>
                <w:i/>
                <w:color w:val="auto"/>
                <w:sz w:val="10"/>
                <w:szCs w:val="10"/>
                <w:lang w:val="nl-NL"/>
              </w:rPr>
            </w:pPr>
            <w:r w:rsidRPr="009A35F5">
              <w:rPr>
                <w:i/>
                <w:color w:val="auto"/>
                <w:sz w:val="10"/>
                <w:szCs w:val="10"/>
                <w:lang w:val="nl-NL"/>
              </w:rPr>
              <w:t>Mogelijkheid B: Werken in tweetallen: Leerlingen verbeteren hun eigen werk</w:t>
            </w:r>
            <w:r w:rsidR="009A35F5">
              <w:rPr>
                <w:i/>
                <w:color w:val="auto"/>
                <w:sz w:val="10"/>
                <w:szCs w:val="10"/>
                <w:lang w:val="nl-NL"/>
              </w:rPr>
              <w:t xml:space="preserve"> - </w:t>
            </w:r>
            <w:r w:rsidRPr="009A35F5">
              <w:rPr>
                <w:i/>
                <w:color w:val="auto"/>
                <w:sz w:val="10"/>
                <w:szCs w:val="10"/>
                <w:lang w:val="nl-NL"/>
              </w:rPr>
              <w:t>10 minuten</w:t>
            </w:r>
          </w:p>
          <w:p w14:paraId="66B411CC" w14:textId="77777777" w:rsidR="00780086" w:rsidRPr="009A35F5" w:rsidRDefault="00780086" w:rsidP="00780086">
            <w:pPr>
              <w:spacing w:before="120"/>
              <w:rPr>
                <w:sz w:val="10"/>
                <w:szCs w:val="10"/>
                <w:lang w:val="nl-NL"/>
              </w:rPr>
            </w:pPr>
            <w:r w:rsidRPr="009A35F5">
              <w:rPr>
                <w:sz w:val="10"/>
                <w:szCs w:val="10"/>
                <w:lang w:val="nl-NL"/>
              </w:rPr>
              <w:t xml:space="preserve">Vraag nu leerlingen om samen te werken om hun eigen oplossingen te verbeteren waarbij ze gebruik maken van wat ze geleerd hebben. Vraag leerlingen om hun gedachten toe te lichten terwijl ze dit doen. </w:t>
            </w:r>
            <w:r w:rsidRPr="009A35F5">
              <w:rPr>
                <w:sz w:val="10"/>
                <w:szCs w:val="10"/>
                <w:lang w:val="nl-NL"/>
              </w:rPr>
              <w:br/>
            </w:r>
          </w:p>
          <w:p w14:paraId="251B99B3" w14:textId="77777777" w:rsidR="00780086" w:rsidRPr="009A35F5" w:rsidRDefault="00780086" w:rsidP="00780086">
            <w:pPr>
              <w:pStyle w:val="Teachertalk"/>
              <w:rPr>
                <w:color w:val="auto"/>
                <w:sz w:val="10"/>
                <w:szCs w:val="10"/>
                <w:lang w:val="nl-NL"/>
              </w:rPr>
            </w:pPr>
            <w:r w:rsidRPr="009A35F5">
              <w:rPr>
                <w:color w:val="auto"/>
                <w:sz w:val="10"/>
                <w:szCs w:val="10"/>
                <w:lang w:val="nl-NL"/>
              </w:rPr>
              <w:t xml:space="preserve">Max, vertel me wat je gedaan hebt om je oplossing te verbeteren.  </w:t>
            </w:r>
          </w:p>
          <w:p w14:paraId="2EE432A8" w14:textId="77777777" w:rsidR="00780086" w:rsidRPr="009A35F5" w:rsidRDefault="00780086" w:rsidP="00780086">
            <w:pPr>
              <w:rPr>
                <w:i/>
                <w:sz w:val="10"/>
                <w:szCs w:val="10"/>
                <w:lang w:val="nl-NL"/>
              </w:rPr>
            </w:pPr>
          </w:p>
          <w:p w14:paraId="03782D94" w14:textId="77777777" w:rsidR="00FB3F23" w:rsidRPr="009349AD" w:rsidRDefault="00780086" w:rsidP="00780086">
            <w:pPr>
              <w:rPr>
                <w:sz w:val="16"/>
                <w:lang w:val="nl-NL"/>
              </w:rPr>
            </w:pPr>
            <w:r w:rsidRPr="009A35F5">
              <w:rPr>
                <w:sz w:val="10"/>
                <w:szCs w:val="10"/>
                <w:lang w:val="nl-NL"/>
              </w:rPr>
              <w:t>Verzamel voorbeelden van het werk van leerlingen voor de vervolgbespreking. Probeer te ontdekken hoeveel leerlingen geleerd hebben van het gedeelte waarbij zij de informatie met elkaar uitwisselden.</w:t>
            </w:r>
          </w:p>
        </w:tc>
      </w:tr>
    </w:tbl>
    <w:p w14:paraId="288E5BC7" w14:textId="77777777" w:rsidR="003A17B4" w:rsidRPr="009A35F5" w:rsidRDefault="003A17B4" w:rsidP="003A17B4">
      <w:pPr>
        <w:pStyle w:val="Kop2"/>
        <w:rPr>
          <w:szCs w:val="28"/>
          <w:lang w:val="nl-NL"/>
        </w:rPr>
      </w:pPr>
      <w:r w:rsidRPr="009349AD">
        <w:rPr>
          <w:lang w:val="nl-NL"/>
        </w:rPr>
        <w:br w:type="page"/>
      </w:r>
      <w:bookmarkStart w:id="6" w:name="_Toc184282877"/>
      <w:r w:rsidR="0060517A" w:rsidRPr="009A35F5">
        <w:rPr>
          <w:szCs w:val="28"/>
          <w:lang w:val="nl-NL"/>
        </w:rPr>
        <w:lastRenderedPageBreak/>
        <w:t>ACTIVITEIT E:</w:t>
      </w:r>
      <w:bookmarkEnd w:id="6"/>
      <w:r w:rsidR="009A35F5" w:rsidRPr="009A35F5">
        <w:rPr>
          <w:szCs w:val="28"/>
          <w:lang w:val="nl-NL"/>
        </w:rPr>
        <w:t xml:space="preserve"> </w:t>
      </w:r>
      <w:r w:rsidR="0060517A" w:rsidRPr="009A35F5">
        <w:rPr>
          <w:szCs w:val="28"/>
          <w:lang w:val="nl-NL"/>
        </w:rPr>
        <w:t xml:space="preserve">Bespreek </w:t>
      </w:r>
      <w:r w:rsidR="00D553DA" w:rsidRPr="009A35F5">
        <w:rPr>
          <w:szCs w:val="28"/>
          <w:lang w:val="nl-NL"/>
        </w:rPr>
        <w:t>differentiatie</w:t>
      </w:r>
      <w:r w:rsidR="0060517A" w:rsidRPr="009A35F5">
        <w:rPr>
          <w:szCs w:val="28"/>
          <w:lang w:val="nl-NL"/>
        </w:rPr>
        <w:t xml:space="preserve">strategieën </w:t>
      </w:r>
    </w:p>
    <w:p w14:paraId="78639F08" w14:textId="77777777" w:rsidR="007D26D7" w:rsidRPr="009349AD" w:rsidRDefault="0060517A" w:rsidP="007D26D7">
      <w:pPr>
        <w:tabs>
          <w:tab w:val="left" w:pos="3925"/>
        </w:tabs>
        <w:rPr>
          <w:b/>
          <w:i/>
          <w:lang w:val="nl-NL"/>
        </w:rPr>
      </w:pPr>
      <w:r w:rsidRPr="0060517A">
        <w:rPr>
          <w:b/>
          <w:i/>
          <w:lang w:val="nl-NL"/>
        </w:rPr>
        <w:t>Benodigde tijd:</w:t>
      </w:r>
      <w:r w:rsidR="007D26D7" w:rsidRPr="009349AD">
        <w:rPr>
          <w:b/>
          <w:i/>
          <w:lang w:val="nl-NL"/>
        </w:rPr>
        <w:t xml:space="preserve">  </w:t>
      </w:r>
      <w:r w:rsidRPr="0060517A">
        <w:rPr>
          <w:b/>
          <w:i/>
          <w:lang w:val="nl-NL"/>
        </w:rPr>
        <w:t>20 minuten</w:t>
      </w:r>
    </w:p>
    <w:p w14:paraId="20D8E986" w14:textId="77777777" w:rsidR="007D26D7" w:rsidRPr="009349AD" w:rsidRDefault="007D26D7" w:rsidP="003A17B4">
      <w:pPr>
        <w:rPr>
          <w:lang w:val="nl-NL"/>
        </w:rPr>
      </w:pPr>
    </w:p>
    <w:p w14:paraId="3C8377A5" w14:textId="77777777" w:rsidR="003A17B4" w:rsidRPr="009349AD" w:rsidRDefault="0060517A" w:rsidP="003A17B4">
      <w:pPr>
        <w:rPr>
          <w:lang w:val="nl-NL"/>
        </w:rPr>
      </w:pPr>
      <w:r w:rsidRPr="0060517A">
        <w:rPr>
          <w:lang w:val="nl-NL"/>
        </w:rPr>
        <w:t>Reflecteer op uw normale lesgeven.</w:t>
      </w:r>
      <w:r w:rsidR="003A17B4" w:rsidRPr="009349AD">
        <w:rPr>
          <w:lang w:val="nl-NL"/>
        </w:rPr>
        <w:t xml:space="preserve"> </w:t>
      </w:r>
      <w:r w:rsidRPr="00E4540F">
        <w:rPr>
          <w:lang w:val="nl-NL"/>
        </w:rPr>
        <w:t>Wanneer u klassen toetst, realiseert u zich dat er aanzienlijke individuele verschillen tussen leerlingen zijn en dat zij enorm verschillende leerbehoeftes hebben.</w:t>
      </w:r>
      <w:r w:rsidR="003A17B4" w:rsidRPr="009349AD">
        <w:rPr>
          <w:lang w:val="nl-NL"/>
        </w:rPr>
        <w:t xml:space="preserve"> </w:t>
      </w:r>
      <w:r w:rsidR="00E4540F" w:rsidRPr="00E4540F">
        <w:rPr>
          <w:lang w:val="nl-NL"/>
        </w:rPr>
        <w:t>Sommige leerlingen hebben meer steun nodig, waar anderen een grotere uitdaging nodig hebben.</w:t>
      </w:r>
      <w:r w:rsidR="003A17B4" w:rsidRPr="009349AD">
        <w:rPr>
          <w:lang w:val="nl-NL"/>
        </w:rPr>
        <w:t xml:space="preserve"> </w:t>
      </w:r>
    </w:p>
    <w:p w14:paraId="1A91D71A" w14:textId="77777777" w:rsidR="003A17B4" w:rsidRPr="009349AD" w:rsidRDefault="003A17B4" w:rsidP="003A17B4">
      <w:pPr>
        <w:pStyle w:val="body"/>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rsidRPr="009349AD" w14:paraId="67FA1662" w14:textId="77777777" w:rsidTr="00E4540F">
        <w:tc>
          <w:tcPr>
            <w:tcW w:w="9236" w:type="dxa"/>
            <w:shd w:val="solid" w:color="E3F3FF" w:fill="E3F3FF"/>
          </w:tcPr>
          <w:p w14:paraId="67F5B1F9" w14:textId="77777777" w:rsidR="003A17B4" w:rsidRPr="009349AD" w:rsidRDefault="003A17B4" w:rsidP="003A17B4">
            <w:pPr>
              <w:pStyle w:val="Boxqns"/>
              <w:rPr>
                <w:lang w:val="nl-NL"/>
              </w:rPr>
            </w:pPr>
          </w:p>
          <w:p w14:paraId="57B979C4" w14:textId="77777777" w:rsidR="003A17B4" w:rsidRPr="009349AD" w:rsidRDefault="00E4540F" w:rsidP="00E4540F">
            <w:pPr>
              <w:numPr>
                <w:ilvl w:val="0"/>
                <w:numId w:val="31"/>
              </w:numPr>
              <w:tabs>
                <w:tab w:val="num" w:pos="720"/>
              </w:tabs>
              <w:rPr>
                <w:lang w:val="nl-NL"/>
              </w:rPr>
            </w:pPr>
            <w:r w:rsidRPr="00E4540F">
              <w:rPr>
                <w:lang w:val="nl-NL"/>
              </w:rPr>
              <w:t>Hoe gaat u normaliter om met de verschillende leerbehoeftes onder uw leerlingen?</w:t>
            </w:r>
            <w:r w:rsidR="003A17B4" w:rsidRPr="009349AD">
              <w:rPr>
                <w:lang w:val="nl-NL"/>
              </w:rPr>
              <w:t xml:space="preserve"> </w:t>
            </w:r>
          </w:p>
          <w:p w14:paraId="01814C05" w14:textId="77777777" w:rsidR="003A17B4" w:rsidRPr="009349AD" w:rsidRDefault="00E4540F" w:rsidP="00E4540F">
            <w:pPr>
              <w:numPr>
                <w:ilvl w:val="0"/>
                <w:numId w:val="31"/>
              </w:numPr>
              <w:rPr>
                <w:lang w:val="nl-NL"/>
              </w:rPr>
            </w:pPr>
            <w:r w:rsidRPr="00E4540F">
              <w:rPr>
                <w:lang w:val="nl-NL"/>
              </w:rPr>
              <w:t xml:space="preserve">Bespreek de voor-en nadelen van de vier strategieën op </w:t>
            </w:r>
            <w:r w:rsidRPr="00E4540F">
              <w:rPr>
                <w:b/>
                <w:lang w:val="nl-NL"/>
              </w:rPr>
              <w:t>Hand-out 5.</w:t>
            </w:r>
            <w:r w:rsidR="003A17B4" w:rsidRPr="009349AD">
              <w:rPr>
                <w:lang w:val="nl-NL"/>
              </w:rPr>
              <w:t xml:space="preserve"> </w:t>
            </w:r>
          </w:p>
          <w:p w14:paraId="584DF9F0" w14:textId="77777777" w:rsidR="003A17B4" w:rsidRPr="009349AD" w:rsidRDefault="00E4540F" w:rsidP="00E4540F">
            <w:pPr>
              <w:numPr>
                <w:ilvl w:val="0"/>
                <w:numId w:val="31"/>
              </w:numPr>
              <w:tabs>
                <w:tab w:val="num" w:pos="720"/>
              </w:tabs>
              <w:rPr>
                <w:lang w:val="nl-NL"/>
              </w:rPr>
            </w:pPr>
            <w:r w:rsidRPr="00E4540F">
              <w:rPr>
                <w:lang w:val="nl-NL"/>
              </w:rPr>
              <w:t xml:space="preserve">Vergelijk uw visie met de opmerkingen die gegeven zijn op </w:t>
            </w:r>
            <w:r w:rsidRPr="00E4540F">
              <w:rPr>
                <w:b/>
                <w:lang w:val="nl-NL"/>
              </w:rPr>
              <w:t>Hand-out 6.</w:t>
            </w:r>
          </w:p>
          <w:p w14:paraId="427A46C7" w14:textId="77777777" w:rsidR="003A17B4" w:rsidRPr="009349AD" w:rsidRDefault="003A17B4" w:rsidP="003A17B4">
            <w:pPr>
              <w:tabs>
                <w:tab w:val="num" w:pos="720"/>
              </w:tabs>
              <w:ind w:left="360"/>
              <w:rPr>
                <w:lang w:val="nl-NL"/>
              </w:rPr>
            </w:pPr>
          </w:p>
        </w:tc>
      </w:tr>
    </w:tbl>
    <w:p w14:paraId="0039A27E" w14:textId="77777777" w:rsidR="003A17B4" w:rsidRPr="009349AD" w:rsidRDefault="009A35F5" w:rsidP="009B77A5">
      <w:pPr>
        <w:pStyle w:val="Kop3"/>
        <w:rPr>
          <w:lang w:val="nl-NL"/>
        </w:rPr>
      </w:pPr>
      <w:r>
        <w:rPr>
          <w:lang w:val="nl-NL"/>
        </w:rPr>
        <w:br/>
      </w:r>
      <w:r w:rsidR="00E4540F" w:rsidRPr="00E4540F">
        <w:rPr>
          <w:lang w:val="nl-NL"/>
        </w:rPr>
        <w:t>Hand-outs 5 en 6:</w:t>
      </w:r>
      <w:r w:rsidR="007D26D7" w:rsidRPr="009349AD">
        <w:rPr>
          <w:lang w:val="nl-NL"/>
        </w:rPr>
        <w:t xml:space="preserve"> </w:t>
      </w:r>
      <w:r w:rsidR="007D26D7" w:rsidRPr="009349AD">
        <w:rPr>
          <w:lang w:val="nl-NL"/>
        </w:rPr>
        <w:tab/>
      </w:r>
      <w:r w:rsidR="00E4540F" w:rsidRPr="00E4540F">
        <w:rPr>
          <w:lang w:val="nl-NL"/>
        </w:rPr>
        <w:t>Tegemoetkomen aan de behoeftes van alle leerlingen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618"/>
        <w:gridCol w:w="4618"/>
      </w:tblGrid>
      <w:tr w:rsidR="007D26D7" w14:paraId="4577C4EE" w14:textId="77777777">
        <w:tc>
          <w:tcPr>
            <w:tcW w:w="4618" w:type="dxa"/>
          </w:tcPr>
          <w:p w14:paraId="3E1B7D09" w14:textId="77777777" w:rsidR="00FB3F23" w:rsidRPr="009A35F5" w:rsidRDefault="00FB3F23" w:rsidP="00FB3F23">
            <w:pPr>
              <w:rPr>
                <w:noProof/>
                <w:sz w:val="10"/>
                <w:szCs w:val="10"/>
                <w:lang w:val="nl-NL"/>
              </w:rPr>
            </w:pPr>
          </w:p>
          <w:p w14:paraId="3F98A421" w14:textId="77777777" w:rsidR="00FB3F23" w:rsidRPr="009A35F5" w:rsidRDefault="00FB3F23" w:rsidP="00FB3F23">
            <w:pPr>
              <w:rPr>
                <w:noProof/>
                <w:sz w:val="10"/>
                <w:szCs w:val="10"/>
                <w:lang w:val="nl-NL"/>
              </w:rPr>
            </w:pPr>
            <w:r w:rsidRPr="009A35F5">
              <w:rPr>
                <w:sz w:val="10"/>
                <w:szCs w:val="10"/>
                <w:lang w:val="nl-NL"/>
              </w:rPr>
              <w:t>Bij toetsen komen we erachter dat alle leerlingen andere leerbehoeftes hebben.</w:t>
            </w:r>
            <w:r w:rsidRPr="009A35F5">
              <w:rPr>
                <w:noProof/>
                <w:sz w:val="10"/>
                <w:szCs w:val="10"/>
                <w:lang w:val="nl-NL"/>
              </w:rPr>
              <w:t xml:space="preserve"> </w:t>
            </w:r>
          </w:p>
          <w:p w14:paraId="5DDD5064" w14:textId="77777777" w:rsidR="00FB3F23" w:rsidRPr="009A35F5" w:rsidRDefault="00FB3F23" w:rsidP="00FB3F23">
            <w:pPr>
              <w:rPr>
                <w:noProof/>
                <w:sz w:val="10"/>
                <w:szCs w:val="10"/>
                <w:lang w:val="nl-NL"/>
              </w:rPr>
            </w:pPr>
            <w:r w:rsidRPr="009A35F5">
              <w:rPr>
                <w:sz w:val="10"/>
                <w:szCs w:val="10"/>
                <w:lang w:val="nl-NL"/>
              </w:rPr>
              <w:t>Hoe gaat u hiermee om in uw normale lessen?</w:t>
            </w:r>
          </w:p>
          <w:p w14:paraId="0E61F455" w14:textId="77777777" w:rsidR="00FB3F23" w:rsidRPr="009A35F5" w:rsidRDefault="00FB3F23" w:rsidP="00FB3F23">
            <w:pPr>
              <w:rPr>
                <w:noProof/>
                <w:sz w:val="10"/>
                <w:szCs w:val="10"/>
                <w:lang w:val="nl-NL"/>
              </w:rPr>
            </w:pPr>
          </w:p>
          <w:p w14:paraId="5EE718D9" w14:textId="77777777" w:rsidR="00FB3F23" w:rsidRPr="009A35F5" w:rsidRDefault="00FB3F23" w:rsidP="00FB3F23">
            <w:pPr>
              <w:rPr>
                <w:noProof/>
                <w:sz w:val="10"/>
                <w:szCs w:val="10"/>
                <w:lang w:val="nl-NL"/>
              </w:rPr>
            </w:pPr>
            <w:r w:rsidRPr="009A35F5">
              <w:rPr>
                <w:sz w:val="10"/>
                <w:szCs w:val="10"/>
                <w:lang w:val="nl-NL"/>
              </w:rPr>
              <w:t>Bespreek de voor-en nadelen van elke aanpak en schrijf deze op.</w:t>
            </w:r>
            <w:r w:rsidRPr="009A35F5">
              <w:rPr>
                <w:noProof/>
                <w:sz w:val="10"/>
                <w:szCs w:val="10"/>
                <w:lang w:val="nl-NL"/>
              </w:rPr>
              <w:t xml:space="preserve"> </w:t>
            </w:r>
            <w:r w:rsidRPr="009A35F5">
              <w:rPr>
                <w:sz w:val="10"/>
                <w:szCs w:val="10"/>
                <w:lang w:val="nl-NL"/>
              </w:rPr>
              <w:t>Noteer uw eigen ideeën eronder.</w:t>
            </w:r>
            <w:r w:rsidRPr="009A35F5">
              <w:rPr>
                <w:noProof/>
                <w:sz w:val="10"/>
                <w:szCs w:val="10"/>
                <w:lang w:val="nl-NL"/>
              </w:rPr>
              <w:t xml:space="preserve"> </w:t>
            </w:r>
          </w:p>
          <w:p w14:paraId="62B130F8" w14:textId="77777777" w:rsidR="00FB3F23" w:rsidRPr="009A35F5" w:rsidRDefault="00FB3F23" w:rsidP="00FB3F23">
            <w:pPr>
              <w:rPr>
                <w:noProof/>
                <w:sz w:val="10"/>
                <w:szCs w:val="10"/>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92"/>
            </w:tblGrid>
            <w:tr w:rsidR="00FB3F23" w:rsidRPr="009A35F5" w14:paraId="74CDE187" w14:textId="77777777" w:rsidTr="004D43A7">
              <w:tc>
                <w:tcPr>
                  <w:tcW w:w="9083" w:type="dxa"/>
                </w:tcPr>
                <w:p w14:paraId="42B088C3" w14:textId="77777777" w:rsidR="00FB3F23" w:rsidRPr="009A35F5" w:rsidRDefault="00FB3F23" w:rsidP="004D43A7">
                  <w:pPr>
                    <w:rPr>
                      <w:b/>
                      <w:noProof/>
                      <w:sz w:val="10"/>
                      <w:szCs w:val="10"/>
                      <w:lang w:val="nl-NL"/>
                    </w:rPr>
                  </w:pPr>
                  <w:r w:rsidRPr="009A35F5">
                    <w:rPr>
                      <w:b/>
                      <w:sz w:val="10"/>
                      <w:szCs w:val="10"/>
                      <w:lang w:val="nl-NL"/>
                    </w:rPr>
                    <w:t>Differentiatie in kwantiteit?</w:t>
                  </w:r>
                </w:p>
                <w:p w14:paraId="097B858C" w14:textId="77777777" w:rsidR="00FB3F23" w:rsidRPr="009A35F5" w:rsidRDefault="00FB3F23" w:rsidP="004D43A7">
                  <w:pPr>
                    <w:rPr>
                      <w:noProof/>
                      <w:sz w:val="10"/>
                      <w:szCs w:val="10"/>
                      <w:lang w:val="nl-NL"/>
                    </w:rPr>
                  </w:pPr>
                  <w:r w:rsidRPr="009A35F5">
                    <w:rPr>
                      <w:sz w:val="10"/>
                      <w:szCs w:val="10"/>
                      <w:lang w:val="nl-NL"/>
                    </w:rPr>
                    <w:t>Wanneer leerlingen succesvol lijken, geeft u hen een nieuw probleem om aan te pakken.</w:t>
                  </w:r>
                </w:p>
                <w:p w14:paraId="62BF0421" w14:textId="77777777" w:rsidR="00FB3F23" w:rsidRPr="009A35F5" w:rsidRDefault="00FB3F23" w:rsidP="004D43A7">
                  <w:pPr>
                    <w:rPr>
                      <w:noProof/>
                      <w:sz w:val="10"/>
                      <w:szCs w:val="10"/>
                      <w:lang w:val="nl-NL"/>
                    </w:rPr>
                  </w:pPr>
                </w:p>
                <w:p w14:paraId="550E4FA3" w14:textId="77777777" w:rsidR="00FB3F23" w:rsidRPr="009A35F5" w:rsidRDefault="00FB3F23" w:rsidP="004D43A7">
                  <w:pPr>
                    <w:spacing w:line="360" w:lineRule="auto"/>
                    <w:rPr>
                      <w:i/>
                      <w:noProof/>
                      <w:sz w:val="10"/>
                      <w:szCs w:val="10"/>
                    </w:rPr>
                  </w:pPr>
                  <w:r w:rsidRPr="009A35F5">
                    <w:rPr>
                      <w:i/>
                      <w:noProof/>
                      <w:sz w:val="10"/>
                      <w:szCs w:val="10"/>
                    </w:rPr>
                    <w:t>............................................................................................................................................</w:t>
                  </w:r>
                </w:p>
                <w:p w14:paraId="2111FE67" w14:textId="77777777" w:rsidR="00FB3F23" w:rsidRPr="009A35F5" w:rsidRDefault="00FB3F23" w:rsidP="004D43A7">
                  <w:pPr>
                    <w:spacing w:line="360" w:lineRule="auto"/>
                    <w:rPr>
                      <w:i/>
                      <w:noProof/>
                      <w:sz w:val="10"/>
                      <w:szCs w:val="10"/>
                    </w:rPr>
                  </w:pPr>
                  <w:r w:rsidRPr="009A35F5">
                    <w:rPr>
                      <w:i/>
                      <w:noProof/>
                      <w:sz w:val="10"/>
                      <w:szCs w:val="10"/>
                    </w:rPr>
                    <w:t>............................................................................................................................................</w:t>
                  </w:r>
                </w:p>
                <w:p w14:paraId="4A597542" w14:textId="77777777" w:rsidR="00FB3F23" w:rsidRPr="009A35F5" w:rsidRDefault="00FB3F23" w:rsidP="004D43A7">
                  <w:pPr>
                    <w:spacing w:line="360" w:lineRule="auto"/>
                    <w:rPr>
                      <w:i/>
                      <w:noProof/>
                      <w:sz w:val="10"/>
                      <w:szCs w:val="10"/>
                    </w:rPr>
                  </w:pPr>
                  <w:r w:rsidRPr="009A35F5">
                    <w:rPr>
                      <w:i/>
                      <w:noProof/>
                      <w:sz w:val="10"/>
                      <w:szCs w:val="10"/>
                    </w:rPr>
                    <w:t>............................................................................................................................................</w:t>
                  </w:r>
                </w:p>
                <w:p w14:paraId="64F43586" w14:textId="77777777" w:rsidR="00FB3F23" w:rsidRPr="009A35F5" w:rsidRDefault="00FB3F23" w:rsidP="004D43A7">
                  <w:pPr>
                    <w:spacing w:line="360" w:lineRule="auto"/>
                    <w:rPr>
                      <w:i/>
                      <w:noProof/>
                      <w:sz w:val="10"/>
                      <w:szCs w:val="10"/>
                    </w:rPr>
                  </w:pPr>
                  <w:r w:rsidRPr="009A35F5">
                    <w:rPr>
                      <w:i/>
                      <w:noProof/>
                      <w:sz w:val="10"/>
                      <w:szCs w:val="10"/>
                    </w:rPr>
                    <w:t>............................................................................................................................................</w:t>
                  </w:r>
                </w:p>
                <w:p w14:paraId="07B639A3" w14:textId="77777777" w:rsidR="00FB3F23" w:rsidRPr="009A35F5" w:rsidRDefault="00FB3F23" w:rsidP="004D43A7">
                  <w:pPr>
                    <w:rPr>
                      <w:noProof/>
                      <w:sz w:val="10"/>
                      <w:szCs w:val="10"/>
                    </w:rPr>
                  </w:pPr>
                </w:p>
              </w:tc>
            </w:tr>
            <w:tr w:rsidR="00FB3F23" w:rsidRPr="009A35F5" w14:paraId="7C507D1A" w14:textId="77777777" w:rsidTr="004D43A7">
              <w:tc>
                <w:tcPr>
                  <w:tcW w:w="9083" w:type="dxa"/>
                </w:tcPr>
                <w:p w14:paraId="1951E48B" w14:textId="77777777" w:rsidR="00FB3F23" w:rsidRPr="009A35F5" w:rsidRDefault="00FB3F23" w:rsidP="004D43A7">
                  <w:pPr>
                    <w:rPr>
                      <w:b/>
                      <w:noProof/>
                      <w:sz w:val="10"/>
                      <w:szCs w:val="10"/>
                      <w:lang w:val="nl-NL"/>
                    </w:rPr>
                  </w:pPr>
                  <w:r w:rsidRPr="009A35F5">
                    <w:rPr>
                      <w:b/>
                      <w:sz w:val="10"/>
                      <w:szCs w:val="10"/>
                      <w:lang w:val="nl-NL"/>
                    </w:rPr>
                    <w:t xml:space="preserve">Differentiatie in opdracht? </w:t>
                  </w:r>
                </w:p>
                <w:p w14:paraId="75B95C91" w14:textId="77777777" w:rsidR="00FB3F23" w:rsidRPr="009A35F5" w:rsidRDefault="00FB3F23" w:rsidP="004D43A7">
                  <w:pPr>
                    <w:rPr>
                      <w:noProof/>
                      <w:sz w:val="10"/>
                      <w:szCs w:val="10"/>
                      <w:lang w:val="nl-NL"/>
                    </w:rPr>
                  </w:pPr>
                  <w:r w:rsidRPr="009A35F5">
                    <w:rPr>
                      <w:sz w:val="10"/>
                      <w:szCs w:val="10"/>
                      <w:lang w:val="nl-NL"/>
                    </w:rPr>
                    <w:t>U probeert elke leerling een probleem te geven dat aansluit bij zijn/haar kunnen.</w:t>
                  </w:r>
                  <w:r w:rsidRPr="009A35F5">
                    <w:rPr>
                      <w:noProof/>
                      <w:sz w:val="10"/>
                      <w:szCs w:val="10"/>
                      <w:lang w:val="nl-NL"/>
                    </w:rPr>
                    <w:t xml:space="preserve">  </w:t>
                  </w:r>
                </w:p>
                <w:p w14:paraId="63213018" w14:textId="77777777" w:rsidR="00FB3F23" w:rsidRPr="009A35F5" w:rsidRDefault="00FB3F23" w:rsidP="004D43A7">
                  <w:pPr>
                    <w:rPr>
                      <w:noProof/>
                      <w:sz w:val="10"/>
                      <w:szCs w:val="10"/>
                      <w:lang w:val="nl-NL"/>
                    </w:rPr>
                  </w:pPr>
                </w:p>
                <w:p w14:paraId="0B3EE7A8" w14:textId="77777777" w:rsidR="00FB3F23" w:rsidRPr="009A35F5" w:rsidRDefault="00FB3F23" w:rsidP="004D43A7">
                  <w:pPr>
                    <w:spacing w:line="360" w:lineRule="auto"/>
                    <w:rPr>
                      <w:i/>
                      <w:noProof/>
                      <w:sz w:val="10"/>
                      <w:szCs w:val="10"/>
                    </w:rPr>
                  </w:pPr>
                  <w:r w:rsidRPr="009A35F5">
                    <w:rPr>
                      <w:i/>
                      <w:noProof/>
                      <w:sz w:val="10"/>
                      <w:szCs w:val="10"/>
                    </w:rPr>
                    <w:t>............................................................................................................................................</w:t>
                  </w:r>
                </w:p>
                <w:p w14:paraId="0749D0D5" w14:textId="77777777" w:rsidR="00FB3F23" w:rsidRPr="009A35F5" w:rsidRDefault="00FB3F23" w:rsidP="004D43A7">
                  <w:pPr>
                    <w:spacing w:line="360" w:lineRule="auto"/>
                    <w:rPr>
                      <w:i/>
                      <w:noProof/>
                      <w:sz w:val="10"/>
                      <w:szCs w:val="10"/>
                    </w:rPr>
                  </w:pPr>
                  <w:r w:rsidRPr="009A35F5">
                    <w:rPr>
                      <w:i/>
                      <w:noProof/>
                      <w:sz w:val="10"/>
                      <w:szCs w:val="10"/>
                    </w:rPr>
                    <w:t>............................................................................................................................................</w:t>
                  </w:r>
                </w:p>
                <w:p w14:paraId="35DD22B8" w14:textId="77777777" w:rsidR="00FB3F23" w:rsidRPr="009A35F5" w:rsidRDefault="00FB3F23" w:rsidP="004D43A7">
                  <w:pPr>
                    <w:spacing w:line="360" w:lineRule="auto"/>
                    <w:rPr>
                      <w:i/>
                      <w:noProof/>
                      <w:sz w:val="10"/>
                      <w:szCs w:val="10"/>
                    </w:rPr>
                  </w:pPr>
                  <w:r w:rsidRPr="009A35F5">
                    <w:rPr>
                      <w:i/>
                      <w:noProof/>
                      <w:sz w:val="10"/>
                      <w:szCs w:val="10"/>
                    </w:rPr>
                    <w:t>............................................................................................................................................</w:t>
                  </w:r>
                </w:p>
                <w:p w14:paraId="7F89AE2D" w14:textId="77777777" w:rsidR="00FB3F23" w:rsidRPr="009A35F5" w:rsidRDefault="00FB3F23" w:rsidP="004D43A7">
                  <w:pPr>
                    <w:spacing w:line="360" w:lineRule="auto"/>
                    <w:rPr>
                      <w:i/>
                      <w:noProof/>
                      <w:sz w:val="10"/>
                      <w:szCs w:val="10"/>
                    </w:rPr>
                  </w:pPr>
                  <w:r w:rsidRPr="009A35F5">
                    <w:rPr>
                      <w:i/>
                      <w:noProof/>
                      <w:sz w:val="10"/>
                      <w:szCs w:val="10"/>
                    </w:rPr>
                    <w:t>............................................................................................................................................</w:t>
                  </w:r>
                </w:p>
                <w:p w14:paraId="5FEC0389" w14:textId="77777777" w:rsidR="00FB3F23" w:rsidRPr="009A35F5" w:rsidRDefault="00FB3F23" w:rsidP="004D43A7">
                  <w:pPr>
                    <w:rPr>
                      <w:b/>
                      <w:noProof/>
                      <w:sz w:val="10"/>
                      <w:szCs w:val="10"/>
                    </w:rPr>
                  </w:pPr>
                </w:p>
              </w:tc>
            </w:tr>
            <w:tr w:rsidR="00FB3F23" w:rsidRPr="009A35F5" w14:paraId="065D1F39" w14:textId="77777777" w:rsidTr="004D43A7">
              <w:tc>
                <w:tcPr>
                  <w:tcW w:w="9083" w:type="dxa"/>
                </w:tcPr>
                <w:p w14:paraId="36DC4296" w14:textId="77777777" w:rsidR="00FB3F23" w:rsidRPr="009A35F5" w:rsidRDefault="00FB3F23" w:rsidP="004D43A7">
                  <w:pPr>
                    <w:rPr>
                      <w:b/>
                      <w:noProof/>
                      <w:sz w:val="10"/>
                      <w:szCs w:val="10"/>
                      <w:lang w:val="nl-NL"/>
                    </w:rPr>
                  </w:pPr>
                  <w:r w:rsidRPr="009A35F5">
                    <w:rPr>
                      <w:b/>
                      <w:sz w:val="10"/>
                      <w:szCs w:val="10"/>
                      <w:lang w:val="nl-NL"/>
                    </w:rPr>
                    <w:t xml:space="preserve">Differentiatie in resultaat? </w:t>
                  </w:r>
                </w:p>
                <w:p w14:paraId="3AF33CF3" w14:textId="77777777" w:rsidR="00FB3F23" w:rsidRPr="009A35F5" w:rsidRDefault="00FB3F23" w:rsidP="004D43A7">
                  <w:pPr>
                    <w:rPr>
                      <w:noProof/>
                      <w:sz w:val="10"/>
                      <w:szCs w:val="10"/>
                      <w:lang w:val="nl-NL"/>
                    </w:rPr>
                  </w:pPr>
                  <w:r w:rsidRPr="009A35F5">
                    <w:rPr>
                      <w:sz w:val="10"/>
                      <w:szCs w:val="10"/>
                      <w:lang w:val="nl-NL"/>
                    </w:rPr>
                    <w:t>U gebruikt open problemen die een aantal verschillende mogelijke uitkomsten hebben.</w:t>
                  </w:r>
                  <w:r w:rsidRPr="009A35F5">
                    <w:rPr>
                      <w:noProof/>
                      <w:sz w:val="10"/>
                      <w:szCs w:val="10"/>
                      <w:lang w:val="nl-NL"/>
                    </w:rPr>
                    <w:t xml:space="preserve"> </w:t>
                  </w:r>
                </w:p>
                <w:p w14:paraId="2076028E" w14:textId="77777777" w:rsidR="00FB3F23" w:rsidRPr="009A35F5" w:rsidRDefault="00FB3F23" w:rsidP="004D43A7">
                  <w:pPr>
                    <w:rPr>
                      <w:noProof/>
                      <w:sz w:val="10"/>
                      <w:szCs w:val="10"/>
                      <w:lang w:val="nl-NL"/>
                    </w:rPr>
                  </w:pPr>
                </w:p>
                <w:p w14:paraId="6A4CD7FA" w14:textId="77777777" w:rsidR="00FB3F23" w:rsidRPr="009A35F5" w:rsidRDefault="00FB3F23" w:rsidP="004D43A7">
                  <w:pPr>
                    <w:spacing w:line="360" w:lineRule="auto"/>
                    <w:rPr>
                      <w:i/>
                      <w:noProof/>
                      <w:sz w:val="10"/>
                      <w:szCs w:val="10"/>
                    </w:rPr>
                  </w:pPr>
                  <w:r w:rsidRPr="009A35F5">
                    <w:rPr>
                      <w:i/>
                      <w:noProof/>
                      <w:sz w:val="10"/>
                      <w:szCs w:val="10"/>
                    </w:rPr>
                    <w:t>............................................................................................................................................</w:t>
                  </w:r>
                </w:p>
                <w:p w14:paraId="21067C38" w14:textId="77777777" w:rsidR="00FB3F23" w:rsidRPr="009A35F5" w:rsidRDefault="00FB3F23" w:rsidP="004D43A7">
                  <w:pPr>
                    <w:spacing w:line="360" w:lineRule="auto"/>
                    <w:rPr>
                      <w:i/>
                      <w:noProof/>
                      <w:sz w:val="10"/>
                      <w:szCs w:val="10"/>
                    </w:rPr>
                  </w:pPr>
                  <w:r w:rsidRPr="009A35F5">
                    <w:rPr>
                      <w:i/>
                      <w:noProof/>
                      <w:sz w:val="10"/>
                      <w:szCs w:val="10"/>
                    </w:rPr>
                    <w:t>............................................................................................................................................</w:t>
                  </w:r>
                </w:p>
                <w:p w14:paraId="10D8477D" w14:textId="77777777" w:rsidR="00FB3F23" w:rsidRPr="009A35F5" w:rsidRDefault="00FB3F23" w:rsidP="004D43A7">
                  <w:pPr>
                    <w:spacing w:line="360" w:lineRule="auto"/>
                    <w:rPr>
                      <w:i/>
                      <w:noProof/>
                      <w:sz w:val="10"/>
                      <w:szCs w:val="10"/>
                    </w:rPr>
                  </w:pPr>
                  <w:r w:rsidRPr="009A35F5">
                    <w:rPr>
                      <w:i/>
                      <w:noProof/>
                      <w:sz w:val="10"/>
                      <w:szCs w:val="10"/>
                    </w:rPr>
                    <w:t>............................................................................................................................................</w:t>
                  </w:r>
                </w:p>
                <w:p w14:paraId="543B4367" w14:textId="77777777" w:rsidR="00FB3F23" w:rsidRPr="009A35F5" w:rsidRDefault="00FB3F23" w:rsidP="004D43A7">
                  <w:pPr>
                    <w:spacing w:line="360" w:lineRule="auto"/>
                    <w:rPr>
                      <w:i/>
                      <w:noProof/>
                      <w:sz w:val="10"/>
                      <w:szCs w:val="10"/>
                    </w:rPr>
                  </w:pPr>
                  <w:r w:rsidRPr="009A35F5">
                    <w:rPr>
                      <w:i/>
                      <w:noProof/>
                      <w:sz w:val="10"/>
                      <w:szCs w:val="10"/>
                    </w:rPr>
                    <w:t>............................................................................................................................................</w:t>
                  </w:r>
                </w:p>
                <w:p w14:paraId="00959AB7" w14:textId="77777777" w:rsidR="00FB3F23" w:rsidRPr="009A35F5" w:rsidRDefault="00FB3F23" w:rsidP="004D43A7">
                  <w:pPr>
                    <w:rPr>
                      <w:i/>
                      <w:noProof/>
                      <w:sz w:val="10"/>
                      <w:szCs w:val="10"/>
                    </w:rPr>
                  </w:pPr>
                </w:p>
              </w:tc>
            </w:tr>
            <w:tr w:rsidR="00FB3F23" w:rsidRPr="009A35F5" w14:paraId="358AE54C" w14:textId="77777777" w:rsidTr="004D43A7">
              <w:tc>
                <w:tcPr>
                  <w:tcW w:w="9083" w:type="dxa"/>
                </w:tcPr>
                <w:p w14:paraId="3D837EC9" w14:textId="77777777" w:rsidR="00FB3F23" w:rsidRPr="009A35F5" w:rsidRDefault="00FB3F23" w:rsidP="004D43A7">
                  <w:pPr>
                    <w:rPr>
                      <w:b/>
                      <w:noProof/>
                      <w:sz w:val="10"/>
                      <w:szCs w:val="10"/>
                      <w:lang w:val="nl-NL"/>
                    </w:rPr>
                  </w:pPr>
                  <w:r w:rsidRPr="009A35F5">
                    <w:rPr>
                      <w:b/>
                      <w:sz w:val="10"/>
                      <w:szCs w:val="10"/>
                      <w:lang w:val="nl-NL"/>
                    </w:rPr>
                    <w:t>Differentiatie in mate van ondersteuning?</w:t>
                  </w:r>
                </w:p>
                <w:p w14:paraId="78A3C961" w14:textId="77777777" w:rsidR="00FB3F23" w:rsidRPr="009A35F5" w:rsidRDefault="00FB3F23" w:rsidP="004D43A7">
                  <w:pPr>
                    <w:rPr>
                      <w:noProof/>
                      <w:sz w:val="10"/>
                      <w:szCs w:val="10"/>
                      <w:lang w:val="nl-NL"/>
                    </w:rPr>
                  </w:pPr>
                  <w:r w:rsidRPr="009A35F5">
                    <w:rPr>
                      <w:sz w:val="10"/>
                      <w:szCs w:val="10"/>
                      <w:lang w:val="nl-NL"/>
                    </w:rPr>
                    <w:t>U geeft alle leerlingen hetzelfde probleem, maar biedt ze een andere mate van ondersteuning afhankelijk van de behoefte die zij tonen.</w:t>
                  </w:r>
                </w:p>
                <w:p w14:paraId="3E717F75" w14:textId="77777777" w:rsidR="00FB3F23" w:rsidRPr="009A35F5" w:rsidRDefault="00FB3F23" w:rsidP="004D43A7">
                  <w:pPr>
                    <w:rPr>
                      <w:noProof/>
                      <w:sz w:val="10"/>
                      <w:szCs w:val="10"/>
                      <w:lang w:val="nl-NL"/>
                    </w:rPr>
                  </w:pPr>
                </w:p>
                <w:p w14:paraId="233370AA" w14:textId="77777777" w:rsidR="00FB3F23" w:rsidRPr="009A35F5" w:rsidRDefault="00FB3F23" w:rsidP="004D43A7">
                  <w:pPr>
                    <w:spacing w:line="360" w:lineRule="auto"/>
                    <w:rPr>
                      <w:i/>
                      <w:noProof/>
                      <w:sz w:val="10"/>
                      <w:szCs w:val="10"/>
                    </w:rPr>
                  </w:pPr>
                  <w:r w:rsidRPr="009A35F5">
                    <w:rPr>
                      <w:i/>
                      <w:noProof/>
                      <w:sz w:val="10"/>
                      <w:szCs w:val="10"/>
                    </w:rPr>
                    <w:t>............................................................................................................................................</w:t>
                  </w:r>
                </w:p>
                <w:p w14:paraId="0775F657" w14:textId="77777777" w:rsidR="00FB3F23" w:rsidRPr="009A35F5" w:rsidRDefault="00FB3F23" w:rsidP="004D43A7">
                  <w:pPr>
                    <w:spacing w:line="360" w:lineRule="auto"/>
                    <w:rPr>
                      <w:i/>
                      <w:noProof/>
                      <w:sz w:val="10"/>
                      <w:szCs w:val="10"/>
                    </w:rPr>
                  </w:pPr>
                  <w:r w:rsidRPr="009A35F5">
                    <w:rPr>
                      <w:i/>
                      <w:noProof/>
                      <w:sz w:val="10"/>
                      <w:szCs w:val="10"/>
                    </w:rPr>
                    <w:t>............................................................................................................................................</w:t>
                  </w:r>
                </w:p>
                <w:p w14:paraId="53780D25" w14:textId="77777777" w:rsidR="00FB3F23" w:rsidRPr="009A35F5" w:rsidRDefault="00FB3F23" w:rsidP="004D43A7">
                  <w:pPr>
                    <w:spacing w:line="360" w:lineRule="auto"/>
                    <w:rPr>
                      <w:i/>
                      <w:noProof/>
                      <w:sz w:val="10"/>
                      <w:szCs w:val="10"/>
                    </w:rPr>
                  </w:pPr>
                  <w:r w:rsidRPr="009A35F5">
                    <w:rPr>
                      <w:i/>
                      <w:noProof/>
                      <w:sz w:val="10"/>
                      <w:szCs w:val="10"/>
                    </w:rPr>
                    <w:t>............................................................................................................................................</w:t>
                  </w:r>
                </w:p>
                <w:p w14:paraId="3F9D1E5B" w14:textId="77777777" w:rsidR="00FB3F23" w:rsidRPr="009A35F5" w:rsidRDefault="00FB3F23" w:rsidP="004D43A7">
                  <w:pPr>
                    <w:spacing w:line="360" w:lineRule="auto"/>
                    <w:rPr>
                      <w:i/>
                      <w:noProof/>
                      <w:sz w:val="10"/>
                      <w:szCs w:val="10"/>
                    </w:rPr>
                  </w:pPr>
                  <w:r w:rsidRPr="009A35F5">
                    <w:rPr>
                      <w:i/>
                      <w:noProof/>
                      <w:sz w:val="10"/>
                      <w:szCs w:val="10"/>
                    </w:rPr>
                    <w:t>............................................................................................................................................</w:t>
                  </w:r>
                </w:p>
                <w:p w14:paraId="09A261B4" w14:textId="77777777" w:rsidR="00FB3F23" w:rsidRPr="009A35F5" w:rsidRDefault="00FB3F23" w:rsidP="004D43A7">
                  <w:pPr>
                    <w:rPr>
                      <w:b/>
                      <w:noProof/>
                      <w:sz w:val="10"/>
                      <w:szCs w:val="10"/>
                    </w:rPr>
                  </w:pPr>
                </w:p>
              </w:tc>
            </w:tr>
          </w:tbl>
          <w:p w14:paraId="2C8B6336" w14:textId="77777777" w:rsidR="007D26D7" w:rsidRPr="009A35F5" w:rsidRDefault="00FB3F23" w:rsidP="00FB3F23">
            <w:pPr>
              <w:jc w:val="center"/>
              <w:rPr>
                <w:sz w:val="10"/>
                <w:szCs w:val="10"/>
              </w:rPr>
            </w:pPr>
            <w:r w:rsidRPr="009A35F5">
              <w:rPr>
                <w:noProof/>
                <w:sz w:val="10"/>
                <w:szCs w:val="10"/>
              </w:rPr>
              <w:br/>
            </w:r>
          </w:p>
        </w:tc>
        <w:tc>
          <w:tcPr>
            <w:tcW w:w="4618" w:type="dxa"/>
          </w:tcPr>
          <w:p w14:paraId="7A69D6D8" w14:textId="77777777" w:rsidR="00FB3F23" w:rsidRPr="009A35F5" w:rsidRDefault="00FB3F23" w:rsidP="00FB3F23">
            <w:pPr>
              <w:rPr>
                <w:b/>
                <w:noProof/>
                <w:sz w:val="10"/>
                <w:szCs w:val="10"/>
                <w:lang w:val="nl-NL"/>
              </w:rPr>
            </w:pPr>
            <w:r w:rsidRPr="009A35F5">
              <w:rPr>
                <w:b/>
                <w:sz w:val="10"/>
                <w:szCs w:val="10"/>
                <w:lang w:val="nl-NL"/>
              </w:rPr>
              <w:t>Differentiatie in kwantiteit?</w:t>
            </w:r>
          </w:p>
          <w:p w14:paraId="49642091" w14:textId="77777777" w:rsidR="00FB3F23" w:rsidRPr="009A35F5" w:rsidRDefault="00FB3F23" w:rsidP="00FB3F23">
            <w:pPr>
              <w:rPr>
                <w:i/>
                <w:noProof/>
                <w:sz w:val="10"/>
                <w:szCs w:val="10"/>
                <w:lang w:val="nl-NL"/>
              </w:rPr>
            </w:pPr>
            <w:r w:rsidRPr="009A35F5">
              <w:rPr>
                <w:i/>
                <w:sz w:val="10"/>
                <w:szCs w:val="10"/>
                <w:lang w:val="nl-NL"/>
              </w:rPr>
              <w:t>Wanneer leerlingen succesvol lijken, geeft u hen een nieuw probleem om aan te pakken.</w:t>
            </w:r>
          </w:p>
          <w:p w14:paraId="21423D82" w14:textId="77777777" w:rsidR="00FB3F23" w:rsidRPr="009A35F5" w:rsidRDefault="00FB3F23" w:rsidP="00FB3F23">
            <w:pPr>
              <w:rPr>
                <w:noProof/>
                <w:sz w:val="10"/>
                <w:szCs w:val="10"/>
                <w:lang w:val="nl-NL"/>
              </w:rPr>
            </w:pPr>
          </w:p>
          <w:p w14:paraId="053E6E1C" w14:textId="77777777" w:rsidR="00FB3F23" w:rsidRPr="009A35F5" w:rsidRDefault="00FB3F23" w:rsidP="00FB3F23">
            <w:pPr>
              <w:rPr>
                <w:noProof/>
                <w:sz w:val="10"/>
                <w:szCs w:val="10"/>
                <w:lang w:val="nl-NL"/>
              </w:rPr>
            </w:pPr>
            <w:r w:rsidRPr="009A35F5">
              <w:rPr>
                <w:sz w:val="10"/>
                <w:szCs w:val="10"/>
                <w:lang w:val="nl-NL"/>
              </w:rPr>
              <w:t>Dit is een bekende aanpak, maar leerlingen zien daardoor het curriculum als een lijst van problemen die ze af moeten werken in plaats van processen die ze zich eigen moeten maken.</w:t>
            </w:r>
            <w:r w:rsidRPr="009A35F5">
              <w:rPr>
                <w:noProof/>
                <w:sz w:val="10"/>
                <w:szCs w:val="10"/>
                <w:lang w:val="nl-NL"/>
              </w:rPr>
              <w:t xml:space="preserve"> </w:t>
            </w:r>
            <w:r w:rsidRPr="009A35F5">
              <w:rPr>
                <w:sz w:val="10"/>
                <w:szCs w:val="10"/>
                <w:lang w:val="nl-NL"/>
              </w:rPr>
              <w:t>Deze aanpak stimuleert niet de reflectie op alternatieve methodes om een probleem aan te pakken - verschillende manieren om iets weer te geven, te analyseren, te interpreteren en te communiceren.</w:t>
            </w:r>
            <w:r w:rsidRPr="009A35F5">
              <w:rPr>
                <w:noProof/>
                <w:sz w:val="10"/>
                <w:szCs w:val="10"/>
                <w:lang w:val="nl-NL"/>
              </w:rPr>
              <w:t xml:space="preserve"> </w:t>
            </w:r>
          </w:p>
          <w:p w14:paraId="4712DF65" w14:textId="77777777" w:rsidR="00FB3F23" w:rsidRPr="009A35F5" w:rsidRDefault="00FB3F23" w:rsidP="00FB3F23">
            <w:pPr>
              <w:rPr>
                <w:noProof/>
                <w:sz w:val="10"/>
                <w:szCs w:val="10"/>
                <w:lang w:val="nl-NL"/>
              </w:rPr>
            </w:pPr>
          </w:p>
          <w:p w14:paraId="3A10FA83" w14:textId="77777777" w:rsidR="00FB3F23" w:rsidRPr="009A35F5" w:rsidRDefault="00FB3F23" w:rsidP="00FB3F23">
            <w:pPr>
              <w:rPr>
                <w:b/>
                <w:noProof/>
                <w:sz w:val="10"/>
                <w:szCs w:val="10"/>
                <w:lang w:val="nl-NL"/>
              </w:rPr>
            </w:pPr>
            <w:r w:rsidRPr="009A35F5">
              <w:rPr>
                <w:b/>
                <w:sz w:val="10"/>
                <w:szCs w:val="10"/>
                <w:lang w:val="nl-NL"/>
              </w:rPr>
              <w:t xml:space="preserve">Differentiatie in opdracht? </w:t>
            </w:r>
          </w:p>
          <w:p w14:paraId="38673EBE" w14:textId="77777777" w:rsidR="00FB3F23" w:rsidRPr="009A35F5" w:rsidRDefault="00FB3F23" w:rsidP="00FB3F23">
            <w:pPr>
              <w:rPr>
                <w:i/>
                <w:noProof/>
                <w:sz w:val="10"/>
                <w:szCs w:val="10"/>
                <w:lang w:val="nl-NL"/>
              </w:rPr>
            </w:pPr>
            <w:r w:rsidRPr="009A35F5">
              <w:rPr>
                <w:i/>
                <w:sz w:val="10"/>
                <w:szCs w:val="10"/>
                <w:lang w:val="nl-NL"/>
              </w:rPr>
              <w:t>U probeert elke leerling een probleem te geven dat aansluit bij zijn/haar kunnen.</w:t>
            </w:r>
            <w:r w:rsidRPr="009A35F5">
              <w:rPr>
                <w:i/>
                <w:noProof/>
                <w:sz w:val="10"/>
                <w:szCs w:val="10"/>
                <w:lang w:val="nl-NL"/>
              </w:rPr>
              <w:t xml:space="preserve"> </w:t>
            </w:r>
          </w:p>
          <w:p w14:paraId="6BDEDFFA" w14:textId="77777777" w:rsidR="00FB3F23" w:rsidRPr="009A35F5" w:rsidRDefault="00FB3F23" w:rsidP="00FB3F23">
            <w:pPr>
              <w:rPr>
                <w:noProof/>
                <w:sz w:val="10"/>
                <w:szCs w:val="10"/>
                <w:lang w:val="nl-NL"/>
              </w:rPr>
            </w:pPr>
          </w:p>
          <w:p w14:paraId="60437BAB" w14:textId="77777777" w:rsidR="00FB3F23" w:rsidRPr="009A35F5" w:rsidRDefault="00FB3F23" w:rsidP="00FB3F23">
            <w:pPr>
              <w:rPr>
                <w:noProof/>
                <w:sz w:val="10"/>
                <w:szCs w:val="10"/>
                <w:lang w:val="nl-NL"/>
              </w:rPr>
            </w:pPr>
            <w:r w:rsidRPr="009A35F5">
              <w:rPr>
                <w:sz w:val="10"/>
                <w:szCs w:val="10"/>
                <w:lang w:val="nl-NL"/>
              </w:rPr>
              <w:t>Maar hoe weet u of een probleem aansluit?</w:t>
            </w:r>
            <w:r w:rsidRPr="009A35F5">
              <w:rPr>
                <w:noProof/>
                <w:sz w:val="10"/>
                <w:szCs w:val="10"/>
                <w:lang w:val="nl-NL"/>
              </w:rPr>
              <w:t xml:space="preserve">  </w:t>
            </w:r>
            <w:r w:rsidRPr="009A35F5">
              <w:rPr>
                <w:sz w:val="10"/>
                <w:szCs w:val="10"/>
                <w:lang w:val="nl-NL"/>
              </w:rPr>
              <w:t>We kunnen alleen een probleem aan laten sluiten bij een leerlingen als we beide helemaal begrijpen.</w:t>
            </w:r>
            <w:r w:rsidRPr="009A35F5">
              <w:rPr>
                <w:noProof/>
                <w:sz w:val="10"/>
                <w:szCs w:val="10"/>
                <w:lang w:val="nl-NL"/>
              </w:rPr>
              <w:t xml:space="preserve"> </w:t>
            </w:r>
            <w:r w:rsidRPr="009A35F5">
              <w:rPr>
                <w:sz w:val="10"/>
                <w:szCs w:val="10"/>
                <w:lang w:val="nl-NL"/>
              </w:rPr>
              <w:t>Hoe wij naar het probleem kijken is meestal gebaseerd op onze aanpak - en er kunnen vele andere soorten aanpak zijn.</w:t>
            </w:r>
            <w:r w:rsidRPr="009A35F5">
              <w:rPr>
                <w:noProof/>
                <w:sz w:val="10"/>
                <w:szCs w:val="10"/>
                <w:lang w:val="nl-NL"/>
              </w:rPr>
              <w:t xml:space="preserve"> </w:t>
            </w:r>
            <w:r w:rsidRPr="009A35F5">
              <w:rPr>
                <w:sz w:val="10"/>
                <w:szCs w:val="10"/>
                <w:lang w:val="nl-NL"/>
              </w:rPr>
              <w:t>We hebben ook een onjuist en vaak bevooroordeeld beeld van de mogelijkheden van een leerling.</w:t>
            </w:r>
            <w:r w:rsidRPr="009A35F5">
              <w:rPr>
                <w:noProof/>
                <w:sz w:val="10"/>
                <w:szCs w:val="10"/>
                <w:lang w:val="nl-NL"/>
              </w:rPr>
              <w:t xml:space="preserve"> </w:t>
            </w:r>
            <w:r w:rsidRPr="009A35F5">
              <w:rPr>
                <w:sz w:val="10"/>
                <w:szCs w:val="10"/>
                <w:lang w:val="nl-NL"/>
              </w:rPr>
              <w:t>We beoordelen vaak zo makkelijk de ‘wiskundige kennis’ van een leerling aan de hand van hoe zij routineprocedures kunnen uitvoeren die zij recent geleerd hebben.</w:t>
            </w:r>
            <w:r w:rsidRPr="009A35F5">
              <w:rPr>
                <w:noProof/>
                <w:sz w:val="10"/>
                <w:szCs w:val="10"/>
                <w:lang w:val="nl-NL"/>
              </w:rPr>
              <w:t xml:space="preserve"> </w:t>
            </w:r>
            <w:r w:rsidRPr="009A35F5">
              <w:rPr>
                <w:sz w:val="10"/>
                <w:szCs w:val="10"/>
                <w:lang w:val="nl-NL"/>
              </w:rPr>
              <w:t xml:space="preserve">Het oplossen van een probleem vraagt om andere soort vaardigheden en kan resulteren in verschillende leerlingen die het goed doen. </w:t>
            </w:r>
            <w:r w:rsidRPr="009A35F5">
              <w:rPr>
                <w:noProof/>
                <w:sz w:val="10"/>
                <w:szCs w:val="10"/>
                <w:lang w:val="nl-NL"/>
              </w:rPr>
              <w:t xml:space="preserve"> </w:t>
            </w:r>
            <w:r w:rsidRPr="009A35F5">
              <w:rPr>
                <w:sz w:val="10"/>
                <w:szCs w:val="10"/>
                <w:lang w:val="nl-NL"/>
              </w:rPr>
              <w:t>Deze aanpak zorgt ook voor managementproblemen aangezien er andere problemen gebruikt worden bij andere leerlingen.</w:t>
            </w:r>
            <w:r w:rsidRPr="009A35F5">
              <w:rPr>
                <w:noProof/>
                <w:sz w:val="10"/>
                <w:szCs w:val="10"/>
                <w:lang w:val="nl-NL"/>
              </w:rPr>
              <w:t xml:space="preserve"> </w:t>
            </w:r>
            <w:r w:rsidRPr="009A35F5">
              <w:rPr>
                <w:sz w:val="10"/>
                <w:szCs w:val="10"/>
                <w:lang w:val="nl-NL"/>
              </w:rPr>
              <w:t>Dit reduceert de mogelijkheid van groepsbesprekingen en het delen van kennis.</w:t>
            </w:r>
            <w:r w:rsidRPr="009A35F5">
              <w:rPr>
                <w:noProof/>
                <w:sz w:val="10"/>
                <w:szCs w:val="10"/>
                <w:lang w:val="nl-NL"/>
              </w:rPr>
              <w:t xml:space="preserve"> </w:t>
            </w:r>
          </w:p>
          <w:p w14:paraId="17EC4716" w14:textId="77777777" w:rsidR="00FB3F23" w:rsidRPr="009A35F5" w:rsidRDefault="00FB3F23" w:rsidP="00FB3F23">
            <w:pPr>
              <w:rPr>
                <w:noProof/>
                <w:sz w:val="10"/>
                <w:szCs w:val="10"/>
                <w:lang w:val="nl-NL"/>
              </w:rPr>
            </w:pPr>
          </w:p>
          <w:p w14:paraId="5E6FC30C" w14:textId="77777777" w:rsidR="00FB3F23" w:rsidRPr="009A35F5" w:rsidRDefault="00FB3F23" w:rsidP="00FB3F23">
            <w:pPr>
              <w:rPr>
                <w:b/>
                <w:noProof/>
                <w:sz w:val="10"/>
                <w:szCs w:val="10"/>
                <w:lang w:val="nl-NL"/>
              </w:rPr>
            </w:pPr>
            <w:r w:rsidRPr="009A35F5">
              <w:rPr>
                <w:b/>
                <w:sz w:val="10"/>
                <w:szCs w:val="10"/>
                <w:lang w:val="nl-NL"/>
              </w:rPr>
              <w:t xml:space="preserve">Differentiatie in resultaat? </w:t>
            </w:r>
          </w:p>
          <w:p w14:paraId="009A9C13" w14:textId="77777777" w:rsidR="00FB3F23" w:rsidRPr="009A35F5" w:rsidRDefault="00FB3F23" w:rsidP="00FB3F23">
            <w:pPr>
              <w:rPr>
                <w:i/>
                <w:noProof/>
                <w:sz w:val="10"/>
                <w:szCs w:val="10"/>
                <w:lang w:val="nl-NL"/>
              </w:rPr>
            </w:pPr>
            <w:r w:rsidRPr="009A35F5">
              <w:rPr>
                <w:i/>
                <w:sz w:val="10"/>
                <w:szCs w:val="10"/>
                <w:lang w:val="nl-NL"/>
              </w:rPr>
              <w:t>U gebruikt open problemen die een aantal verschillende mogelijke uitkomsten hebben.</w:t>
            </w:r>
            <w:r w:rsidRPr="009A35F5">
              <w:rPr>
                <w:i/>
                <w:noProof/>
                <w:sz w:val="10"/>
                <w:szCs w:val="10"/>
                <w:lang w:val="nl-NL"/>
              </w:rPr>
              <w:t xml:space="preserve"> </w:t>
            </w:r>
          </w:p>
          <w:p w14:paraId="466229EB" w14:textId="77777777" w:rsidR="00FB3F23" w:rsidRPr="009A35F5" w:rsidRDefault="00FB3F23" w:rsidP="00FB3F23">
            <w:pPr>
              <w:rPr>
                <w:b/>
                <w:noProof/>
                <w:sz w:val="10"/>
                <w:szCs w:val="10"/>
                <w:lang w:val="nl-NL"/>
              </w:rPr>
            </w:pPr>
          </w:p>
          <w:p w14:paraId="3EEEEBDF" w14:textId="77777777" w:rsidR="00FB3F23" w:rsidRPr="009A35F5" w:rsidRDefault="00FB3F23" w:rsidP="00FB3F23">
            <w:pPr>
              <w:rPr>
                <w:noProof/>
                <w:sz w:val="10"/>
                <w:szCs w:val="10"/>
                <w:lang w:val="nl-NL"/>
              </w:rPr>
            </w:pPr>
            <w:r w:rsidRPr="009A35F5">
              <w:rPr>
                <w:sz w:val="10"/>
                <w:szCs w:val="10"/>
                <w:lang w:val="nl-NL"/>
              </w:rPr>
              <w:t>Deze aanpak vraagt om problemen en situaties die de kans geven voor zulke verscheidenheid.</w:t>
            </w:r>
            <w:r w:rsidRPr="009A35F5">
              <w:rPr>
                <w:noProof/>
                <w:sz w:val="10"/>
                <w:szCs w:val="10"/>
                <w:lang w:val="nl-NL"/>
              </w:rPr>
              <w:t xml:space="preserve"> </w:t>
            </w:r>
            <w:r w:rsidRPr="009A35F5">
              <w:rPr>
                <w:sz w:val="10"/>
                <w:szCs w:val="10"/>
                <w:lang w:val="nl-NL"/>
              </w:rPr>
              <w:t>De Bowland problemen doen dit, maar zij vragen behoorlijk veel van leerlingen die onbekend zijn met het oplossen van problemen.</w:t>
            </w:r>
            <w:r w:rsidRPr="009A35F5">
              <w:rPr>
                <w:noProof/>
                <w:sz w:val="10"/>
                <w:szCs w:val="10"/>
                <w:lang w:val="nl-NL"/>
              </w:rPr>
              <w:t xml:space="preserve"> </w:t>
            </w:r>
            <w:r w:rsidRPr="009A35F5">
              <w:rPr>
                <w:sz w:val="10"/>
                <w:szCs w:val="10"/>
                <w:lang w:val="nl-NL"/>
              </w:rPr>
              <w:t>Veel docenten geven aan dat zodra een leerling begint te worstelen, zij 'erin’ willen springen, het ‘over willen nemen’ en het probleem structureren zodat leerlingen duidelijke stappen kunnen volgen.</w:t>
            </w:r>
            <w:r w:rsidRPr="009A35F5">
              <w:rPr>
                <w:noProof/>
                <w:sz w:val="10"/>
                <w:szCs w:val="10"/>
                <w:lang w:val="nl-NL"/>
              </w:rPr>
              <w:t xml:space="preserve"> </w:t>
            </w:r>
            <w:r w:rsidRPr="009A35F5">
              <w:rPr>
                <w:sz w:val="10"/>
                <w:szCs w:val="10"/>
                <w:lang w:val="nl-NL"/>
              </w:rPr>
              <w:t xml:space="preserve">Deze neiging ondermijnt nou juist het doel van de les - voor leerlingen om te leren zelfstandig de hoofdprocessen te gebruiken. </w:t>
            </w:r>
            <w:r w:rsidRPr="009A35F5">
              <w:rPr>
                <w:noProof/>
                <w:sz w:val="10"/>
                <w:szCs w:val="10"/>
                <w:lang w:val="nl-NL"/>
              </w:rPr>
              <w:t xml:space="preserve"> </w:t>
            </w:r>
            <w:r w:rsidRPr="009A35F5">
              <w:rPr>
                <w:sz w:val="10"/>
                <w:szCs w:val="10"/>
                <w:lang w:val="nl-NL"/>
              </w:rPr>
              <w:t>Aan de andere kant, te weinig begeleiding kan resulteren in langdurig falen en frustratie.</w:t>
            </w:r>
            <w:r w:rsidRPr="009A35F5">
              <w:rPr>
                <w:noProof/>
                <w:sz w:val="10"/>
                <w:szCs w:val="10"/>
                <w:lang w:val="nl-NL"/>
              </w:rPr>
              <w:t xml:space="preserve"> </w:t>
            </w:r>
            <w:r w:rsidRPr="009A35F5">
              <w:rPr>
                <w:sz w:val="10"/>
                <w:szCs w:val="10"/>
                <w:lang w:val="nl-NL"/>
              </w:rPr>
              <w:t>Sommige docenten stellen daarom de regel in dat leerlingen altijd elkaar moeten helpen en ideeën moeten delen voordat ze de docent om hulp vragen.</w:t>
            </w:r>
            <w:r w:rsidRPr="009A35F5">
              <w:rPr>
                <w:noProof/>
                <w:sz w:val="10"/>
                <w:szCs w:val="10"/>
                <w:lang w:val="nl-NL"/>
              </w:rPr>
              <w:t xml:space="preserve"> </w:t>
            </w:r>
          </w:p>
          <w:p w14:paraId="6EDBA499" w14:textId="77777777" w:rsidR="00FB3F23" w:rsidRPr="009A35F5" w:rsidRDefault="00FB3F23" w:rsidP="00FB3F23">
            <w:pPr>
              <w:rPr>
                <w:b/>
                <w:noProof/>
                <w:sz w:val="10"/>
                <w:szCs w:val="10"/>
                <w:lang w:val="nl-NL"/>
              </w:rPr>
            </w:pPr>
          </w:p>
          <w:p w14:paraId="7B467292" w14:textId="77777777" w:rsidR="00FB3F23" w:rsidRPr="009A35F5" w:rsidRDefault="00FB3F23" w:rsidP="00FB3F23">
            <w:pPr>
              <w:rPr>
                <w:b/>
                <w:noProof/>
                <w:sz w:val="10"/>
                <w:szCs w:val="10"/>
                <w:lang w:val="nl-NL"/>
              </w:rPr>
            </w:pPr>
            <w:r w:rsidRPr="009A35F5">
              <w:rPr>
                <w:b/>
                <w:sz w:val="10"/>
                <w:szCs w:val="10"/>
                <w:lang w:val="nl-NL"/>
              </w:rPr>
              <w:t>Differentiatie in mate van ondersteuning?</w:t>
            </w:r>
          </w:p>
          <w:p w14:paraId="58A647F1" w14:textId="77777777" w:rsidR="00FB3F23" w:rsidRPr="009A35F5" w:rsidRDefault="00FB3F23" w:rsidP="00FB3F23">
            <w:pPr>
              <w:rPr>
                <w:i/>
                <w:noProof/>
                <w:sz w:val="10"/>
                <w:szCs w:val="10"/>
                <w:lang w:val="nl-NL"/>
              </w:rPr>
            </w:pPr>
            <w:r w:rsidRPr="009A35F5">
              <w:rPr>
                <w:i/>
                <w:sz w:val="10"/>
                <w:szCs w:val="10"/>
                <w:lang w:val="nl-NL"/>
              </w:rPr>
              <w:t>U geeft alle leerlingen hetzelfde probleem, maar biedt ze een andere mate van ondersteuning afhankelijk van de behoefte die zij tonen.</w:t>
            </w:r>
          </w:p>
          <w:p w14:paraId="7E22E0F5" w14:textId="77777777" w:rsidR="00FB3F23" w:rsidRPr="009A35F5" w:rsidRDefault="00FB3F23" w:rsidP="00FB3F23">
            <w:pPr>
              <w:rPr>
                <w:noProof/>
                <w:sz w:val="10"/>
                <w:szCs w:val="10"/>
                <w:lang w:val="nl-NL"/>
              </w:rPr>
            </w:pPr>
          </w:p>
          <w:p w14:paraId="1B1D133D" w14:textId="77777777" w:rsidR="007D26D7" w:rsidRPr="009A35F5" w:rsidRDefault="00FB3F23" w:rsidP="00FB3F23">
            <w:pPr>
              <w:rPr>
                <w:sz w:val="10"/>
                <w:szCs w:val="10"/>
              </w:rPr>
            </w:pPr>
            <w:r w:rsidRPr="009A35F5">
              <w:rPr>
                <w:sz w:val="10"/>
                <w:szCs w:val="10"/>
                <w:lang w:val="nl-NL"/>
              </w:rPr>
              <w:t>Deze aanpak vermijdt de meeste eerdergenoemde problemen.</w:t>
            </w:r>
            <w:r w:rsidRPr="009A35F5">
              <w:rPr>
                <w:noProof/>
                <w:sz w:val="10"/>
                <w:szCs w:val="10"/>
                <w:lang w:val="nl-NL"/>
              </w:rPr>
              <w:t xml:space="preserve"> </w:t>
            </w:r>
            <w:r w:rsidRPr="009A35F5">
              <w:rPr>
                <w:sz w:val="10"/>
                <w:szCs w:val="10"/>
                <w:lang w:val="nl-NL"/>
              </w:rPr>
              <w:t>De ondersteuning kan komen van andere leerlingen, of van de docent- mondeling, of geschreven.</w:t>
            </w:r>
            <w:r w:rsidRPr="009A35F5">
              <w:rPr>
                <w:noProof/>
                <w:sz w:val="10"/>
                <w:szCs w:val="10"/>
                <w:lang w:val="nl-NL"/>
              </w:rPr>
              <w:t xml:space="preserve"> </w:t>
            </w:r>
            <w:r w:rsidRPr="009A35F5">
              <w:rPr>
                <w:sz w:val="10"/>
                <w:szCs w:val="10"/>
                <w:lang w:val="nl-NL"/>
              </w:rPr>
              <w:t>In de lessen hebben we voorgesteld dat de docent de leerlingen vraagt om te proberen wat ze zonder hulp kunnen, waarna ze de hulp krijgen van hun klasgenoten door ideeën en soorten aanpak te delen en te bespreken.</w:t>
            </w:r>
            <w:r w:rsidRPr="009A35F5">
              <w:rPr>
                <w:noProof/>
                <w:sz w:val="10"/>
                <w:szCs w:val="10"/>
                <w:lang w:val="nl-NL"/>
              </w:rPr>
              <w:t xml:space="preserve"> </w:t>
            </w:r>
            <w:r w:rsidRPr="009A35F5">
              <w:rPr>
                <w:sz w:val="10"/>
                <w:szCs w:val="10"/>
                <w:lang w:val="nl-NL"/>
              </w:rPr>
              <w:t>Indien verdere hulp nodig is, kan de docent deze geven door vragen te stellen die ervoor zorgen dat leerlingen verder nadenken over specifieke kanten van het probleem, of door het geven van specifiekere tips.</w:t>
            </w:r>
            <w:r w:rsidRPr="009A35F5">
              <w:rPr>
                <w:noProof/>
                <w:sz w:val="10"/>
                <w:szCs w:val="10"/>
                <w:lang w:val="nl-NL"/>
              </w:rPr>
              <w:t xml:space="preserve"> </w:t>
            </w:r>
            <w:r w:rsidRPr="009A35F5">
              <w:rPr>
                <w:sz w:val="10"/>
                <w:szCs w:val="10"/>
                <w:lang w:val="nl-NL"/>
              </w:rPr>
              <w:t>Het timen van zulke hulp is cruciaal.</w:t>
            </w:r>
            <w:r w:rsidRPr="009A35F5">
              <w:rPr>
                <w:noProof/>
                <w:sz w:val="10"/>
                <w:szCs w:val="10"/>
                <w:lang w:val="nl-NL"/>
              </w:rPr>
              <w:t xml:space="preserve"> </w:t>
            </w:r>
            <w:r w:rsidRPr="009A35F5">
              <w:rPr>
                <w:sz w:val="10"/>
                <w:szCs w:val="10"/>
                <w:lang w:val="nl-NL"/>
              </w:rPr>
              <w:t xml:space="preserve">Een van de belangrijke doelen van het oplossen van problemen is om leerlingen de ervaring te geven van het </w:t>
            </w:r>
            <w:r w:rsidRPr="009A35F5">
              <w:rPr>
                <w:i/>
                <w:sz w:val="10"/>
                <w:szCs w:val="10"/>
                <w:lang w:val="nl-NL"/>
              </w:rPr>
              <w:t>worstelen</w:t>
            </w:r>
            <w:r w:rsidRPr="009A35F5">
              <w:rPr>
                <w:sz w:val="10"/>
                <w:szCs w:val="10"/>
                <w:lang w:val="nl-NL"/>
              </w:rPr>
              <w:t xml:space="preserve"> met een probleem en het ervaren van het gevoel iets bereikt te hebben wanneer het probleem opgelost is.</w:t>
            </w:r>
            <w:r w:rsidRPr="009A35F5">
              <w:rPr>
                <w:noProof/>
                <w:sz w:val="10"/>
                <w:szCs w:val="10"/>
                <w:lang w:val="nl-NL"/>
              </w:rPr>
              <w:t xml:space="preserve"> </w:t>
            </w:r>
            <w:r w:rsidRPr="009A35F5">
              <w:rPr>
                <w:sz w:val="10"/>
                <w:szCs w:val="10"/>
                <w:lang w:val="nl-NL"/>
              </w:rPr>
              <w:t>Wanneer we leerlingen te snel helpen, ontnemen we hen deze ervaring.</w:t>
            </w:r>
            <w:r w:rsidRPr="009A35F5">
              <w:rPr>
                <w:noProof/>
                <w:sz w:val="10"/>
                <w:szCs w:val="10"/>
                <w:lang w:val="nl-NL"/>
              </w:rPr>
              <w:t xml:space="preserve">  </w:t>
            </w:r>
          </w:p>
        </w:tc>
      </w:tr>
    </w:tbl>
    <w:p w14:paraId="1ECABA07" w14:textId="77777777" w:rsidR="007D26D7" w:rsidRDefault="007D26D7" w:rsidP="003A17B4"/>
    <w:p w14:paraId="624F50AB" w14:textId="77777777" w:rsidR="003A17B4" w:rsidRPr="009349AD" w:rsidRDefault="00E4540F" w:rsidP="003A17B4">
      <w:pPr>
        <w:rPr>
          <w:lang w:val="nl-NL"/>
        </w:rPr>
      </w:pPr>
      <w:r w:rsidRPr="00E4540F">
        <w:rPr>
          <w:lang w:val="nl-NL"/>
        </w:rPr>
        <w:t xml:space="preserve">De strategieën die voorgesteld worden op </w:t>
      </w:r>
      <w:r w:rsidRPr="00E4540F">
        <w:rPr>
          <w:b/>
          <w:lang w:val="nl-NL"/>
        </w:rPr>
        <w:t>Hand-out 5</w:t>
      </w:r>
      <w:r w:rsidRPr="00E4540F">
        <w:rPr>
          <w:lang w:val="nl-NL"/>
        </w:rPr>
        <w:t xml:space="preserve"> zijn:</w:t>
      </w:r>
      <w:r w:rsidR="009B77A5" w:rsidRPr="009349AD">
        <w:rPr>
          <w:lang w:val="nl-NL"/>
        </w:rPr>
        <w:br/>
      </w:r>
    </w:p>
    <w:p w14:paraId="17D69DD2" w14:textId="77777777" w:rsidR="003A17B4" w:rsidRPr="009349AD" w:rsidRDefault="00E4540F" w:rsidP="00E4540F">
      <w:pPr>
        <w:numPr>
          <w:ilvl w:val="0"/>
          <w:numId w:val="8"/>
        </w:numPr>
        <w:rPr>
          <w:lang w:val="nl-NL"/>
        </w:rPr>
      </w:pPr>
      <w:r w:rsidRPr="00E4540F">
        <w:rPr>
          <w:i/>
          <w:lang w:val="nl-NL"/>
        </w:rPr>
        <w:t>Differentiatie in kwantiteit?</w:t>
      </w:r>
      <w:r w:rsidR="003A17B4" w:rsidRPr="009349AD">
        <w:rPr>
          <w:lang w:val="nl-NL"/>
        </w:rPr>
        <w:t xml:space="preserve"> </w:t>
      </w:r>
      <w:r w:rsidRPr="00E4540F">
        <w:rPr>
          <w:lang w:val="nl-NL"/>
        </w:rPr>
        <w:t>Wanneer leerlingen succesvol lijken, geeft u hen een nieuw probleem om aan te pakken.</w:t>
      </w:r>
    </w:p>
    <w:p w14:paraId="1F7131C5" w14:textId="77777777" w:rsidR="003A17B4" w:rsidRPr="009349AD" w:rsidRDefault="00E4540F" w:rsidP="00E4540F">
      <w:pPr>
        <w:numPr>
          <w:ilvl w:val="0"/>
          <w:numId w:val="8"/>
        </w:numPr>
        <w:rPr>
          <w:lang w:val="nl-NL"/>
        </w:rPr>
      </w:pPr>
      <w:r w:rsidRPr="00E4540F">
        <w:rPr>
          <w:i/>
          <w:lang w:val="nl-NL"/>
        </w:rPr>
        <w:t xml:space="preserve">Differentiatie in opdracht? </w:t>
      </w:r>
      <w:r w:rsidR="003A17B4" w:rsidRPr="009349AD">
        <w:rPr>
          <w:lang w:val="nl-NL"/>
        </w:rPr>
        <w:t xml:space="preserve"> </w:t>
      </w:r>
      <w:r w:rsidRPr="00E4540F">
        <w:rPr>
          <w:lang w:val="nl-NL"/>
        </w:rPr>
        <w:t>U probeert elke leerling een probleem te geven dat aansluit bij zijn/haar kunnen.</w:t>
      </w:r>
      <w:r w:rsidR="003A17B4" w:rsidRPr="009349AD">
        <w:rPr>
          <w:lang w:val="nl-NL"/>
        </w:rPr>
        <w:t xml:space="preserve">  </w:t>
      </w:r>
    </w:p>
    <w:p w14:paraId="548F1A0C" w14:textId="77777777" w:rsidR="003A17B4" w:rsidRPr="009349AD" w:rsidRDefault="00E4540F" w:rsidP="00EC1167">
      <w:pPr>
        <w:numPr>
          <w:ilvl w:val="0"/>
          <w:numId w:val="8"/>
        </w:numPr>
        <w:rPr>
          <w:lang w:val="nl-NL"/>
        </w:rPr>
      </w:pPr>
      <w:r w:rsidRPr="00EC1167">
        <w:rPr>
          <w:i/>
          <w:lang w:val="nl-NL"/>
        </w:rPr>
        <w:t xml:space="preserve">Differentiatie in resultaat? </w:t>
      </w:r>
      <w:r w:rsidR="003A17B4" w:rsidRPr="009349AD">
        <w:rPr>
          <w:lang w:val="nl-NL"/>
        </w:rPr>
        <w:t xml:space="preserve"> </w:t>
      </w:r>
      <w:r w:rsidR="00EC1167" w:rsidRPr="00EC1167">
        <w:rPr>
          <w:lang w:val="nl-NL"/>
        </w:rPr>
        <w:t>U gebruikt open problemen die een aantal verschillende mogelijke uitkomsten hebben.</w:t>
      </w:r>
      <w:r w:rsidR="003A17B4" w:rsidRPr="009349AD">
        <w:rPr>
          <w:lang w:val="nl-NL"/>
        </w:rPr>
        <w:t xml:space="preserve"> </w:t>
      </w:r>
    </w:p>
    <w:p w14:paraId="10E72324" w14:textId="77777777" w:rsidR="003A17B4" w:rsidRPr="009349AD" w:rsidRDefault="00EC1167" w:rsidP="00EC1167">
      <w:pPr>
        <w:numPr>
          <w:ilvl w:val="0"/>
          <w:numId w:val="8"/>
        </w:numPr>
        <w:rPr>
          <w:lang w:val="nl-NL"/>
        </w:rPr>
      </w:pPr>
      <w:r w:rsidRPr="00EC1167">
        <w:rPr>
          <w:i/>
          <w:lang w:val="nl-NL"/>
        </w:rPr>
        <w:t>Differentiatie in mate van ondersteuning?</w:t>
      </w:r>
      <w:r w:rsidR="003A17B4" w:rsidRPr="009349AD">
        <w:rPr>
          <w:lang w:val="nl-NL"/>
        </w:rPr>
        <w:t xml:space="preserve"> </w:t>
      </w:r>
      <w:r w:rsidRPr="00EC1167">
        <w:rPr>
          <w:lang w:val="nl-NL"/>
        </w:rPr>
        <w:t>U geeft alle leerlingen hetzelfde probleem, maar biedt ze een andere mate van ondersteuning afhankelijk van de behoefte die zij tonen.</w:t>
      </w:r>
    </w:p>
    <w:p w14:paraId="0E3BDB52" w14:textId="77777777" w:rsidR="003A17B4" w:rsidRPr="009349AD" w:rsidRDefault="003A17B4" w:rsidP="003A17B4">
      <w:pPr>
        <w:rPr>
          <w:lang w:val="nl-NL"/>
        </w:rPr>
      </w:pPr>
    </w:p>
    <w:p w14:paraId="295997F5" w14:textId="77777777" w:rsidR="007D26D7" w:rsidRPr="009349AD" w:rsidRDefault="00955DF3" w:rsidP="003A17B4">
      <w:pPr>
        <w:rPr>
          <w:lang w:val="nl-NL"/>
        </w:rPr>
      </w:pPr>
      <w:r w:rsidRPr="00955DF3">
        <w:rPr>
          <w:lang w:val="nl-NL"/>
        </w:rPr>
        <w:lastRenderedPageBreak/>
        <w:t xml:space="preserve">De eerste twee van de genoemde aanpakken zijn niet nuttig, vooral in het ontwikkelen van processen voor het vraaggestuurd leren, </w:t>
      </w:r>
      <w:r w:rsidR="00DD4CCD">
        <w:rPr>
          <w:lang w:val="nl-NL"/>
        </w:rPr>
        <w:t>vanwege</w:t>
      </w:r>
      <w:r w:rsidRPr="00955DF3">
        <w:rPr>
          <w:lang w:val="nl-NL"/>
        </w:rPr>
        <w:t xml:space="preserve"> de </w:t>
      </w:r>
      <w:r w:rsidR="00DD4CCD">
        <w:rPr>
          <w:lang w:val="nl-NL"/>
        </w:rPr>
        <w:t xml:space="preserve">genoemde </w:t>
      </w:r>
      <w:r w:rsidRPr="00955DF3">
        <w:rPr>
          <w:lang w:val="nl-NL"/>
        </w:rPr>
        <w:t xml:space="preserve">redenen op </w:t>
      </w:r>
      <w:r w:rsidRPr="00955DF3">
        <w:rPr>
          <w:b/>
          <w:lang w:val="nl-NL"/>
        </w:rPr>
        <w:t>Hand-out 6.</w:t>
      </w:r>
      <w:r w:rsidRPr="00955DF3">
        <w:rPr>
          <w:lang w:val="nl-NL"/>
        </w:rPr>
        <w:t xml:space="preserve"> Vraaggestuurd</w:t>
      </w:r>
      <w:r w:rsidR="00DD4CCD">
        <w:rPr>
          <w:lang w:val="nl-NL"/>
        </w:rPr>
        <w:t>e</w:t>
      </w:r>
      <w:r w:rsidRPr="00955DF3">
        <w:rPr>
          <w:lang w:val="nl-NL"/>
        </w:rPr>
        <w:t xml:space="preserve"> lee</w:t>
      </w:r>
      <w:r w:rsidR="00DD4CCD">
        <w:rPr>
          <w:lang w:val="nl-NL"/>
        </w:rPr>
        <w:t>ro</w:t>
      </w:r>
      <w:r w:rsidRPr="00955DF3">
        <w:rPr>
          <w:lang w:val="nl-NL"/>
        </w:rPr>
        <w:t>pdrachten zijn 'open' in die zin dat zij verschillende soorten aanpak stimuleren.</w:t>
      </w:r>
      <w:r w:rsidR="003A17B4" w:rsidRPr="009349AD">
        <w:rPr>
          <w:lang w:val="nl-NL"/>
        </w:rPr>
        <w:t xml:space="preserve"> </w:t>
      </w:r>
      <w:r w:rsidR="00CA1567" w:rsidRPr="0007343B">
        <w:rPr>
          <w:lang w:val="nl-NL"/>
        </w:rPr>
        <w:t xml:space="preserve">Het probleem hierbij houdt niet slechts verband tot hun schijnbare ‘inhoud’, maar heeft ook betrekking op hoe bekend de inhoud is, de </w:t>
      </w:r>
      <w:r w:rsidR="0007343B" w:rsidRPr="0007343B">
        <w:rPr>
          <w:lang w:val="nl-NL"/>
        </w:rPr>
        <w:t>complexiteit van de informatie binnen het probleem, de verbanden die getrokken moeten worden, de lengte van de benodigde redenaties, enzovoorts.</w:t>
      </w:r>
      <w:r w:rsidR="003A17B4" w:rsidRPr="009349AD">
        <w:rPr>
          <w:lang w:val="nl-NL"/>
        </w:rPr>
        <w:t xml:space="preserve"> </w:t>
      </w:r>
    </w:p>
    <w:p w14:paraId="6D274A33" w14:textId="77777777" w:rsidR="003A17B4" w:rsidRPr="009349AD" w:rsidRDefault="003A17B4" w:rsidP="003A17B4">
      <w:pPr>
        <w:rPr>
          <w:lang w:val="nl-NL"/>
        </w:rPr>
      </w:pPr>
    </w:p>
    <w:p w14:paraId="17566936" w14:textId="77777777" w:rsidR="003A17B4" w:rsidRPr="00DD4CCD" w:rsidRDefault="00DD4CCD" w:rsidP="003A17B4">
      <w:pPr>
        <w:rPr>
          <w:b/>
          <w:lang w:val="nl-NL"/>
        </w:rPr>
      </w:pPr>
      <w:r w:rsidRPr="00DD4CCD">
        <w:rPr>
          <w:b/>
          <w:lang w:val="nl-NL"/>
        </w:rPr>
        <w:t>Het helpen van w</w:t>
      </w:r>
      <w:r w:rsidR="0007343B" w:rsidRPr="00DD4CCD">
        <w:rPr>
          <w:b/>
          <w:lang w:val="nl-NL"/>
        </w:rPr>
        <w:t xml:space="preserve">orstelende leerlingen </w:t>
      </w:r>
    </w:p>
    <w:p w14:paraId="690EF8A2" w14:textId="77777777" w:rsidR="003A17B4" w:rsidRPr="009349AD" w:rsidRDefault="00260050" w:rsidP="003A17B4">
      <w:pPr>
        <w:rPr>
          <w:lang w:val="nl-NL"/>
        </w:rPr>
      </w:pPr>
      <w:r w:rsidRPr="00260050">
        <w:rPr>
          <w:lang w:val="nl-NL"/>
        </w:rPr>
        <w:t>Naast dat de leerlingen de opdrachten uitdagend vinden, kunnen zij moeite hebben met het hele idee van zelf-en groepsevaluatie.</w:t>
      </w:r>
      <w:r w:rsidR="003A17B4" w:rsidRPr="009349AD">
        <w:rPr>
          <w:lang w:val="nl-NL"/>
        </w:rPr>
        <w:t xml:space="preserve"> </w:t>
      </w:r>
      <w:r w:rsidRPr="00260050">
        <w:rPr>
          <w:lang w:val="nl-NL"/>
        </w:rPr>
        <w:t>Zij worden gevraagd om te reflecteren op de methodes en processen die zij en anderen gebruikt hebben.</w:t>
      </w:r>
      <w:r w:rsidR="003A17B4" w:rsidRPr="009349AD">
        <w:rPr>
          <w:lang w:val="nl-NL"/>
        </w:rPr>
        <w:t xml:space="preserve"> </w:t>
      </w:r>
      <w:r w:rsidRPr="00260050">
        <w:rPr>
          <w:lang w:val="nl-NL"/>
        </w:rPr>
        <w:t>Denk opnieuw na ov</w:t>
      </w:r>
      <w:r w:rsidR="00DD4CCD">
        <w:rPr>
          <w:lang w:val="nl-NL"/>
        </w:rPr>
        <w:t xml:space="preserve">er uw lessen waarbij u gebruik </w:t>
      </w:r>
      <w:r w:rsidRPr="00260050">
        <w:rPr>
          <w:lang w:val="nl-NL"/>
        </w:rPr>
        <w:t>maakt van de vraaggestuurd</w:t>
      </w:r>
      <w:r w:rsidR="00DD4CCD">
        <w:rPr>
          <w:lang w:val="nl-NL"/>
        </w:rPr>
        <w:t>e</w:t>
      </w:r>
      <w:r w:rsidR="00D44EC2">
        <w:rPr>
          <w:lang w:val="nl-NL"/>
        </w:rPr>
        <w:t xml:space="preserve"> </w:t>
      </w:r>
      <w:r w:rsidRPr="00260050">
        <w:rPr>
          <w:lang w:val="nl-NL"/>
        </w:rPr>
        <w:t>le</w:t>
      </w:r>
      <w:r w:rsidR="00DD4CCD">
        <w:rPr>
          <w:lang w:val="nl-NL"/>
        </w:rPr>
        <w:t>e</w:t>
      </w:r>
      <w:r w:rsidRPr="00260050">
        <w:rPr>
          <w:lang w:val="nl-NL"/>
        </w:rPr>
        <w:t>ropdrachten.</w:t>
      </w:r>
    </w:p>
    <w:p w14:paraId="7E654BA5" w14:textId="77777777" w:rsidR="003A17B4" w:rsidRPr="009349AD" w:rsidRDefault="003A17B4" w:rsidP="003A17B4">
      <w:pPr>
        <w:pStyle w:val="body"/>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rsidRPr="009349AD" w14:paraId="405DDC67" w14:textId="77777777" w:rsidTr="00260050">
        <w:tc>
          <w:tcPr>
            <w:tcW w:w="9236" w:type="dxa"/>
            <w:shd w:val="solid" w:color="E3F3FF" w:fill="E3F3FF"/>
          </w:tcPr>
          <w:p w14:paraId="0F13EF42" w14:textId="77777777" w:rsidR="003A17B4" w:rsidRPr="009349AD" w:rsidRDefault="003A17B4" w:rsidP="003A17B4">
            <w:pPr>
              <w:pStyle w:val="Boxqns"/>
              <w:rPr>
                <w:lang w:val="nl-NL"/>
              </w:rPr>
            </w:pPr>
          </w:p>
          <w:p w14:paraId="0ACE6343" w14:textId="77777777" w:rsidR="003A17B4" w:rsidRPr="009349AD" w:rsidRDefault="00260050" w:rsidP="00260050">
            <w:pPr>
              <w:numPr>
                <w:ilvl w:val="0"/>
                <w:numId w:val="31"/>
              </w:numPr>
              <w:tabs>
                <w:tab w:val="num" w:pos="720"/>
              </w:tabs>
              <w:rPr>
                <w:lang w:val="nl-NL"/>
              </w:rPr>
            </w:pPr>
            <w:r w:rsidRPr="00260050">
              <w:rPr>
                <w:lang w:val="nl-NL"/>
              </w:rPr>
              <w:t>Hoe zou u de leerlingen die worstelen met de opdracht kunnen helpen?</w:t>
            </w:r>
          </w:p>
          <w:p w14:paraId="2AC2C23B" w14:textId="77777777" w:rsidR="003A17B4" w:rsidRPr="009349AD" w:rsidRDefault="00260050" w:rsidP="00260050">
            <w:pPr>
              <w:numPr>
                <w:ilvl w:val="0"/>
                <w:numId w:val="31"/>
              </w:numPr>
              <w:tabs>
                <w:tab w:val="num" w:pos="720"/>
              </w:tabs>
              <w:rPr>
                <w:lang w:val="nl-NL"/>
              </w:rPr>
            </w:pPr>
            <w:r w:rsidRPr="00260050">
              <w:rPr>
                <w:lang w:val="nl-NL"/>
              </w:rPr>
              <w:t xml:space="preserve">Hoe </w:t>
            </w:r>
            <w:r w:rsidR="00D44EC2">
              <w:rPr>
                <w:lang w:val="nl-NL"/>
              </w:rPr>
              <w:t>kunt</w:t>
            </w:r>
            <w:r w:rsidRPr="00260050">
              <w:rPr>
                <w:lang w:val="nl-NL"/>
              </w:rPr>
              <w:t xml:space="preserve"> u de leerlingen helpen die worstelen met het hele idee van groepsevaluatie?</w:t>
            </w:r>
          </w:p>
          <w:p w14:paraId="0CA21074" w14:textId="77777777" w:rsidR="003A17B4" w:rsidRPr="009349AD" w:rsidRDefault="003A17B4" w:rsidP="003A17B4">
            <w:pPr>
              <w:ind w:left="1080"/>
              <w:rPr>
                <w:lang w:val="nl-NL"/>
              </w:rPr>
            </w:pPr>
          </w:p>
        </w:tc>
      </w:tr>
    </w:tbl>
    <w:p w14:paraId="6BDD1FFA" w14:textId="77777777" w:rsidR="003A17B4" w:rsidRPr="009349AD" w:rsidRDefault="003A17B4" w:rsidP="003A17B4">
      <w:pPr>
        <w:rPr>
          <w:lang w:val="nl-NL"/>
        </w:rPr>
      </w:pPr>
    </w:p>
    <w:p w14:paraId="1D209B61" w14:textId="77777777" w:rsidR="003A17B4" w:rsidRPr="009349AD" w:rsidRDefault="00260050" w:rsidP="003A17B4">
      <w:pPr>
        <w:rPr>
          <w:lang w:val="nl-NL"/>
        </w:rPr>
      </w:pPr>
      <w:r w:rsidRPr="00260050">
        <w:rPr>
          <w:lang w:val="nl-NL"/>
        </w:rPr>
        <w:t>Docenten hebben ontdekt dat wanneer leerlingen</w:t>
      </w:r>
      <w:r w:rsidR="00D44EC2">
        <w:rPr>
          <w:lang w:val="nl-NL"/>
        </w:rPr>
        <w:t xml:space="preserve"> vastlopen met een opdracht, </w:t>
      </w:r>
      <w:r w:rsidR="00D44EC2" w:rsidRPr="00260050">
        <w:rPr>
          <w:lang w:val="nl-NL"/>
        </w:rPr>
        <w:t xml:space="preserve">zij </w:t>
      </w:r>
      <w:r w:rsidRPr="00260050">
        <w:rPr>
          <w:lang w:val="nl-NL"/>
        </w:rPr>
        <w:t xml:space="preserve">enorm geholpen </w:t>
      </w:r>
      <w:r w:rsidR="00D44EC2" w:rsidRPr="00260050">
        <w:rPr>
          <w:lang w:val="nl-NL"/>
        </w:rPr>
        <w:t xml:space="preserve">kunnen </w:t>
      </w:r>
      <w:r w:rsidRPr="00260050">
        <w:rPr>
          <w:lang w:val="nl-NL"/>
        </w:rPr>
        <w:t>worden door:</w:t>
      </w:r>
    </w:p>
    <w:p w14:paraId="06F59EE6" w14:textId="77777777" w:rsidR="003A17B4" w:rsidRPr="009349AD" w:rsidRDefault="00260050" w:rsidP="00260050">
      <w:pPr>
        <w:numPr>
          <w:ilvl w:val="0"/>
          <w:numId w:val="10"/>
        </w:numPr>
        <w:ind w:left="709" w:hanging="425"/>
        <w:rPr>
          <w:lang w:val="nl-NL"/>
        </w:rPr>
      </w:pPr>
      <w:r w:rsidRPr="00260050">
        <w:rPr>
          <w:lang w:val="nl-NL"/>
        </w:rPr>
        <w:t>Het bespreken van hun probleem met een partner (niet noodzakelijk hun buurman);</w:t>
      </w:r>
    </w:p>
    <w:p w14:paraId="17DD9C0C" w14:textId="77777777" w:rsidR="003A17B4" w:rsidRPr="009349AD" w:rsidRDefault="00E2741C" w:rsidP="00E2741C">
      <w:pPr>
        <w:numPr>
          <w:ilvl w:val="0"/>
          <w:numId w:val="10"/>
        </w:numPr>
        <w:ind w:left="709" w:hanging="425"/>
        <w:rPr>
          <w:lang w:val="nl-NL"/>
        </w:rPr>
      </w:pPr>
      <w:r w:rsidRPr="00E2741C">
        <w:rPr>
          <w:lang w:val="nl-NL"/>
        </w:rPr>
        <w:t xml:space="preserve">Het bekijken van het werk van andere leerlingen (zelfs kladwerk) – </w:t>
      </w:r>
      <w:r w:rsidR="00F06997">
        <w:rPr>
          <w:lang w:val="nl-NL"/>
        </w:rPr>
        <w:t xml:space="preserve">deze </w:t>
      </w:r>
      <w:r w:rsidRPr="00E2741C">
        <w:rPr>
          <w:lang w:val="nl-NL"/>
        </w:rPr>
        <w:t>zullen nieuwe manieren aanbieden om de opdracht aan te pakken en te benaderen.</w:t>
      </w:r>
    </w:p>
    <w:p w14:paraId="2BB83E92" w14:textId="77777777" w:rsidR="007D26D7" w:rsidRPr="009349AD" w:rsidRDefault="0062232A" w:rsidP="003A17B4">
      <w:pPr>
        <w:rPr>
          <w:lang w:val="nl-NL"/>
        </w:rPr>
      </w:pPr>
      <w:r w:rsidRPr="0062232A">
        <w:rPr>
          <w:lang w:val="nl-NL"/>
        </w:rPr>
        <w:t>Zodra de docent gedetailleerde begeleiding geeft over wat ze moeten doen, zijn de leerlingen niet langer in staat om zelf strategische beslissingen te nemen.</w:t>
      </w:r>
      <w:r w:rsidR="003A17B4" w:rsidRPr="009349AD">
        <w:rPr>
          <w:lang w:val="nl-NL"/>
        </w:rPr>
        <w:t xml:space="preserve"> </w:t>
      </w:r>
      <w:r w:rsidRPr="0062232A">
        <w:rPr>
          <w:lang w:val="nl-NL"/>
        </w:rPr>
        <w:t>Zulke begeleiding zou daarom alleen als laatste redmiddel gebruikt moeten worden, nadat de leerlingen eerst de kans hebben gehad om ermee te worstelen en elkaar te helpen.</w:t>
      </w:r>
    </w:p>
    <w:p w14:paraId="56452215" w14:textId="77777777" w:rsidR="007D26D7" w:rsidRPr="009349AD" w:rsidRDefault="007D26D7" w:rsidP="003A17B4">
      <w:pPr>
        <w:rPr>
          <w:lang w:val="nl-NL"/>
        </w:rPr>
      </w:pPr>
    </w:p>
    <w:p w14:paraId="35395E90" w14:textId="77777777" w:rsidR="003A17B4" w:rsidRPr="009349AD" w:rsidRDefault="0062232A" w:rsidP="003A17B4">
      <w:pPr>
        <w:rPr>
          <w:lang w:val="nl-NL"/>
        </w:rPr>
      </w:pPr>
      <w:r w:rsidRPr="0062232A">
        <w:rPr>
          <w:lang w:val="nl-NL"/>
        </w:rPr>
        <w:t xml:space="preserve">Wij </w:t>
      </w:r>
      <w:r w:rsidR="00F06997">
        <w:rPr>
          <w:lang w:val="nl-NL"/>
        </w:rPr>
        <w:t>kwamen erachter</w:t>
      </w:r>
      <w:r w:rsidRPr="0062232A">
        <w:rPr>
          <w:lang w:val="nl-NL"/>
        </w:rPr>
        <w:t xml:space="preserve"> dat de meeste leerlingen zelf-en groepsevaluatie konden waarderen en het leuk vonden.</w:t>
      </w:r>
      <w:r w:rsidR="003A17B4" w:rsidRPr="009349AD">
        <w:rPr>
          <w:lang w:val="nl-NL"/>
        </w:rPr>
        <w:t xml:space="preserve">  </w:t>
      </w:r>
      <w:r w:rsidRPr="0062232A">
        <w:rPr>
          <w:lang w:val="nl-NL"/>
        </w:rPr>
        <w:t>Sommigen zijn echter niet gewend aan beoordelingsopdrachten en het reflecteren op eerder werk en waarderen daarom misschien niet de toegevoegde waarde van het grondig bespreken van verschillende oplossingsmethodes.</w:t>
      </w:r>
      <w:r w:rsidR="003A17B4" w:rsidRPr="009349AD">
        <w:rPr>
          <w:lang w:val="nl-NL"/>
        </w:rPr>
        <w:t xml:space="preserve"> </w:t>
      </w:r>
      <w:r w:rsidRPr="0062232A">
        <w:rPr>
          <w:lang w:val="nl-NL"/>
        </w:rPr>
        <w:t>“Als ik het antwoord weet, wat is dan het nut om het probleem verder te bespreken en naar elkaars werk te kijken?”</w:t>
      </w:r>
      <w:r w:rsidR="003A17B4" w:rsidRPr="009349AD">
        <w:rPr>
          <w:lang w:val="nl-NL"/>
        </w:rPr>
        <w:t xml:space="preserve"> </w:t>
      </w:r>
      <w:r w:rsidRPr="0062232A">
        <w:rPr>
          <w:lang w:val="nl-NL"/>
        </w:rPr>
        <w:t>Zulke leerlingen gaan liever ‘verder’ met nieuwe opdrachten.</w:t>
      </w:r>
      <w:r w:rsidR="003A17B4" w:rsidRPr="009349AD">
        <w:rPr>
          <w:lang w:val="nl-NL"/>
        </w:rPr>
        <w:t xml:space="preserve"> </w:t>
      </w:r>
      <w:r w:rsidRPr="0062232A">
        <w:rPr>
          <w:lang w:val="nl-NL"/>
        </w:rPr>
        <w:t>We kwamen erachter dat het belangrijk is om het doel van groepsevaluatie zorgvuldig uit te leggen aan leerlingen die hier voor het eerst mee werken.</w:t>
      </w:r>
      <w:r w:rsidR="003A17B4" w:rsidRPr="009349AD">
        <w:rPr>
          <w:lang w:val="nl-NL"/>
        </w:rPr>
        <w:t xml:space="preserve"> </w:t>
      </w:r>
    </w:p>
    <w:p w14:paraId="74ED9978" w14:textId="77777777" w:rsidR="003A17B4" w:rsidRPr="009349AD" w:rsidRDefault="003A17B4" w:rsidP="003A17B4">
      <w:pPr>
        <w:rPr>
          <w:lang w:val="nl-NL"/>
        </w:rPr>
      </w:pPr>
    </w:p>
    <w:p w14:paraId="5A2584A8" w14:textId="77777777" w:rsidR="003A17B4" w:rsidRPr="009349AD" w:rsidRDefault="0062232A" w:rsidP="003A17B4">
      <w:pPr>
        <w:rPr>
          <w:b/>
          <w:lang w:val="nl-NL"/>
        </w:rPr>
      </w:pPr>
      <w:r w:rsidRPr="0062232A">
        <w:rPr>
          <w:b/>
          <w:lang w:val="nl-NL"/>
        </w:rPr>
        <w:t>Het uitdagen van leerlingen die beter zijn</w:t>
      </w:r>
    </w:p>
    <w:p w14:paraId="6C5F08CE" w14:textId="77777777" w:rsidR="003A17B4" w:rsidRPr="009349AD" w:rsidRDefault="00351DC7" w:rsidP="003A17B4">
      <w:pPr>
        <w:rPr>
          <w:lang w:val="nl-NL"/>
        </w:rPr>
      </w:pPr>
      <w:r w:rsidRPr="00351DC7">
        <w:rPr>
          <w:lang w:val="nl-NL"/>
        </w:rPr>
        <w:t>Sommige leerlingen hebben het misschien heel goed gedaan op de opdrachten, zelfs vanaf het eerste begin.</w:t>
      </w:r>
      <w:r w:rsidR="003A17B4" w:rsidRPr="009349AD">
        <w:rPr>
          <w:lang w:val="nl-NL"/>
        </w:rPr>
        <w:t xml:space="preserve"> </w:t>
      </w:r>
      <w:r w:rsidRPr="00351DC7">
        <w:rPr>
          <w:lang w:val="nl-NL"/>
        </w:rPr>
        <w:t>Anderen hebben misschien goed gewerkt en waren snel klaar.</w:t>
      </w:r>
      <w:r w:rsidR="003A17B4" w:rsidRPr="009349AD">
        <w:rPr>
          <w:lang w:val="nl-NL"/>
        </w:rPr>
        <w:t xml:space="preserve"> </w:t>
      </w:r>
      <w:r w:rsidRPr="00351DC7">
        <w:rPr>
          <w:lang w:val="nl-NL"/>
        </w:rPr>
        <w:t>Het is een goed idee om rekening te houden met zulke situaties.</w:t>
      </w:r>
    </w:p>
    <w:p w14:paraId="14E1B6A2" w14:textId="77777777" w:rsidR="003A17B4" w:rsidRPr="009349AD" w:rsidRDefault="003A17B4" w:rsidP="003A17B4">
      <w:pPr>
        <w:pStyle w:val="body"/>
        <w:rPr>
          <w:lang w:val="nl-NL"/>
        </w:rPr>
      </w:pPr>
    </w:p>
    <w:tbl>
      <w:tblPr>
        <w:tblW w:w="0" w:type="auto"/>
        <w:tblBorders>
          <w:top w:val="single" w:sz="4" w:space="0" w:color="auto"/>
          <w:left w:val="single" w:sz="4" w:space="0" w:color="auto"/>
          <w:bottom w:val="single" w:sz="4" w:space="0" w:color="auto"/>
          <w:right w:val="single" w:sz="4" w:space="0" w:color="auto"/>
        </w:tblBorders>
        <w:shd w:val="solid" w:color="E3F3FF" w:fill="E3F3FF"/>
        <w:tblLook w:val="00BF" w:firstRow="1" w:lastRow="0" w:firstColumn="1" w:lastColumn="0" w:noHBand="0" w:noVBand="0"/>
      </w:tblPr>
      <w:tblGrid>
        <w:gridCol w:w="9236"/>
      </w:tblGrid>
      <w:tr w:rsidR="003A17B4" w:rsidRPr="009349AD" w14:paraId="63DD54C0" w14:textId="77777777" w:rsidTr="001F1332">
        <w:tc>
          <w:tcPr>
            <w:tcW w:w="9236" w:type="dxa"/>
            <w:shd w:val="solid" w:color="E3F3FF" w:fill="E3F3FF"/>
          </w:tcPr>
          <w:p w14:paraId="322818A1" w14:textId="77777777" w:rsidR="003A17B4" w:rsidRPr="009349AD" w:rsidRDefault="003A17B4" w:rsidP="003A17B4">
            <w:pPr>
              <w:tabs>
                <w:tab w:val="num" w:pos="720"/>
              </w:tabs>
              <w:ind w:left="360"/>
              <w:rPr>
                <w:lang w:val="nl-NL"/>
              </w:rPr>
            </w:pPr>
            <w:r w:rsidRPr="009349AD">
              <w:rPr>
                <w:lang w:val="nl-NL"/>
              </w:rPr>
              <w:br/>
            </w:r>
            <w:r w:rsidR="00351DC7" w:rsidRPr="00351DC7">
              <w:rPr>
                <w:lang w:val="nl-NL"/>
              </w:rPr>
              <w:t>Denk opnieuw na over uw eigen les.</w:t>
            </w:r>
          </w:p>
          <w:p w14:paraId="47459FAC" w14:textId="77777777" w:rsidR="003A17B4" w:rsidRPr="009349AD" w:rsidRDefault="00351DC7" w:rsidP="00351DC7">
            <w:pPr>
              <w:numPr>
                <w:ilvl w:val="0"/>
                <w:numId w:val="31"/>
              </w:numPr>
              <w:tabs>
                <w:tab w:val="num" w:pos="720"/>
              </w:tabs>
              <w:rPr>
                <w:lang w:val="nl-NL"/>
              </w:rPr>
            </w:pPr>
            <w:r w:rsidRPr="00351DC7">
              <w:rPr>
                <w:lang w:val="nl-NL"/>
              </w:rPr>
              <w:t>Wanneer de leerlingen de opdracht goed deden, hoe heeft u hun denken verder uitgedaagd?</w:t>
            </w:r>
          </w:p>
          <w:p w14:paraId="550B5263" w14:textId="77777777" w:rsidR="003A17B4" w:rsidRPr="009349AD" w:rsidRDefault="00351DC7" w:rsidP="00351DC7">
            <w:pPr>
              <w:numPr>
                <w:ilvl w:val="0"/>
                <w:numId w:val="31"/>
              </w:numPr>
              <w:tabs>
                <w:tab w:val="num" w:pos="720"/>
              </w:tabs>
              <w:rPr>
                <w:lang w:val="nl-NL"/>
              </w:rPr>
            </w:pPr>
            <w:r w:rsidRPr="00351DC7">
              <w:rPr>
                <w:lang w:val="nl-NL"/>
              </w:rPr>
              <w:t xml:space="preserve">Welke alternatieve soorten aanpak heeft u </w:t>
            </w:r>
            <w:r w:rsidR="00A41618">
              <w:rPr>
                <w:lang w:val="nl-NL"/>
              </w:rPr>
              <w:t>ge</w:t>
            </w:r>
            <w:r w:rsidRPr="00351DC7">
              <w:rPr>
                <w:lang w:val="nl-NL"/>
              </w:rPr>
              <w:t>geven</w:t>
            </w:r>
            <w:r w:rsidR="00A41618">
              <w:rPr>
                <w:lang w:val="nl-NL"/>
              </w:rPr>
              <w:t xml:space="preserve"> of had u kunnen geven</w:t>
            </w:r>
            <w:r w:rsidRPr="00351DC7">
              <w:rPr>
                <w:lang w:val="nl-NL"/>
              </w:rPr>
              <w:t xml:space="preserve">? </w:t>
            </w:r>
          </w:p>
          <w:p w14:paraId="2E64960E" w14:textId="77777777" w:rsidR="003A17B4" w:rsidRPr="009349AD" w:rsidRDefault="001F1332" w:rsidP="00674DC4">
            <w:pPr>
              <w:numPr>
                <w:ilvl w:val="0"/>
                <w:numId w:val="31"/>
              </w:numPr>
              <w:pBdr>
                <w:top w:val="none" w:sz="0" w:space="2" w:color="C0C0C0" w:shadow="1"/>
                <w:left w:val="none" w:sz="0" w:space="2" w:color="C0C0C0" w:shadow="1"/>
                <w:bottom w:val="none" w:sz="0" w:space="2" w:color="C0C0C0" w:shadow="1"/>
                <w:right w:val="none" w:sz="0" w:space="2" w:color="C0C0C0" w:shadow="1"/>
              </w:pBdr>
              <w:tabs>
                <w:tab w:val="num" w:pos="720"/>
              </w:tabs>
              <w:rPr>
                <w:lang w:val="nl-NL"/>
              </w:rPr>
            </w:pPr>
            <w:r w:rsidRPr="001F1332">
              <w:rPr>
                <w:lang w:val="nl-NL"/>
              </w:rPr>
              <w:t xml:space="preserve">Welke uitbreiding van de opdracht heeft u voorgesteld of </w:t>
            </w:r>
            <w:r w:rsidR="00A41618">
              <w:rPr>
                <w:lang w:val="nl-NL"/>
              </w:rPr>
              <w:t xml:space="preserve">had </w:t>
            </w:r>
            <w:r w:rsidRPr="001F1332">
              <w:rPr>
                <w:lang w:val="nl-NL"/>
              </w:rPr>
              <w:t>u voor</w:t>
            </w:r>
            <w:r w:rsidR="00A41618">
              <w:rPr>
                <w:lang w:val="nl-NL"/>
              </w:rPr>
              <w:t xml:space="preserve"> kunnen </w:t>
            </w:r>
            <w:r w:rsidRPr="001F1332">
              <w:rPr>
                <w:lang w:val="nl-NL"/>
              </w:rPr>
              <w:t>stellen?</w:t>
            </w:r>
            <w:r w:rsidR="003A17B4" w:rsidRPr="009349AD">
              <w:rPr>
                <w:lang w:val="nl-NL"/>
              </w:rPr>
              <w:br/>
            </w:r>
          </w:p>
        </w:tc>
      </w:tr>
    </w:tbl>
    <w:p w14:paraId="3D093666" w14:textId="77777777" w:rsidR="003A17B4" w:rsidRPr="009349AD" w:rsidRDefault="003A17B4" w:rsidP="003A17B4">
      <w:pPr>
        <w:rPr>
          <w:lang w:val="nl-NL"/>
        </w:rPr>
      </w:pPr>
    </w:p>
    <w:p w14:paraId="2578A912" w14:textId="77777777" w:rsidR="003A17B4" w:rsidRDefault="001F1332" w:rsidP="003A17B4">
      <w:r w:rsidRPr="00150BFC">
        <w:rPr>
          <w:lang w:val="nl-NL"/>
        </w:rPr>
        <w:t xml:space="preserve">Zelfs wanneer de leerlingen de problemen goed oplossen, kunnen zij nog een hoop leren </w:t>
      </w:r>
      <w:r w:rsidR="00150BFC" w:rsidRPr="00150BFC">
        <w:rPr>
          <w:lang w:val="nl-NL"/>
        </w:rPr>
        <w:t>door er opnieuw naar te kijken.</w:t>
      </w:r>
      <w:r w:rsidR="003A17B4" w:rsidRPr="009349AD">
        <w:rPr>
          <w:lang w:val="nl-NL"/>
        </w:rPr>
        <w:t xml:space="preserve">  </w:t>
      </w:r>
      <w:r w:rsidR="00150BFC" w:rsidRPr="00150BFC">
        <w:rPr>
          <w:lang w:val="nl-NL"/>
        </w:rPr>
        <w:t>Leerlingen kunnen misschien aangemoedigd worden om:</w:t>
      </w:r>
    </w:p>
    <w:p w14:paraId="20FACBFE" w14:textId="77777777" w:rsidR="003A17B4" w:rsidRPr="009349AD" w:rsidRDefault="00150BFC" w:rsidP="00150BFC">
      <w:pPr>
        <w:numPr>
          <w:ilvl w:val="0"/>
          <w:numId w:val="10"/>
        </w:numPr>
        <w:ind w:left="709" w:hanging="425"/>
        <w:rPr>
          <w:lang w:val="nl-NL"/>
        </w:rPr>
      </w:pPr>
      <w:r w:rsidRPr="00150BFC">
        <w:rPr>
          <w:lang w:val="nl-NL"/>
        </w:rPr>
        <w:lastRenderedPageBreak/>
        <w:t xml:space="preserve">alternatieve of elegantere manieren </w:t>
      </w:r>
      <w:r w:rsidR="00A41618">
        <w:rPr>
          <w:lang w:val="nl-NL"/>
        </w:rPr>
        <w:t xml:space="preserve">te </w:t>
      </w:r>
      <w:r>
        <w:rPr>
          <w:lang w:val="nl-NL"/>
        </w:rPr>
        <w:t>v</w:t>
      </w:r>
      <w:r w:rsidRPr="00150BFC">
        <w:rPr>
          <w:lang w:val="nl-NL"/>
        </w:rPr>
        <w:t>ind</w:t>
      </w:r>
      <w:r>
        <w:rPr>
          <w:lang w:val="nl-NL"/>
        </w:rPr>
        <w:t>en</w:t>
      </w:r>
      <w:r w:rsidRPr="00150BFC">
        <w:rPr>
          <w:lang w:val="nl-NL"/>
        </w:rPr>
        <w:t xml:space="preserve"> om de opdracht weer te geven en aan te pakken;</w:t>
      </w:r>
    </w:p>
    <w:p w14:paraId="50708871" w14:textId="77777777" w:rsidR="003A17B4" w:rsidRPr="009349AD" w:rsidRDefault="00150BFC" w:rsidP="00150BFC">
      <w:pPr>
        <w:numPr>
          <w:ilvl w:val="0"/>
          <w:numId w:val="10"/>
        </w:numPr>
        <w:ind w:left="709" w:hanging="425"/>
        <w:rPr>
          <w:lang w:val="nl-NL"/>
        </w:rPr>
      </w:pPr>
      <w:r w:rsidRPr="00150BFC">
        <w:rPr>
          <w:lang w:val="nl-NL"/>
        </w:rPr>
        <w:t>Eigen varianten of uitbreidingen bij de opdracht te maken;</w:t>
      </w:r>
    </w:p>
    <w:p w14:paraId="082F4799" w14:textId="77777777" w:rsidR="003A17B4" w:rsidRPr="009349AD" w:rsidRDefault="00150BFC" w:rsidP="00B90485">
      <w:pPr>
        <w:numPr>
          <w:ilvl w:val="0"/>
          <w:numId w:val="10"/>
        </w:numPr>
        <w:ind w:left="709" w:hanging="425"/>
        <w:rPr>
          <w:lang w:val="nl-NL"/>
        </w:rPr>
      </w:pPr>
      <w:r w:rsidRPr="00B90485">
        <w:rPr>
          <w:lang w:val="nl-NL"/>
        </w:rPr>
        <w:t xml:space="preserve">Hun eigen “stappenplan” op te zetten om hun begrip van het proces binnen het antwoordmodel </w:t>
      </w:r>
      <w:r w:rsidR="00A41618" w:rsidRPr="00B90485">
        <w:rPr>
          <w:lang w:val="nl-NL"/>
        </w:rPr>
        <w:t xml:space="preserve">verder </w:t>
      </w:r>
      <w:r w:rsidRPr="00B90485">
        <w:rPr>
          <w:lang w:val="nl-NL"/>
        </w:rPr>
        <w:t>te ontwikkelen.</w:t>
      </w:r>
    </w:p>
    <w:p w14:paraId="18DA6551" w14:textId="77777777" w:rsidR="003A17B4" w:rsidRPr="009349AD" w:rsidRDefault="003A17B4" w:rsidP="003A17B4">
      <w:pPr>
        <w:rPr>
          <w:lang w:val="nl-NL"/>
        </w:rPr>
      </w:pPr>
    </w:p>
    <w:p w14:paraId="0D6D98C4" w14:textId="77777777" w:rsidR="003A17B4" w:rsidRDefault="00150BFC" w:rsidP="003A17B4">
      <w:r w:rsidRPr="00150BFC">
        <w:rPr>
          <w:lang w:val="nl-NL"/>
        </w:rPr>
        <w:t xml:space="preserve">U vindt het misschien prettig om uw eigen mogelijke uitbreiding </w:t>
      </w:r>
      <w:r w:rsidR="00DD4CCD">
        <w:rPr>
          <w:lang w:val="nl-NL"/>
        </w:rPr>
        <w:t>aan</w:t>
      </w:r>
      <w:r w:rsidRPr="00150BFC">
        <w:rPr>
          <w:lang w:val="nl-NL"/>
        </w:rPr>
        <w:t xml:space="preserve"> de opdracht te geven.</w:t>
      </w:r>
      <w:r w:rsidR="009B77A5" w:rsidRPr="009349AD">
        <w:rPr>
          <w:lang w:val="nl-NL"/>
        </w:rPr>
        <w:t xml:space="preserve"> </w:t>
      </w:r>
      <w:r w:rsidRPr="00150BFC">
        <w:rPr>
          <w:lang w:val="nl-NL"/>
        </w:rPr>
        <w:t>Bijvoorbeeld:</w:t>
      </w:r>
    </w:p>
    <w:p w14:paraId="408A3D7E" w14:textId="77777777" w:rsidR="003A17B4" w:rsidRPr="009349AD" w:rsidRDefault="00150BFC" w:rsidP="00150BFC">
      <w:pPr>
        <w:numPr>
          <w:ilvl w:val="0"/>
          <w:numId w:val="13"/>
        </w:numPr>
        <w:rPr>
          <w:noProof/>
          <w:lang w:val="nl-NL"/>
        </w:rPr>
      </w:pPr>
      <w:r w:rsidRPr="00150BFC">
        <w:rPr>
          <w:i/>
          <w:lang w:val="nl-NL"/>
        </w:rPr>
        <w:t>Sms-en:</w:t>
      </w:r>
      <w:r w:rsidR="003A17B4" w:rsidRPr="009349AD">
        <w:rPr>
          <w:noProof/>
          <w:lang w:val="nl-NL"/>
        </w:rPr>
        <w:t xml:space="preserve"> </w:t>
      </w:r>
      <w:r w:rsidRPr="00150BFC">
        <w:rPr>
          <w:lang w:val="nl-NL"/>
        </w:rPr>
        <w:t>Hoe lang zou het duren om een nieuwtje de school rond te sturen als iedereen een sms aan vier anderen stuurt?</w:t>
      </w:r>
    </w:p>
    <w:p w14:paraId="1265DDA6" w14:textId="77777777" w:rsidR="003A17B4" w:rsidRPr="009349AD" w:rsidRDefault="00150BFC" w:rsidP="00150BFC">
      <w:pPr>
        <w:numPr>
          <w:ilvl w:val="0"/>
          <w:numId w:val="13"/>
        </w:numPr>
        <w:rPr>
          <w:noProof/>
          <w:lang w:val="nl-NL"/>
        </w:rPr>
      </w:pPr>
      <w:r w:rsidRPr="00150BFC">
        <w:rPr>
          <w:i/>
          <w:lang w:val="nl-NL"/>
        </w:rPr>
        <w:t>Het tellen van bomen:</w:t>
      </w:r>
      <w:r w:rsidR="003A17B4" w:rsidRPr="009349AD">
        <w:rPr>
          <w:noProof/>
          <w:lang w:val="nl-NL"/>
        </w:rPr>
        <w:t xml:space="preserve"> </w:t>
      </w:r>
      <w:r w:rsidRPr="00150BFC">
        <w:rPr>
          <w:lang w:val="nl-NL"/>
        </w:rPr>
        <w:t>Welke methode zou je gebruiken als jou gevraagd werd om het aantal bonen in een pot te schatten?</w:t>
      </w:r>
    </w:p>
    <w:p w14:paraId="68F4D8BB" w14:textId="77777777" w:rsidR="003A17B4" w:rsidRPr="009349AD" w:rsidRDefault="00150BFC" w:rsidP="00150BFC">
      <w:pPr>
        <w:numPr>
          <w:ilvl w:val="0"/>
          <w:numId w:val="13"/>
        </w:numPr>
        <w:rPr>
          <w:noProof/>
          <w:lang w:val="nl-NL"/>
        </w:rPr>
      </w:pPr>
      <w:r w:rsidRPr="00150BFC">
        <w:rPr>
          <w:i/>
          <w:lang w:val="nl-NL"/>
        </w:rPr>
        <w:t>Gouden rechthoeken:</w:t>
      </w:r>
      <w:r w:rsidR="003A17B4" w:rsidRPr="009349AD">
        <w:rPr>
          <w:noProof/>
          <w:lang w:val="nl-NL"/>
        </w:rPr>
        <w:t xml:space="preserve"> </w:t>
      </w:r>
      <w:r w:rsidRPr="00150BFC">
        <w:rPr>
          <w:lang w:val="nl-NL"/>
        </w:rPr>
        <w:t>Wat als de avonturiers elk slechts drie palen zouden krijgen?</w:t>
      </w:r>
      <w:r w:rsidR="003A17B4" w:rsidRPr="009349AD">
        <w:rPr>
          <w:noProof/>
          <w:lang w:val="nl-NL"/>
        </w:rPr>
        <w:br/>
      </w:r>
      <w:r w:rsidR="00DD4CCD">
        <w:rPr>
          <w:lang w:val="nl-NL"/>
        </w:rPr>
        <w:t>(</w:t>
      </w:r>
      <w:r w:rsidRPr="00150BFC">
        <w:rPr>
          <w:lang w:val="nl-NL"/>
        </w:rPr>
        <w:t>De opdracht zou een andere naam moeten krijgen:</w:t>
      </w:r>
      <w:r w:rsidR="003A17B4" w:rsidRPr="009349AD">
        <w:rPr>
          <w:i/>
          <w:noProof/>
          <w:lang w:val="nl-NL"/>
        </w:rPr>
        <w:t xml:space="preserve"> </w:t>
      </w:r>
      <w:r w:rsidRPr="00150BFC">
        <w:rPr>
          <w:i/>
          <w:lang w:val="nl-NL"/>
        </w:rPr>
        <w:t>Gouden driehoeken).</w:t>
      </w:r>
    </w:p>
    <w:p w14:paraId="142B7D51" w14:textId="77777777" w:rsidR="003A17B4" w:rsidRPr="009A35F5" w:rsidRDefault="003A17B4" w:rsidP="003A17B4">
      <w:pPr>
        <w:pStyle w:val="Kop2"/>
        <w:rPr>
          <w:szCs w:val="28"/>
          <w:lang w:val="nl-NL"/>
        </w:rPr>
      </w:pPr>
      <w:r w:rsidRPr="009349AD">
        <w:rPr>
          <w:lang w:val="nl-NL"/>
        </w:rPr>
        <w:br w:type="page"/>
      </w:r>
      <w:r w:rsidR="00C7522A" w:rsidRPr="009A35F5">
        <w:rPr>
          <w:szCs w:val="28"/>
          <w:lang w:val="nl-NL"/>
        </w:rPr>
        <w:lastRenderedPageBreak/>
        <w:t>aanbevolen</w:t>
      </w:r>
      <w:r w:rsidR="00150BFC" w:rsidRPr="009A35F5">
        <w:rPr>
          <w:szCs w:val="28"/>
          <w:lang w:val="nl-NL"/>
        </w:rPr>
        <w:t xml:space="preserve"> leeslijst </w:t>
      </w:r>
    </w:p>
    <w:p w14:paraId="637337CF" w14:textId="77777777" w:rsidR="003A17B4" w:rsidRPr="00C97D2F" w:rsidRDefault="00150BFC" w:rsidP="003A17B4">
      <w:pPr>
        <w:ind w:left="720" w:hanging="720"/>
        <w:rPr>
          <w:noProof/>
        </w:rPr>
      </w:pPr>
      <w:r w:rsidRPr="00150BFC">
        <w:rPr>
          <w:lang w:val="nl-NL"/>
        </w:rPr>
        <w:t xml:space="preserve">Black, P., &amp; Wiliam, D. (1998). </w:t>
      </w:r>
      <w:r w:rsidRPr="009349AD">
        <w:rPr>
          <w:i/>
        </w:rPr>
        <w:t>Inside the black box:</w:t>
      </w:r>
      <w:r w:rsidR="003A17B4" w:rsidRPr="00835FE3">
        <w:rPr>
          <w:i/>
          <w:noProof/>
        </w:rPr>
        <w:t xml:space="preserve"> </w:t>
      </w:r>
      <w:r w:rsidRPr="009349AD">
        <w:rPr>
          <w:i/>
        </w:rPr>
        <w:t>raising standards through classroom assessment.</w:t>
      </w:r>
      <w:r w:rsidR="003A17B4">
        <w:rPr>
          <w:noProof/>
        </w:rPr>
        <w:t xml:space="preserve"> </w:t>
      </w:r>
      <w:r w:rsidRPr="009349AD">
        <w:t>King's College London School of Education.</w:t>
      </w:r>
      <w:r w:rsidR="003A17B4">
        <w:rPr>
          <w:noProof/>
        </w:rPr>
        <w:t xml:space="preserve"> </w:t>
      </w:r>
      <w:r w:rsidR="003A17B4">
        <w:rPr>
          <w:noProof/>
        </w:rPr>
        <w:br/>
      </w:r>
      <w:r w:rsidRPr="009349AD">
        <w:t>Uitgegeven door GL Assessment:</w:t>
      </w:r>
      <w:r w:rsidR="003A17B4">
        <w:rPr>
          <w:noProof/>
        </w:rPr>
        <w:t xml:space="preserve"> </w:t>
      </w:r>
      <w:r w:rsidRPr="009349AD">
        <w:t>http://shop.gl-assessment.co.uk</w:t>
      </w:r>
    </w:p>
    <w:p w14:paraId="5630E08E" w14:textId="77777777" w:rsidR="003A17B4" w:rsidRPr="00C97D2F" w:rsidRDefault="003A17B4" w:rsidP="003A17B4">
      <w:pPr>
        <w:ind w:left="720" w:hanging="720"/>
        <w:rPr>
          <w:noProof/>
        </w:rPr>
      </w:pPr>
    </w:p>
    <w:p w14:paraId="2C23980E" w14:textId="77777777" w:rsidR="003A17B4" w:rsidRPr="009349AD" w:rsidRDefault="00150BFC" w:rsidP="003A17B4">
      <w:pPr>
        <w:ind w:left="720"/>
        <w:rPr>
          <w:sz w:val="20"/>
          <w:lang w:val="nl-NL"/>
        </w:rPr>
      </w:pPr>
      <w:r w:rsidRPr="00150BFC">
        <w:rPr>
          <w:sz w:val="20"/>
          <w:lang w:val="nl-NL"/>
        </w:rPr>
        <w:t xml:space="preserve">Dit boekje biedt een samenvatting van de veelomvattende onderzoeksliteratuur naar formatieve </w:t>
      </w:r>
      <w:r w:rsidR="000360BA">
        <w:rPr>
          <w:sz w:val="20"/>
          <w:lang w:val="nl-NL"/>
        </w:rPr>
        <w:t>toetsing</w:t>
      </w:r>
      <w:r w:rsidRPr="00150BFC">
        <w:rPr>
          <w:sz w:val="20"/>
          <w:lang w:val="nl-NL"/>
        </w:rPr>
        <w:t>.</w:t>
      </w:r>
      <w:r w:rsidR="000360BA">
        <w:rPr>
          <w:sz w:val="20"/>
          <w:lang w:val="nl-NL"/>
        </w:rPr>
        <w:t xml:space="preserve"> </w:t>
      </w:r>
      <w:r w:rsidRPr="00150BFC">
        <w:rPr>
          <w:sz w:val="20"/>
          <w:lang w:val="nl-NL"/>
        </w:rPr>
        <w:t xml:space="preserve">Het toont dat er duidelijk bewijs is dat het bevorderen van formatieve </w:t>
      </w:r>
      <w:r w:rsidR="000360BA">
        <w:rPr>
          <w:sz w:val="20"/>
          <w:lang w:val="nl-NL"/>
        </w:rPr>
        <w:t>toetsing</w:t>
      </w:r>
      <w:r w:rsidRPr="00150BFC">
        <w:rPr>
          <w:sz w:val="20"/>
          <w:lang w:val="nl-NL"/>
        </w:rPr>
        <w:t xml:space="preserve"> het niveau omhoog haalt, en maakt du</w:t>
      </w:r>
      <w:r w:rsidR="000360BA">
        <w:rPr>
          <w:sz w:val="20"/>
          <w:lang w:val="nl-NL"/>
        </w:rPr>
        <w:t>idelijk hoe formatieve toetsing</w:t>
      </w:r>
      <w:r w:rsidRPr="00150BFC">
        <w:rPr>
          <w:sz w:val="20"/>
          <w:lang w:val="nl-NL"/>
        </w:rPr>
        <w:t xml:space="preserve"> verbeterd kan worden.</w:t>
      </w:r>
      <w:r w:rsidR="003A17B4" w:rsidRPr="009349AD">
        <w:rPr>
          <w:sz w:val="20"/>
          <w:lang w:val="nl-NL"/>
        </w:rPr>
        <w:t xml:space="preserve"> </w:t>
      </w:r>
      <w:r w:rsidRPr="00150BFC">
        <w:rPr>
          <w:sz w:val="20"/>
          <w:lang w:val="nl-NL"/>
        </w:rPr>
        <w:t xml:space="preserve">Dit boekje is een absolute aanrader voor alle docenten. </w:t>
      </w:r>
      <w:r w:rsidR="003A17B4" w:rsidRPr="009349AD">
        <w:rPr>
          <w:sz w:val="20"/>
          <w:lang w:val="nl-NL"/>
        </w:rPr>
        <w:t xml:space="preserve"> </w:t>
      </w:r>
    </w:p>
    <w:p w14:paraId="6C8D1D36" w14:textId="77777777" w:rsidR="003A17B4" w:rsidRPr="009349AD" w:rsidRDefault="003A17B4" w:rsidP="003A17B4">
      <w:pPr>
        <w:ind w:left="720" w:hanging="720"/>
        <w:rPr>
          <w:noProof/>
          <w:lang w:val="nl-NL"/>
        </w:rPr>
      </w:pPr>
    </w:p>
    <w:p w14:paraId="7CA68F6F" w14:textId="77777777" w:rsidR="003A17B4" w:rsidRPr="00C97D2F" w:rsidRDefault="00150BFC" w:rsidP="003A17B4">
      <w:pPr>
        <w:ind w:left="720" w:hanging="720"/>
        <w:rPr>
          <w:noProof/>
        </w:rPr>
      </w:pPr>
      <w:r w:rsidRPr="00150BFC">
        <w:rPr>
          <w:lang w:val="nl-NL"/>
        </w:rPr>
        <w:t xml:space="preserve">Black, P., &amp; Harrison, C. (2002). </w:t>
      </w:r>
      <w:r w:rsidRPr="009349AD">
        <w:rPr>
          <w:i/>
        </w:rPr>
        <w:t>Working inside the black box:</w:t>
      </w:r>
      <w:r w:rsidR="003A17B4" w:rsidRPr="00C97D2F">
        <w:rPr>
          <w:i/>
          <w:noProof/>
        </w:rPr>
        <w:t xml:space="preserve"> </w:t>
      </w:r>
      <w:r w:rsidRPr="009349AD">
        <w:rPr>
          <w:i/>
        </w:rPr>
        <w:t>Assessment for learning in the classroom.</w:t>
      </w:r>
      <w:r w:rsidR="003A17B4">
        <w:rPr>
          <w:noProof/>
        </w:rPr>
        <w:t xml:space="preserve"> </w:t>
      </w:r>
      <w:r w:rsidRPr="009349AD">
        <w:t>King's College London School of Education.</w:t>
      </w:r>
      <w:r w:rsidR="003A17B4">
        <w:rPr>
          <w:noProof/>
        </w:rPr>
        <w:t xml:space="preserve"> </w:t>
      </w:r>
      <w:r w:rsidR="003A17B4">
        <w:rPr>
          <w:noProof/>
        </w:rPr>
        <w:br/>
      </w:r>
      <w:r w:rsidRPr="009349AD">
        <w:t>Uitgegeven door GL Assessment:</w:t>
      </w:r>
      <w:r w:rsidR="003A17B4">
        <w:rPr>
          <w:noProof/>
        </w:rPr>
        <w:t xml:space="preserve"> </w:t>
      </w:r>
      <w:r w:rsidRPr="009349AD">
        <w:t>http://shop.gl-assessment.co.uk</w:t>
      </w:r>
    </w:p>
    <w:p w14:paraId="1CD9880B" w14:textId="77777777" w:rsidR="003A17B4" w:rsidRDefault="003A17B4" w:rsidP="003A17B4">
      <w:pPr>
        <w:ind w:left="720" w:hanging="720"/>
        <w:rPr>
          <w:noProof/>
        </w:rPr>
      </w:pPr>
    </w:p>
    <w:p w14:paraId="6044C511" w14:textId="77777777" w:rsidR="003A17B4" w:rsidRPr="009349AD" w:rsidRDefault="00150BFC" w:rsidP="003A17B4">
      <w:pPr>
        <w:ind w:left="720"/>
        <w:rPr>
          <w:noProof/>
          <w:sz w:val="20"/>
          <w:lang w:val="nl-NL"/>
        </w:rPr>
      </w:pPr>
      <w:r w:rsidRPr="00150BFC">
        <w:rPr>
          <w:sz w:val="20"/>
          <w:lang w:val="nl-NL"/>
        </w:rPr>
        <w:t xml:space="preserve">In dit boekje beschrijven de auteurs een project van docenten waarin zij praktische manieren hebben bestudeerd om de formatieve </w:t>
      </w:r>
      <w:r w:rsidR="000360BA">
        <w:rPr>
          <w:sz w:val="20"/>
          <w:lang w:val="nl-NL"/>
        </w:rPr>
        <w:t>toetsings</w:t>
      </w:r>
      <w:r w:rsidRPr="00150BFC">
        <w:rPr>
          <w:sz w:val="20"/>
          <w:lang w:val="nl-NL"/>
        </w:rPr>
        <w:t>strategieën te verwezenlijken en het effect dat dit had op het leerproces.</w:t>
      </w:r>
      <w:r w:rsidR="003A17B4" w:rsidRPr="009349AD">
        <w:rPr>
          <w:sz w:val="20"/>
          <w:lang w:val="nl-NL"/>
        </w:rPr>
        <w:t xml:space="preserve"> </w:t>
      </w:r>
      <w:r w:rsidRPr="00150BFC">
        <w:rPr>
          <w:sz w:val="20"/>
          <w:lang w:val="nl-NL"/>
        </w:rPr>
        <w:t xml:space="preserve">Het onderdeel over </w:t>
      </w:r>
      <w:r>
        <w:rPr>
          <w:sz w:val="20"/>
          <w:lang w:val="nl-NL"/>
        </w:rPr>
        <w:t>zelf-en groepsevaluatie</w:t>
      </w:r>
      <w:r w:rsidRPr="00150BFC">
        <w:rPr>
          <w:sz w:val="20"/>
          <w:lang w:val="nl-NL"/>
        </w:rPr>
        <w:t xml:space="preserve"> (pag. </w:t>
      </w:r>
      <w:r w:rsidR="00461F67">
        <w:rPr>
          <w:sz w:val="20"/>
          <w:lang w:val="nl-NL"/>
        </w:rPr>
        <w:t>10-12</w:t>
      </w:r>
      <w:r w:rsidRPr="00150BFC">
        <w:rPr>
          <w:sz w:val="20"/>
          <w:lang w:val="nl-NL"/>
        </w:rPr>
        <w:t>) is vooral van belang voor deze module.</w:t>
      </w:r>
      <w:r w:rsidR="003A17B4" w:rsidRPr="009349AD">
        <w:rPr>
          <w:sz w:val="20"/>
          <w:lang w:val="nl-NL"/>
        </w:rPr>
        <w:t xml:space="preserve"> </w:t>
      </w:r>
    </w:p>
    <w:p w14:paraId="49490A6C" w14:textId="77777777" w:rsidR="003A17B4" w:rsidRPr="009349AD" w:rsidRDefault="003A17B4" w:rsidP="003A17B4">
      <w:pPr>
        <w:ind w:left="720" w:hanging="720"/>
        <w:rPr>
          <w:noProof/>
          <w:lang w:val="nl-NL"/>
        </w:rPr>
      </w:pPr>
    </w:p>
    <w:p w14:paraId="1221A4A2" w14:textId="77777777" w:rsidR="003A17B4" w:rsidRDefault="00150BFC" w:rsidP="003A17B4">
      <w:pPr>
        <w:ind w:left="720" w:hanging="720"/>
        <w:rPr>
          <w:noProof/>
        </w:rPr>
      </w:pPr>
      <w:r w:rsidRPr="009349AD">
        <w:t xml:space="preserve">Black, P., Harrison, C., Lee, C., Marshall, B., &amp; Wiliam, D. (2003). </w:t>
      </w:r>
      <w:r w:rsidRPr="009349AD">
        <w:rPr>
          <w:i/>
        </w:rPr>
        <w:t>Assessment for learning:</w:t>
      </w:r>
      <w:r w:rsidR="003A17B4" w:rsidRPr="00C97D2F">
        <w:rPr>
          <w:i/>
          <w:noProof/>
        </w:rPr>
        <w:t xml:space="preserve"> </w:t>
      </w:r>
      <w:r w:rsidRPr="009349AD">
        <w:rPr>
          <w:i/>
        </w:rPr>
        <w:t>Putting it into practice.</w:t>
      </w:r>
      <w:r w:rsidR="003A17B4">
        <w:rPr>
          <w:noProof/>
        </w:rPr>
        <w:t xml:space="preserve"> </w:t>
      </w:r>
      <w:r w:rsidRPr="009349AD">
        <w:t>Buckingham:</w:t>
      </w:r>
      <w:r w:rsidR="003A17B4">
        <w:rPr>
          <w:noProof/>
        </w:rPr>
        <w:t xml:space="preserve"> </w:t>
      </w:r>
      <w:r w:rsidRPr="009349AD">
        <w:t>Open University Press.</w:t>
      </w:r>
    </w:p>
    <w:p w14:paraId="2FB594B3" w14:textId="77777777" w:rsidR="003A17B4" w:rsidRDefault="003A17B4" w:rsidP="003A17B4">
      <w:pPr>
        <w:ind w:left="720" w:hanging="720"/>
        <w:rPr>
          <w:noProof/>
        </w:rPr>
      </w:pPr>
    </w:p>
    <w:p w14:paraId="64165331" w14:textId="77777777" w:rsidR="003A17B4" w:rsidRPr="009349AD" w:rsidRDefault="00150BFC" w:rsidP="003A17B4">
      <w:pPr>
        <w:ind w:left="720"/>
        <w:rPr>
          <w:noProof/>
          <w:sz w:val="20"/>
          <w:lang w:val="nl-NL"/>
        </w:rPr>
      </w:pPr>
      <w:r w:rsidRPr="00150BFC">
        <w:rPr>
          <w:sz w:val="20"/>
          <w:lang w:val="nl-NL"/>
        </w:rPr>
        <w:t xml:space="preserve">Dit boek geeft een uitgebreider verslag van de eerdere boekjes </w:t>
      </w:r>
      <w:r w:rsidRPr="00150BFC">
        <w:rPr>
          <w:i/>
          <w:sz w:val="20"/>
          <w:lang w:val="nl-NL"/>
        </w:rPr>
        <w:t>Inside the black box</w:t>
      </w:r>
      <w:r w:rsidRPr="00150BFC">
        <w:rPr>
          <w:sz w:val="20"/>
          <w:lang w:val="nl-NL"/>
        </w:rPr>
        <w:t xml:space="preserve"> en </w:t>
      </w:r>
      <w:r w:rsidRPr="00150BFC">
        <w:rPr>
          <w:i/>
          <w:sz w:val="20"/>
          <w:lang w:val="nl-NL"/>
        </w:rPr>
        <w:t>Working inside the black box</w:t>
      </w:r>
      <w:r w:rsidRPr="00150BFC">
        <w:rPr>
          <w:sz w:val="20"/>
          <w:lang w:val="nl-NL"/>
        </w:rPr>
        <w:t>.</w:t>
      </w:r>
      <w:r w:rsidR="003A17B4" w:rsidRPr="009349AD">
        <w:rPr>
          <w:sz w:val="20"/>
          <w:lang w:val="nl-NL"/>
        </w:rPr>
        <w:t xml:space="preserve"> </w:t>
      </w:r>
      <w:r w:rsidRPr="00150BFC">
        <w:rPr>
          <w:sz w:val="20"/>
          <w:lang w:val="nl-NL"/>
        </w:rPr>
        <w:t>Het behandelt vier actietypes:</w:t>
      </w:r>
      <w:r w:rsidR="003A17B4" w:rsidRPr="009349AD">
        <w:rPr>
          <w:sz w:val="20"/>
          <w:lang w:val="nl-NL"/>
        </w:rPr>
        <w:t xml:space="preserve"> </w:t>
      </w:r>
      <w:r w:rsidR="000360BA" w:rsidRPr="009349AD">
        <w:rPr>
          <w:sz w:val="20"/>
          <w:lang w:val="nl-NL"/>
        </w:rPr>
        <w:t>v</w:t>
      </w:r>
      <w:r w:rsidRPr="00150BFC">
        <w:rPr>
          <w:sz w:val="20"/>
          <w:lang w:val="nl-NL"/>
        </w:rPr>
        <w:t>raagstelling, feedback door beoordeling, groeps- en zelfevaluatie, en het formatieve gebruik van samenvattende testen.</w:t>
      </w:r>
      <w:r w:rsidR="003A17B4" w:rsidRPr="009349AD">
        <w:rPr>
          <w:sz w:val="20"/>
          <w:lang w:val="nl-NL"/>
        </w:rPr>
        <w:t xml:space="preserve"> </w:t>
      </w:r>
      <w:r w:rsidRPr="00E04CEA">
        <w:rPr>
          <w:sz w:val="20"/>
          <w:lang w:val="nl-NL"/>
        </w:rPr>
        <w:t>Het onderdeel over groeps-en zelfe</w:t>
      </w:r>
      <w:r w:rsidR="00E04CEA" w:rsidRPr="00E04CEA">
        <w:rPr>
          <w:sz w:val="20"/>
          <w:lang w:val="nl-NL"/>
        </w:rPr>
        <w:t xml:space="preserve">valuatie (pag. 49-53) is vooral relevant voor deze </w:t>
      </w:r>
      <w:r w:rsidRPr="00E04CEA">
        <w:rPr>
          <w:sz w:val="20"/>
          <w:lang w:val="nl-NL"/>
        </w:rPr>
        <w:t>module.</w:t>
      </w:r>
      <w:r w:rsidR="003A17B4" w:rsidRPr="009349AD">
        <w:rPr>
          <w:sz w:val="20"/>
          <w:lang w:val="nl-NL"/>
        </w:rPr>
        <w:t xml:space="preserve"> </w:t>
      </w:r>
    </w:p>
    <w:p w14:paraId="47827988" w14:textId="77777777" w:rsidR="003A17B4" w:rsidRPr="009349AD" w:rsidRDefault="003A17B4" w:rsidP="003A17B4">
      <w:pPr>
        <w:ind w:left="720" w:hanging="720"/>
        <w:rPr>
          <w:noProof/>
          <w:lang w:val="nl-NL"/>
        </w:rPr>
      </w:pPr>
    </w:p>
    <w:p w14:paraId="737D4479" w14:textId="77777777" w:rsidR="003A17B4" w:rsidRDefault="00E04CEA" w:rsidP="003A17B4">
      <w:pPr>
        <w:ind w:left="720" w:hanging="720"/>
        <w:rPr>
          <w:noProof/>
        </w:rPr>
      </w:pPr>
      <w:r w:rsidRPr="009349AD">
        <w:t xml:space="preserve">Hodgen, J., &amp; Wiliam, D. (2006). </w:t>
      </w:r>
      <w:r w:rsidRPr="009349AD">
        <w:rPr>
          <w:i/>
        </w:rPr>
        <w:t>Mathematics inside the black box</w:t>
      </w:r>
      <w:r w:rsidRPr="009349AD">
        <w:t>.</w:t>
      </w:r>
      <w:r w:rsidR="003A17B4">
        <w:rPr>
          <w:noProof/>
        </w:rPr>
        <w:t xml:space="preserve"> </w:t>
      </w:r>
      <w:r w:rsidRPr="009349AD">
        <w:t>King's College London School of Education.</w:t>
      </w:r>
      <w:r w:rsidR="003A17B4">
        <w:rPr>
          <w:noProof/>
        </w:rPr>
        <w:t xml:space="preserve"> </w:t>
      </w:r>
      <w:r w:rsidRPr="009349AD">
        <w:t>Uitgegeven door GL Assessment:</w:t>
      </w:r>
      <w:r w:rsidR="003A17B4">
        <w:rPr>
          <w:noProof/>
        </w:rPr>
        <w:t xml:space="preserve"> </w:t>
      </w:r>
      <w:r w:rsidRPr="009349AD">
        <w:t>http://shop.gl-assessment.co.uk</w:t>
      </w:r>
    </w:p>
    <w:p w14:paraId="27B8CFA4" w14:textId="77777777" w:rsidR="003A17B4" w:rsidRDefault="003A17B4" w:rsidP="003A17B4">
      <w:pPr>
        <w:ind w:left="720" w:hanging="720"/>
        <w:rPr>
          <w:noProof/>
        </w:rPr>
      </w:pPr>
    </w:p>
    <w:p w14:paraId="78029FD1" w14:textId="77777777" w:rsidR="00E04CEA" w:rsidRDefault="00E04CEA" w:rsidP="003A17B4">
      <w:pPr>
        <w:ind w:left="720"/>
      </w:pPr>
      <w:r w:rsidRPr="00E04CEA">
        <w:rPr>
          <w:sz w:val="20"/>
          <w:lang w:val="nl-NL"/>
        </w:rPr>
        <w:t>In dit boekje worden eerdergenoemde bevindingen toegespitst op wiskunde.</w:t>
      </w:r>
      <w:r w:rsidR="003A17B4" w:rsidRPr="009349AD">
        <w:rPr>
          <w:sz w:val="20"/>
          <w:lang w:val="nl-NL"/>
        </w:rPr>
        <w:t xml:space="preserve"> </w:t>
      </w:r>
      <w:r w:rsidRPr="00E04CEA">
        <w:rPr>
          <w:sz w:val="20"/>
          <w:lang w:val="nl-NL"/>
        </w:rPr>
        <w:t>Het behandelt vooral een aantal principes voor het leren van wiskunde, het kiezen van activiteiten die uitdaging en dialoog stimuleren, vraagstelling en luistervaardigheid, groepsbesprekingen, feedback en beoordeling, en zelf- en groepsevaluatie.</w:t>
      </w:r>
      <w:r w:rsidR="003A17B4" w:rsidRPr="009349AD">
        <w:rPr>
          <w:sz w:val="20"/>
          <w:lang w:val="nl-NL"/>
        </w:rPr>
        <w:t xml:space="preserve"> </w:t>
      </w:r>
      <w:r w:rsidRPr="00E04CEA">
        <w:rPr>
          <w:sz w:val="20"/>
          <w:lang w:val="nl-NL"/>
        </w:rPr>
        <w:t>Dit boekje is een absolute aanrader voor alle wiskunde docenten.</w:t>
      </w:r>
      <w:r w:rsidR="003A17B4" w:rsidRPr="009349AD">
        <w:rPr>
          <w:noProof/>
          <w:lang w:val="nl-NL"/>
        </w:rPr>
        <w:t xml:space="preserve"> </w:t>
      </w:r>
      <w:r w:rsidRPr="00E04CEA">
        <w:rPr>
          <w:sz w:val="20"/>
          <w:lang w:val="nl-NL"/>
        </w:rPr>
        <w:t>Bladzijde 9-10 zijn vooral relevant voor deze module.</w:t>
      </w:r>
    </w:p>
    <w:p w14:paraId="17B9FB95" w14:textId="77777777" w:rsidR="003A17B4" w:rsidRDefault="003A17B4">
      <w:pPr>
        <w:pStyle w:val="Kop5"/>
      </w:pPr>
    </w:p>
    <w:sectPr w:rsidR="003A17B4">
      <w:headerReference w:type="even" r:id="rId19"/>
      <w:headerReference w:type="default" r:id="rId20"/>
      <w:footerReference w:type="even" r:id="rId21"/>
      <w:footerReference w:type="default" r:id="rId22"/>
      <w:headerReference w:type="first" r:id="rId23"/>
      <w:footerReference w:type="first" r:id="rId24"/>
      <w:type w:val="oddPage"/>
      <w:pgSz w:w="11900" w:h="16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8A21F" w14:textId="77777777" w:rsidR="007D1BCD" w:rsidRDefault="007D1BCD">
      <w:r>
        <w:separator/>
      </w:r>
    </w:p>
  </w:endnote>
  <w:endnote w:type="continuationSeparator" w:id="0">
    <w:p w14:paraId="0C8DAFD1" w14:textId="77777777" w:rsidR="007D1BCD" w:rsidRDefault="007D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ill Sans">
    <w:panose1 w:val="020B0502020104020203"/>
    <w:charset w:val="00"/>
    <w:family w:val="swiss"/>
    <w:pitch w:val="variable"/>
    <w:sig w:usb0="800002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A616F" w14:textId="77777777" w:rsidR="0097232C" w:rsidRDefault="0097232C" w:rsidP="003A17B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808B917" w14:textId="77777777" w:rsidR="0097232C" w:rsidRDefault="0097232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186F6" w14:textId="77777777" w:rsidR="0097232C" w:rsidRDefault="0097232C" w:rsidP="0056697F">
    <w:pPr>
      <w:pStyle w:val="Voettekst"/>
      <w:pBdr>
        <w:top w:val="single" w:sz="6" w:space="1" w:color="auto"/>
      </w:pBdr>
      <w:tabs>
        <w:tab w:val="clear" w:pos="9360"/>
        <w:tab w:val="right" w:pos="8987"/>
      </w:tabs>
      <w:ind w:right="33"/>
    </w:pPr>
    <w:r>
      <w:t>© Centre for Research in Mathematics Education, University of Nottingham 2011</w:t>
    </w:r>
    <w:r>
      <w:tab/>
    </w:r>
    <w:r>
      <w:rPr>
        <w:rStyle w:val="Paginanummer"/>
      </w:rPr>
      <w:fldChar w:fldCharType="begin"/>
    </w:r>
    <w:r>
      <w:rPr>
        <w:rStyle w:val="Paginanummer"/>
      </w:rPr>
      <w:instrText xml:space="preserve"> PAGE </w:instrText>
    </w:r>
    <w:r>
      <w:rPr>
        <w:rStyle w:val="Paginanummer"/>
      </w:rPr>
      <w:fldChar w:fldCharType="separate"/>
    </w:r>
    <w:r w:rsidR="002D022D">
      <w:rPr>
        <w:rStyle w:val="Paginanummer"/>
        <w:noProof/>
      </w:rPr>
      <w:t>1</w:t>
    </w:r>
    <w:r>
      <w:rPr>
        <w:rStyle w:val="Paginanumm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C7D31" w14:textId="77777777" w:rsidR="0097232C" w:rsidRDefault="0097232C">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B7F48" w14:textId="77777777" w:rsidR="007D1BCD" w:rsidRDefault="007D1BCD">
      <w:r>
        <w:separator/>
      </w:r>
    </w:p>
  </w:footnote>
  <w:footnote w:type="continuationSeparator" w:id="0">
    <w:p w14:paraId="328C41E4" w14:textId="77777777" w:rsidR="007D1BCD" w:rsidRDefault="007D1B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E523A" w14:textId="77777777" w:rsidR="0097232C" w:rsidRDefault="0097232C">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E64B7" w14:textId="73948A17" w:rsidR="0097232C" w:rsidRPr="00AC25A4" w:rsidRDefault="002D022D" w:rsidP="003A17B4">
    <w:pPr>
      <w:pStyle w:val="Koptekst"/>
      <w:tabs>
        <w:tab w:val="clear" w:pos="9360"/>
        <w:tab w:val="right" w:pos="9020"/>
      </w:tabs>
      <w:rPr>
        <w:sz w:val="24"/>
      </w:rPr>
    </w:pPr>
    <w:r w:rsidRPr="000D484C">
      <w:rPr>
        <w:noProof/>
        <w:sz w:val="24"/>
        <w:lang w:val="nl-NL" w:eastAsia="nl-NL"/>
      </w:rPr>
      <w:drawing>
        <wp:inline distT="0" distB="0" distL="0" distR="0" wp14:anchorId="42C6C194" wp14:editId="0A803597">
          <wp:extent cx="736600" cy="279400"/>
          <wp:effectExtent l="0" t="0" r="0" b="0"/>
          <wp:docPr id="1" name="Picture 2" descr="Description: 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79400"/>
                  </a:xfrm>
                  <a:prstGeom prst="rect">
                    <a:avLst/>
                  </a:prstGeom>
                  <a:noFill/>
                  <a:ln>
                    <a:noFill/>
                  </a:ln>
                </pic:spPr>
              </pic:pic>
            </a:graphicData>
          </a:graphic>
        </wp:inline>
      </w:drawing>
    </w:r>
    <w:r w:rsidR="0097232C">
      <w:rPr>
        <w:sz w:val="24"/>
      </w:rPr>
      <w:t xml:space="preserve"> </w:t>
    </w:r>
    <w:r w:rsidR="0097232C" w:rsidRPr="00AC25A4">
      <w:rPr>
        <w:sz w:val="24"/>
      </w:rPr>
      <w:tab/>
    </w:r>
    <w:r w:rsidR="0097232C">
      <w:rPr>
        <w:sz w:val="2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2889F" w14:textId="77777777" w:rsidR="0097232C" w:rsidRDefault="0097232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04175CB"/>
    <w:multiLevelType w:val="hybridMultilevel"/>
    <w:tmpl w:val="649C0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54407D"/>
    <w:multiLevelType w:val="hybridMultilevel"/>
    <w:tmpl w:val="9D3A2FB6"/>
    <w:lvl w:ilvl="0" w:tplc="EAF8E4F6">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0342AD"/>
    <w:multiLevelType w:val="hybridMultilevel"/>
    <w:tmpl w:val="123A8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4B71C2"/>
    <w:multiLevelType w:val="hybridMultilevel"/>
    <w:tmpl w:val="ED1CE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111A7A"/>
    <w:multiLevelType w:val="hybridMultilevel"/>
    <w:tmpl w:val="D5F25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A1DB5"/>
    <w:multiLevelType w:val="hybridMultilevel"/>
    <w:tmpl w:val="99AE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E7A5B1F"/>
    <w:multiLevelType w:val="hybridMultilevel"/>
    <w:tmpl w:val="07A0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E17BB8"/>
    <w:multiLevelType w:val="hybridMultilevel"/>
    <w:tmpl w:val="0B56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849D1"/>
    <w:multiLevelType w:val="hybridMultilevel"/>
    <w:tmpl w:val="3FD6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B139F"/>
    <w:multiLevelType w:val="hybridMultilevel"/>
    <w:tmpl w:val="92B0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114EDB"/>
    <w:multiLevelType w:val="hybridMultilevel"/>
    <w:tmpl w:val="E2402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9F225B"/>
    <w:multiLevelType w:val="hybridMultilevel"/>
    <w:tmpl w:val="F0385A6A"/>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4350BCE"/>
    <w:multiLevelType w:val="hybridMultilevel"/>
    <w:tmpl w:val="3C20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817CA"/>
    <w:multiLevelType w:val="hybridMultilevel"/>
    <w:tmpl w:val="92F6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FC4D98"/>
    <w:multiLevelType w:val="hybridMultilevel"/>
    <w:tmpl w:val="0052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05264"/>
    <w:multiLevelType w:val="hybridMultilevel"/>
    <w:tmpl w:val="35A8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1E335E"/>
    <w:multiLevelType w:val="hybridMultilevel"/>
    <w:tmpl w:val="C38AF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D55837"/>
    <w:multiLevelType w:val="hybridMultilevel"/>
    <w:tmpl w:val="07F80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9AE5C7F"/>
    <w:multiLevelType w:val="hybridMultilevel"/>
    <w:tmpl w:val="E7AA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276626"/>
    <w:multiLevelType w:val="hybridMultilevel"/>
    <w:tmpl w:val="84EA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9A379C"/>
    <w:multiLevelType w:val="hybridMultilevel"/>
    <w:tmpl w:val="4ADC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5A5EA1"/>
    <w:multiLevelType w:val="hybridMultilevel"/>
    <w:tmpl w:val="46823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DE5A4A"/>
    <w:multiLevelType w:val="hybridMultilevel"/>
    <w:tmpl w:val="36F274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B482E47"/>
    <w:multiLevelType w:val="hybridMultilevel"/>
    <w:tmpl w:val="1B88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A20CC3"/>
    <w:multiLevelType w:val="hybridMultilevel"/>
    <w:tmpl w:val="9C9C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B83D81"/>
    <w:multiLevelType w:val="hybridMultilevel"/>
    <w:tmpl w:val="1DC0B5D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8">
    <w:nsid w:val="5D461FDF"/>
    <w:multiLevelType w:val="hybridMultilevel"/>
    <w:tmpl w:val="D00C0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97001A"/>
    <w:multiLevelType w:val="hybridMultilevel"/>
    <w:tmpl w:val="351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6941BA"/>
    <w:multiLevelType w:val="hybridMultilevel"/>
    <w:tmpl w:val="5D0AD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71417DA"/>
    <w:multiLevelType w:val="hybridMultilevel"/>
    <w:tmpl w:val="812A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B3981"/>
    <w:multiLevelType w:val="hybridMultilevel"/>
    <w:tmpl w:val="7A5CB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B958B1"/>
    <w:multiLevelType w:val="hybridMultilevel"/>
    <w:tmpl w:val="6F5C98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7F762CB8"/>
    <w:multiLevelType w:val="hybridMultilevel"/>
    <w:tmpl w:val="B442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3"/>
  </w:num>
  <w:num w:numId="4">
    <w:abstractNumId w:val="29"/>
  </w:num>
  <w:num w:numId="5">
    <w:abstractNumId w:val="20"/>
  </w:num>
  <w:num w:numId="6">
    <w:abstractNumId w:val="17"/>
  </w:num>
  <w:num w:numId="7">
    <w:abstractNumId w:val="6"/>
  </w:num>
  <w:num w:numId="8">
    <w:abstractNumId w:val="14"/>
  </w:num>
  <w:num w:numId="9">
    <w:abstractNumId w:val="35"/>
  </w:num>
  <w:num w:numId="10">
    <w:abstractNumId w:val="34"/>
  </w:num>
  <w:num w:numId="11">
    <w:abstractNumId w:val="11"/>
  </w:num>
  <w:num w:numId="12">
    <w:abstractNumId w:val="32"/>
  </w:num>
  <w:num w:numId="13">
    <w:abstractNumId w:val="8"/>
  </w:num>
  <w:num w:numId="14">
    <w:abstractNumId w:val="31"/>
  </w:num>
  <w:num w:numId="15">
    <w:abstractNumId w:val="9"/>
  </w:num>
  <w:num w:numId="16">
    <w:abstractNumId w:val="5"/>
  </w:num>
  <w:num w:numId="17">
    <w:abstractNumId w:val="7"/>
  </w:num>
  <w:num w:numId="18">
    <w:abstractNumId w:val="12"/>
  </w:num>
  <w:num w:numId="19">
    <w:abstractNumId w:val="28"/>
  </w:num>
  <w:num w:numId="20">
    <w:abstractNumId w:val="30"/>
  </w:num>
  <w:num w:numId="21">
    <w:abstractNumId w:val="10"/>
  </w:num>
  <w:num w:numId="22">
    <w:abstractNumId w:val="15"/>
  </w:num>
  <w:num w:numId="23">
    <w:abstractNumId w:val="24"/>
  </w:num>
  <w:num w:numId="24">
    <w:abstractNumId w:val="23"/>
  </w:num>
  <w:num w:numId="25">
    <w:abstractNumId w:val="25"/>
  </w:num>
  <w:num w:numId="26">
    <w:abstractNumId w:val="19"/>
  </w:num>
  <w:num w:numId="27">
    <w:abstractNumId w:val="4"/>
  </w:num>
  <w:num w:numId="28">
    <w:abstractNumId w:val="26"/>
  </w:num>
  <w:num w:numId="29">
    <w:abstractNumId w:val="16"/>
  </w:num>
  <w:num w:numId="30">
    <w:abstractNumId w:val="1"/>
  </w:num>
  <w:num w:numId="31">
    <w:abstractNumId w:val="3"/>
  </w:num>
  <w:num w:numId="32">
    <w:abstractNumId w:val="22"/>
  </w:num>
  <w:num w:numId="33">
    <w:abstractNumId w:val="18"/>
  </w:num>
  <w:num w:numId="34">
    <w:abstractNumId w:val="33"/>
  </w:num>
  <w:num w:numId="35">
    <w:abstractNumId w:val="27"/>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 w:dllVersion="2" w:checkStyle="1"/>
  <w:activeWritingStyle w:appName="MSWord" w:lang="nl-NL" w:vendorID="1" w:dllVersion="512" w:checkStyle="1"/>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C7"/>
    <w:rsid w:val="000360BA"/>
    <w:rsid w:val="000424AC"/>
    <w:rsid w:val="000445A3"/>
    <w:rsid w:val="0007343B"/>
    <w:rsid w:val="000965E9"/>
    <w:rsid w:val="000A4AB6"/>
    <w:rsid w:val="000D1A73"/>
    <w:rsid w:val="000D484C"/>
    <w:rsid w:val="000D5883"/>
    <w:rsid w:val="000F3643"/>
    <w:rsid w:val="000F4C31"/>
    <w:rsid w:val="00117429"/>
    <w:rsid w:val="001424CE"/>
    <w:rsid w:val="00150BFC"/>
    <w:rsid w:val="001B18BB"/>
    <w:rsid w:val="001B7E3D"/>
    <w:rsid w:val="001F1332"/>
    <w:rsid w:val="00203940"/>
    <w:rsid w:val="00204315"/>
    <w:rsid w:val="002329DF"/>
    <w:rsid w:val="00256028"/>
    <w:rsid w:val="00260050"/>
    <w:rsid w:val="002A3D46"/>
    <w:rsid w:val="002D022D"/>
    <w:rsid w:val="00351DC7"/>
    <w:rsid w:val="00396C36"/>
    <w:rsid w:val="003A17B4"/>
    <w:rsid w:val="003F09BA"/>
    <w:rsid w:val="003F1E5A"/>
    <w:rsid w:val="00402C35"/>
    <w:rsid w:val="0041152A"/>
    <w:rsid w:val="00461F67"/>
    <w:rsid w:val="00467AF5"/>
    <w:rsid w:val="00467D82"/>
    <w:rsid w:val="004966AD"/>
    <w:rsid w:val="004C7542"/>
    <w:rsid w:val="004D43A7"/>
    <w:rsid w:val="004E72DE"/>
    <w:rsid w:val="004F0B3F"/>
    <w:rsid w:val="004F421B"/>
    <w:rsid w:val="00531123"/>
    <w:rsid w:val="0055788B"/>
    <w:rsid w:val="0056697F"/>
    <w:rsid w:val="005857C7"/>
    <w:rsid w:val="005865BD"/>
    <w:rsid w:val="00591B4C"/>
    <w:rsid w:val="005B674C"/>
    <w:rsid w:val="005C3C06"/>
    <w:rsid w:val="00600FDD"/>
    <w:rsid w:val="0060517A"/>
    <w:rsid w:val="00610A28"/>
    <w:rsid w:val="00620FD3"/>
    <w:rsid w:val="0062232A"/>
    <w:rsid w:val="00654CB8"/>
    <w:rsid w:val="00674DC4"/>
    <w:rsid w:val="006B27F8"/>
    <w:rsid w:val="007247E9"/>
    <w:rsid w:val="007440AD"/>
    <w:rsid w:val="00747B56"/>
    <w:rsid w:val="00780086"/>
    <w:rsid w:val="007A22A4"/>
    <w:rsid w:val="007C1271"/>
    <w:rsid w:val="007D1BCD"/>
    <w:rsid w:val="007D26D7"/>
    <w:rsid w:val="007D4C28"/>
    <w:rsid w:val="007E1BF0"/>
    <w:rsid w:val="008343A4"/>
    <w:rsid w:val="008865E0"/>
    <w:rsid w:val="008C4485"/>
    <w:rsid w:val="008E35AB"/>
    <w:rsid w:val="009349AD"/>
    <w:rsid w:val="0093732C"/>
    <w:rsid w:val="00946264"/>
    <w:rsid w:val="00955DF3"/>
    <w:rsid w:val="0097232C"/>
    <w:rsid w:val="009A35F5"/>
    <w:rsid w:val="009B77A5"/>
    <w:rsid w:val="009E66F6"/>
    <w:rsid w:val="00A11BB9"/>
    <w:rsid w:val="00A170D9"/>
    <w:rsid w:val="00A41618"/>
    <w:rsid w:val="00A65297"/>
    <w:rsid w:val="00A67134"/>
    <w:rsid w:val="00A954F9"/>
    <w:rsid w:val="00AA5753"/>
    <w:rsid w:val="00AC6610"/>
    <w:rsid w:val="00B03F94"/>
    <w:rsid w:val="00B0427B"/>
    <w:rsid w:val="00B34D29"/>
    <w:rsid w:val="00B4521C"/>
    <w:rsid w:val="00B600B1"/>
    <w:rsid w:val="00B70AB7"/>
    <w:rsid w:val="00B90485"/>
    <w:rsid w:val="00BA6AC6"/>
    <w:rsid w:val="00BB0E34"/>
    <w:rsid w:val="00BB2AFD"/>
    <w:rsid w:val="00BB662D"/>
    <w:rsid w:val="00BD0428"/>
    <w:rsid w:val="00C02FBC"/>
    <w:rsid w:val="00C62107"/>
    <w:rsid w:val="00C7522A"/>
    <w:rsid w:val="00C75A48"/>
    <w:rsid w:val="00C83D96"/>
    <w:rsid w:val="00CA069B"/>
    <w:rsid w:val="00CA1567"/>
    <w:rsid w:val="00D44EC2"/>
    <w:rsid w:val="00D47A2E"/>
    <w:rsid w:val="00D51ECA"/>
    <w:rsid w:val="00D553DA"/>
    <w:rsid w:val="00D72AE0"/>
    <w:rsid w:val="00DA1174"/>
    <w:rsid w:val="00DA3928"/>
    <w:rsid w:val="00DD4CCD"/>
    <w:rsid w:val="00DE7DE1"/>
    <w:rsid w:val="00E04CEA"/>
    <w:rsid w:val="00E149F2"/>
    <w:rsid w:val="00E2741C"/>
    <w:rsid w:val="00E4540F"/>
    <w:rsid w:val="00EC1167"/>
    <w:rsid w:val="00EF4E47"/>
    <w:rsid w:val="00F06997"/>
    <w:rsid w:val="00F30D88"/>
    <w:rsid w:val="00F74D3D"/>
    <w:rsid w:val="00F82A96"/>
    <w:rsid w:val="00F84081"/>
    <w:rsid w:val="00FB3F23"/>
    <w:rsid w:val="00FE71A8"/>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48BD34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link w:val="Kop3Teken"/>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uiPriority w:val="39"/>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lang w:eastAsia="x-none"/>
    </w:rPr>
  </w:style>
  <w:style w:type="character" w:customStyle="1" w:styleId="BallontekstTeken">
    <w:name w:val="Ballontekst Teken"/>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
      </w:numPr>
      <w:tabs>
        <w:tab w:val="left" w:pos="318"/>
      </w:tabs>
    </w:pPr>
    <w:rPr>
      <w:rFonts w:ascii="Arial" w:eastAsia="Times" w:hAnsi="Arial"/>
      <w:lang w:val="en-GB"/>
    </w:rPr>
  </w:style>
  <w:style w:type="paragraph" w:customStyle="1" w:styleId="Boxqns">
    <w:name w:val="Boxqns"/>
    <w:basedOn w:val="Standaard"/>
    <w:rsid w:val="003014E9"/>
  </w:style>
  <w:style w:type="character" w:styleId="Hyperlink">
    <w:name w:val="Hyperlink"/>
    <w:rsid w:val="003014E9"/>
    <w:rPr>
      <w:color w:val="0000FF"/>
      <w:u w:val="single"/>
    </w:rPr>
  </w:style>
  <w:style w:type="character" w:styleId="Nadruk">
    <w:name w:val="Emphasis"/>
    <w:qFormat/>
    <w:rsid w:val="003014E9"/>
    <w:rPr>
      <w:i/>
      <w:iCs/>
    </w:rPr>
  </w:style>
  <w:style w:type="paragraph" w:customStyle="1" w:styleId="flowbullet">
    <w:name w:val="flow_bullet"/>
    <w:basedOn w:val="Bullets"/>
    <w:rsid w:val="001671DE"/>
    <w:rPr>
      <w:rFonts w:ascii="Calibri" w:hAnsi="Calibri"/>
    </w:rPr>
  </w:style>
  <w:style w:type="paragraph" w:customStyle="1" w:styleId="flowheader">
    <w:name w:val="flow_header"/>
    <w:basedOn w:val="Standaard"/>
    <w:rsid w:val="006E30C5"/>
    <w:pPr>
      <w:spacing w:after="80"/>
    </w:pPr>
    <w:rPr>
      <w:rFonts w:ascii="Arial" w:hAnsi="Arial"/>
      <w:b/>
      <w:sz w:val="20"/>
      <w:lang w:val="en-GB"/>
    </w:rPr>
  </w:style>
  <w:style w:type="character" w:customStyle="1" w:styleId="Handout">
    <w:name w:val="Handout"/>
    <w:rsid w:val="00066D43"/>
    <w:rPr>
      <w:b/>
      <w:color w:val="3B93E4"/>
      <w:u w:val="single"/>
    </w:rPr>
  </w:style>
  <w:style w:type="paragraph" w:customStyle="1" w:styleId="Bodytext">
    <w:name w:val="Body text"/>
    <w:basedOn w:val="Standaard"/>
    <w:rsid w:val="0088755C"/>
    <w:pPr>
      <w:numPr>
        <w:numId w:val="17"/>
      </w:numPr>
    </w:pPr>
    <w:rPr>
      <w:rFonts w:ascii="Times New Roman" w:hAnsi="Times New Roman"/>
      <w:sz w:val="24"/>
      <w:lang w:eastAsia="zh-CN"/>
    </w:rPr>
  </w:style>
  <w:style w:type="paragraph" w:styleId="Kleurrijkelijst-accent1">
    <w:name w:val="Colorful List Accent 1"/>
    <w:basedOn w:val="Standaard"/>
    <w:rsid w:val="003C16C7"/>
    <w:pPr>
      <w:ind w:left="720"/>
      <w:contextualSpacing/>
    </w:pPr>
  </w:style>
  <w:style w:type="paragraph" w:styleId="Documentstructuur">
    <w:name w:val="Document Map"/>
    <w:basedOn w:val="Standaard"/>
    <w:link w:val="DocumentstructuurTeken"/>
    <w:rsid w:val="00B07CDB"/>
    <w:rPr>
      <w:rFonts w:ascii="Lucida Grande" w:hAnsi="Lucida Grande"/>
      <w:sz w:val="24"/>
      <w:szCs w:val="24"/>
      <w:lang w:val="x-none" w:eastAsia="x-none"/>
    </w:rPr>
  </w:style>
  <w:style w:type="character" w:customStyle="1" w:styleId="DocumentstructuurTeken">
    <w:name w:val="Documentstructuur Teken"/>
    <w:link w:val="Documentstructuur"/>
    <w:rsid w:val="00B07CDB"/>
    <w:rPr>
      <w:rFonts w:ascii="Lucida Grande" w:eastAsia="Times New Roman" w:hAnsi="Lucida Grande" w:cs="Lucida Grande"/>
      <w:sz w:val="24"/>
      <w:szCs w:val="24"/>
    </w:rPr>
  </w:style>
  <w:style w:type="paragraph" w:customStyle="1" w:styleId="TeacherTalk0">
    <w:name w:val="TeacherTalk"/>
    <w:basedOn w:val="Standaard"/>
    <w:rsid w:val="00E149F2"/>
    <w:pPr>
      <w:ind w:left="540"/>
    </w:pPr>
    <w:rPr>
      <w:rFonts w:eastAsia="Times"/>
      <w:i/>
      <w:color w:val="293C4C"/>
      <w:lang w:val="en-GB"/>
    </w:rPr>
  </w:style>
  <w:style w:type="character" w:customStyle="1" w:styleId="Kop3Teken">
    <w:name w:val="Kop 3 Teken"/>
    <w:aliases w:val="h3 Teken"/>
    <w:link w:val="Kop3"/>
    <w:rsid w:val="00402C35"/>
    <w:rPr>
      <w:rFonts w:ascii="Calibri" w:eastAsia="Times New Roman" w:hAnsi="Calibri"/>
      <w:b/>
      <w:color w:val="003366"/>
      <w:sz w:val="26"/>
      <w:lang w:val="en-US" w:eastAsia="en-US"/>
    </w:rPr>
  </w:style>
  <w:style w:type="paragraph" w:customStyle="1" w:styleId="Bowlandbanner">
    <w:name w:val="Bowland banner"/>
    <w:basedOn w:val="Standaard"/>
    <w:rsid w:val="00FB3F23"/>
    <w:rPr>
      <w:rFonts w:ascii="Gill Sans" w:eastAsia="Times" w:hAnsi="Gill Sans"/>
      <w:sz w:val="3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tlp.excellencegateway.org.uk/pdf/Improving_learning_in_maths.pdf"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jpeg"/><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owlandmaths.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2AB3C-D13A-994B-A890-18B1E50EF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13</Pages>
  <Words>5841</Words>
  <Characters>32128</Characters>
  <Application>Microsoft Macintosh Word</Application>
  <DocSecurity>0</DocSecurity>
  <Lines>267</Lines>
  <Paragraphs>75</Paragraphs>
  <ScaleCrop>false</ScaleCrop>
  <HeadingPairs>
    <vt:vector size="6" baseType="variant">
      <vt:variant>
        <vt:lpstr>Titel</vt:lpstr>
      </vt:variant>
      <vt:variant>
        <vt:i4>1</vt:i4>
      </vt:variant>
      <vt:variant>
        <vt:lpstr>Title</vt:lpstr>
      </vt:variant>
      <vt:variant>
        <vt:i4>1</vt:i4>
      </vt:variant>
      <vt:variant>
        <vt:lpstr>Headings</vt:lpstr>
      </vt:variant>
      <vt:variant>
        <vt:i4>15</vt:i4>
      </vt:variant>
    </vt:vector>
  </HeadingPairs>
  <TitlesOfParts>
    <vt:vector size="17" baseType="lpstr">
      <vt:lpstr>Learning Mathematics</vt:lpstr>
      <vt:lpstr>Learning Mathematics</vt:lpstr>
      <vt:lpstr>        Introduction</vt:lpstr>
      <vt:lpstr>        Activities</vt:lpstr>
      <vt:lpstr>        </vt:lpstr>
      <vt:lpstr>    Activity A:	Explore how students may be made aware of IBL Processes</vt:lpstr>
      <vt:lpstr>        Handout 1: 	Helping students to become aware of IBL learning goals </vt:lpstr>
      <vt:lpstr>    Activity B:	Consider how students can learn from sample work</vt:lpstr>
      <vt:lpstr>        Handout 2: 	An assessment task and student responses</vt:lpstr>
      <vt:lpstr>    </vt:lpstr>
      <vt:lpstr>    Activity C:	Discuss how students can learn from assessing their own work.</vt:lpstr>
      <vt:lpstr>        Handout 3: 	Two assessment tasks with assessment frameworks</vt:lpstr>
      <vt:lpstr>    Activity D:	Plan to use peer and self-assessment strategies	</vt:lpstr>
      <vt:lpstr>        Handout 4: 	A lesson plan in which students are assessors</vt:lpstr>
      <vt:lpstr>    Activity E:	Discuss strategies for differentiation</vt:lpstr>
      <vt:lpstr>        Handouts 5 and 6: 	Meeting the needs of all students</vt:lpstr>
      <vt:lpstr>    Suggested further reading</vt:lpstr>
    </vt:vector>
  </TitlesOfParts>
  <Company>University of Nottingham</Company>
  <LinksUpToDate>false</LinksUpToDate>
  <CharactersWithSpaces>37894</CharactersWithSpaces>
  <SharedDoc>false</SharedDoc>
  <HLinks>
    <vt:vector size="12" baseType="variant">
      <vt:variant>
        <vt:i4>7536645</vt:i4>
      </vt:variant>
      <vt:variant>
        <vt:i4>21</vt:i4>
      </vt:variant>
      <vt:variant>
        <vt:i4>0</vt:i4>
      </vt:variant>
      <vt:variant>
        <vt:i4>5</vt:i4>
      </vt:variant>
      <vt:variant>
        <vt:lpwstr>http://tlp.excellencegateway.org.uk/pdf/Improving_learning_in_maths.pdf</vt:lpwstr>
      </vt:variant>
      <vt:variant>
        <vt:lpwstr/>
      </vt:variant>
      <vt:variant>
        <vt:i4>2818090</vt:i4>
      </vt:variant>
      <vt:variant>
        <vt:i4>18</vt:i4>
      </vt:variant>
      <vt:variant>
        <vt:i4>0</vt:i4>
      </vt:variant>
      <vt:variant>
        <vt:i4>5</vt:i4>
      </vt:variant>
      <vt:variant>
        <vt:lpwstr>http://www.bowlandmaths.org.uk/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2011-12-01T12:30:00Z</cp:lastPrinted>
  <dcterms:created xsi:type="dcterms:W3CDTF">2017-11-18T10:56:00Z</dcterms:created>
  <dcterms:modified xsi:type="dcterms:W3CDTF">2017-11-18T10:56:00Z</dcterms:modified>
</cp:coreProperties>
</file>