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shd w:val="clear" w:color="auto" w:fill="003366"/>
        <w:tblLook w:val="04A0" w:firstRow="1" w:lastRow="0" w:firstColumn="1" w:lastColumn="0" w:noHBand="0" w:noVBand="1"/>
      </w:tblPr>
      <w:tblGrid>
        <w:gridCol w:w="8867"/>
      </w:tblGrid>
      <w:tr w:rsidR="00F232A0" w:rsidRPr="00C06D35" w14:paraId="4D32E6F1" w14:textId="77777777" w:rsidTr="00926018">
        <w:tc>
          <w:tcPr>
            <w:tcW w:w="9083" w:type="dxa"/>
            <w:shd w:val="clear" w:color="auto" w:fill="003366"/>
          </w:tcPr>
          <w:p w14:paraId="4D92FD93" w14:textId="77777777" w:rsidR="00F232A0" w:rsidRPr="00C06D35" w:rsidRDefault="00926018" w:rsidP="00926018">
            <w:pPr>
              <w:pStyle w:val="Kop1"/>
              <w:tabs>
                <w:tab w:val="left" w:pos="5225"/>
              </w:tabs>
              <w:spacing w:before="360"/>
              <w:rPr>
                <w:lang w:val="nl-NL"/>
              </w:rPr>
            </w:pPr>
            <w:bookmarkStart w:id="0" w:name="_GoBack"/>
            <w:bookmarkEnd w:id="0"/>
            <w:r w:rsidRPr="00926018">
              <w:rPr>
                <w:lang w:val="nl-NL"/>
              </w:rPr>
              <w:t>ZELF- EN GROEPSEVALUATIE</w:t>
            </w:r>
          </w:p>
          <w:p w14:paraId="1B16D329" w14:textId="77777777" w:rsidR="00F232A0" w:rsidRPr="00C06D35" w:rsidRDefault="00F232A0" w:rsidP="003E3AB0">
            <w:pPr>
              <w:pStyle w:val="Kop1"/>
              <w:tabs>
                <w:tab w:val="left" w:pos="5225"/>
              </w:tabs>
              <w:rPr>
                <w:b w:val="0"/>
                <w:sz w:val="24"/>
                <w:lang w:val="nl-NL"/>
              </w:rPr>
            </w:pPr>
          </w:p>
          <w:p w14:paraId="55AF8ECE" w14:textId="77777777" w:rsidR="00F232A0" w:rsidRPr="00C06D35" w:rsidRDefault="00926018" w:rsidP="003E3AB0">
            <w:pPr>
              <w:pStyle w:val="Kop1"/>
              <w:tabs>
                <w:tab w:val="left" w:pos="5225"/>
              </w:tabs>
              <w:rPr>
                <w:b w:val="0"/>
                <w:caps w:val="0"/>
                <w:sz w:val="24"/>
                <w:lang w:val="nl-NL"/>
              </w:rPr>
            </w:pPr>
            <w:r w:rsidRPr="00926018">
              <w:rPr>
                <w:b w:val="0"/>
                <w:caps w:val="0"/>
                <w:sz w:val="24"/>
                <w:lang w:val="nl-NL"/>
              </w:rPr>
              <w:t>Hoe kunnen leerlingen elkaar helpen om verder te komen in het gebruik van vraaggestuurd</w:t>
            </w:r>
            <w:r w:rsidR="00C944DB">
              <w:rPr>
                <w:b w:val="0"/>
                <w:caps w:val="0"/>
                <w:sz w:val="24"/>
                <w:lang w:val="nl-NL"/>
              </w:rPr>
              <w:t>e</w:t>
            </w:r>
            <w:r w:rsidRPr="00926018">
              <w:rPr>
                <w:b w:val="0"/>
                <w:caps w:val="0"/>
                <w:sz w:val="24"/>
                <w:lang w:val="nl-NL"/>
              </w:rPr>
              <w:t xml:space="preserve"> leerprocessen?</w:t>
            </w:r>
          </w:p>
          <w:p w14:paraId="4B06568B" w14:textId="77777777" w:rsidR="00F232A0" w:rsidRPr="00C06D35" w:rsidRDefault="00F232A0" w:rsidP="003E3AB0">
            <w:pPr>
              <w:ind w:firstLine="720"/>
              <w:rPr>
                <w:lang w:val="nl-NL"/>
              </w:rPr>
            </w:pPr>
          </w:p>
        </w:tc>
      </w:tr>
    </w:tbl>
    <w:p w14:paraId="34D27A3A" w14:textId="77777777" w:rsidR="00535BE7" w:rsidRPr="00C06D35" w:rsidRDefault="00535BE7" w:rsidP="00535BE7">
      <w:pPr>
        <w:rPr>
          <w:lang w:val="nl-NL"/>
        </w:rPr>
      </w:pPr>
    </w:p>
    <w:p w14:paraId="09A7D246" w14:textId="77777777" w:rsidR="00535BE7" w:rsidRPr="00C06D35" w:rsidRDefault="00535BE7" w:rsidP="00535BE7">
      <w:pPr>
        <w:rPr>
          <w:lang w:val="nl-NL"/>
        </w:rPr>
      </w:pPr>
    </w:p>
    <w:p w14:paraId="063A7AAF" w14:textId="77777777" w:rsidR="00535BE7" w:rsidRPr="00C06D35" w:rsidRDefault="00926018" w:rsidP="00535BE7">
      <w:pPr>
        <w:pStyle w:val="Kop5"/>
        <w:jc w:val="center"/>
        <w:rPr>
          <w:rFonts w:ascii="Calibri" w:hAnsi="Calibri"/>
          <w:lang w:val="nl-NL"/>
        </w:rPr>
      </w:pPr>
      <w:r w:rsidRPr="00926018">
        <w:rPr>
          <w:rFonts w:ascii="Calibri" w:hAnsi="Calibri"/>
          <w:lang w:val="nl-NL"/>
        </w:rPr>
        <w:t>Hand-outs voor docenten</w:t>
      </w:r>
    </w:p>
    <w:p w14:paraId="0C814858" w14:textId="77777777" w:rsidR="00535BE7" w:rsidRPr="00C06D35" w:rsidRDefault="00535BE7" w:rsidP="00535BE7">
      <w:pPr>
        <w:rPr>
          <w:lang w:val="nl-NL"/>
        </w:rPr>
      </w:pPr>
    </w:p>
    <w:p w14:paraId="56C1175B" w14:textId="77777777" w:rsidR="00535BE7" w:rsidRPr="00C06D35" w:rsidRDefault="00535BE7" w:rsidP="00535BE7">
      <w:pPr>
        <w:rPr>
          <w:lang w:val="nl-NL"/>
        </w:rPr>
      </w:pPr>
    </w:p>
    <w:p w14:paraId="48A9F186" w14:textId="77777777" w:rsidR="00535BE7" w:rsidRPr="00C06D35" w:rsidRDefault="00926018" w:rsidP="00535BE7">
      <w:pPr>
        <w:pStyle w:val="Kop3"/>
        <w:rPr>
          <w:lang w:val="nl-NL"/>
        </w:rPr>
      </w:pPr>
      <w:r w:rsidRPr="00926018">
        <w:rPr>
          <w:lang w:val="nl-NL"/>
        </w:rPr>
        <w:t>Inhoud</w:t>
      </w:r>
    </w:p>
    <w:p w14:paraId="3AA377FF" w14:textId="77777777" w:rsidR="00535BE7" w:rsidRPr="00C06D35" w:rsidRDefault="00535BE7" w:rsidP="00535BE7">
      <w:pPr>
        <w:rPr>
          <w:lang w:val="nl-NL"/>
        </w:rPr>
      </w:pPr>
    </w:p>
    <w:bookmarkStart w:id="1" w:name="_Toc53200875"/>
    <w:bookmarkStart w:id="2" w:name="_Toc51831249"/>
    <w:bookmarkStart w:id="3" w:name="_Toc52960501"/>
    <w:bookmarkStart w:id="4" w:name="_Toc53200879"/>
    <w:p w14:paraId="2C3F5511" w14:textId="77777777" w:rsidR="00B45CCF" w:rsidRPr="00C06D35" w:rsidRDefault="00B45CCF">
      <w:pPr>
        <w:pStyle w:val="Inhopg2"/>
        <w:tabs>
          <w:tab w:val="left" w:pos="572"/>
          <w:tab w:val="right" w:leader="dot" w:pos="8857"/>
        </w:tabs>
        <w:rPr>
          <w:rFonts w:ascii="Cambria" w:eastAsia="MS Mincho" w:hAnsi="Cambria"/>
          <w:noProof/>
          <w:sz w:val="24"/>
          <w:szCs w:val="24"/>
          <w:lang w:val="nl-NL"/>
        </w:rPr>
      </w:pPr>
      <w:r>
        <w:fldChar w:fldCharType="begin"/>
      </w:r>
      <w:r w:rsidRPr="00C06D35">
        <w:rPr>
          <w:lang w:val="nl-NL"/>
        </w:rPr>
        <w:instrText xml:space="preserve"> TOC \o "2-2" </w:instrText>
      </w:r>
      <w:r>
        <w:fldChar w:fldCharType="separate"/>
      </w:r>
      <w:r w:rsidRPr="00C06D35">
        <w:rPr>
          <w:noProof/>
          <w:lang w:val="nl-NL"/>
        </w:rPr>
        <w:t>1</w:t>
      </w:r>
      <w:r w:rsidRPr="00C06D35">
        <w:rPr>
          <w:rFonts w:ascii="Cambria" w:eastAsia="MS Mincho" w:hAnsi="Cambria"/>
          <w:noProof/>
          <w:sz w:val="24"/>
          <w:szCs w:val="24"/>
          <w:lang w:val="nl-NL"/>
        </w:rPr>
        <w:tab/>
      </w:r>
      <w:r w:rsidR="004F298F">
        <w:rPr>
          <w:lang w:val="nl-NL"/>
        </w:rPr>
        <w:t>L</w:t>
      </w:r>
      <w:r w:rsidR="001F4F82" w:rsidRPr="00926018">
        <w:rPr>
          <w:lang w:val="nl-NL"/>
        </w:rPr>
        <w:t xml:space="preserve">eerlingen </w:t>
      </w:r>
      <w:r w:rsidR="004F298F">
        <w:rPr>
          <w:lang w:val="nl-NL"/>
        </w:rPr>
        <w:t>h</w:t>
      </w:r>
      <w:r w:rsidR="004F298F" w:rsidRPr="00926018">
        <w:rPr>
          <w:lang w:val="nl-NL"/>
        </w:rPr>
        <w:t xml:space="preserve">elpen </w:t>
      </w:r>
      <w:r w:rsidR="001F4F82" w:rsidRPr="00926018">
        <w:rPr>
          <w:lang w:val="nl-NL"/>
        </w:rPr>
        <w:t>zich bewust te worden van leerdoelen bij vraaggestuurd leren</w:t>
      </w:r>
      <w:r w:rsidRPr="00C06D35">
        <w:rPr>
          <w:noProof/>
          <w:lang w:val="nl-NL"/>
        </w:rPr>
        <w:tab/>
      </w:r>
      <w:r>
        <w:rPr>
          <w:noProof/>
        </w:rPr>
        <w:fldChar w:fldCharType="begin"/>
      </w:r>
      <w:r w:rsidRPr="00C06D35">
        <w:rPr>
          <w:noProof/>
          <w:lang w:val="nl-NL"/>
        </w:rPr>
        <w:instrText xml:space="preserve"> PAGEREF _Toc184283715 \h </w:instrText>
      </w:r>
      <w:r>
        <w:rPr>
          <w:noProof/>
        </w:rPr>
      </w:r>
      <w:r>
        <w:rPr>
          <w:noProof/>
        </w:rPr>
        <w:fldChar w:fldCharType="separate"/>
      </w:r>
      <w:r w:rsidR="008551D3">
        <w:rPr>
          <w:noProof/>
          <w:lang w:val="nl-NL"/>
        </w:rPr>
        <w:t>2</w:t>
      </w:r>
      <w:r>
        <w:rPr>
          <w:noProof/>
        </w:rPr>
        <w:fldChar w:fldCharType="end"/>
      </w:r>
    </w:p>
    <w:p w14:paraId="14AF4871" w14:textId="77777777" w:rsidR="00B45CCF" w:rsidRPr="00C06D35" w:rsidRDefault="00B45CCF">
      <w:pPr>
        <w:pStyle w:val="Inhopg2"/>
        <w:tabs>
          <w:tab w:val="left" w:pos="572"/>
          <w:tab w:val="right" w:leader="dot" w:pos="8857"/>
        </w:tabs>
        <w:rPr>
          <w:rFonts w:ascii="Cambria" w:eastAsia="MS Mincho" w:hAnsi="Cambria"/>
          <w:noProof/>
          <w:sz w:val="24"/>
          <w:szCs w:val="24"/>
          <w:lang w:val="nl-NL"/>
        </w:rPr>
      </w:pPr>
      <w:r w:rsidRPr="00C06D35">
        <w:rPr>
          <w:noProof/>
          <w:lang w:val="nl-NL"/>
        </w:rPr>
        <w:t>2</w:t>
      </w:r>
      <w:r w:rsidRPr="00C06D35">
        <w:rPr>
          <w:rFonts w:ascii="Cambria" w:eastAsia="MS Mincho" w:hAnsi="Cambria"/>
          <w:noProof/>
          <w:sz w:val="24"/>
          <w:szCs w:val="24"/>
          <w:lang w:val="nl-NL"/>
        </w:rPr>
        <w:tab/>
      </w:r>
      <w:r w:rsidR="001F4F82" w:rsidRPr="002B605B">
        <w:rPr>
          <w:lang w:val="nl-NL"/>
        </w:rPr>
        <w:t xml:space="preserve">Een opdracht </w:t>
      </w:r>
      <w:r w:rsidR="001F4F82">
        <w:rPr>
          <w:lang w:val="nl-NL"/>
        </w:rPr>
        <w:t>met</w:t>
      </w:r>
      <w:r w:rsidR="001F4F82" w:rsidRPr="002B605B">
        <w:rPr>
          <w:lang w:val="nl-NL"/>
        </w:rPr>
        <w:t xml:space="preserve"> vijf voorbeeldantwoorden</w:t>
      </w:r>
      <w:r w:rsidRPr="00C06D35">
        <w:rPr>
          <w:noProof/>
          <w:lang w:val="nl-NL"/>
        </w:rPr>
        <w:tab/>
      </w:r>
      <w:r>
        <w:rPr>
          <w:noProof/>
        </w:rPr>
        <w:fldChar w:fldCharType="begin"/>
      </w:r>
      <w:r w:rsidRPr="00C06D35">
        <w:rPr>
          <w:noProof/>
          <w:lang w:val="nl-NL"/>
        </w:rPr>
        <w:instrText xml:space="preserve"> PAGEREF _Toc184283716 \h </w:instrText>
      </w:r>
      <w:r>
        <w:rPr>
          <w:noProof/>
        </w:rPr>
      </w:r>
      <w:r>
        <w:rPr>
          <w:noProof/>
        </w:rPr>
        <w:fldChar w:fldCharType="separate"/>
      </w:r>
      <w:r w:rsidR="008551D3">
        <w:rPr>
          <w:noProof/>
          <w:lang w:val="nl-NL"/>
        </w:rPr>
        <w:t>4</w:t>
      </w:r>
      <w:r>
        <w:rPr>
          <w:noProof/>
        </w:rPr>
        <w:fldChar w:fldCharType="end"/>
      </w:r>
    </w:p>
    <w:p w14:paraId="237AD3AB" w14:textId="77777777" w:rsidR="00B45CCF" w:rsidRPr="00C06D35" w:rsidRDefault="00B45CCF">
      <w:pPr>
        <w:pStyle w:val="Inhopg2"/>
        <w:tabs>
          <w:tab w:val="left" w:pos="572"/>
          <w:tab w:val="right" w:leader="dot" w:pos="8857"/>
        </w:tabs>
        <w:rPr>
          <w:rFonts w:ascii="Cambria" w:eastAsia="MS Mincho" w:hAnsi="Cambria"/>
          <w:noProof/>
          <w:sz w:val="24"/>
          <w:szCs w:val="24"/>
          <w:lang w:val="nl-NL"/>
        </w:rPr>
      </w:pPr>
      <w:r w:rsidRPr="00C06D35">
        <w:rPr>
          <w:noProof/>
          <w:lang w:val="nl-NL"/>
        </w:rPr>
        <w:t>3</w:t>
      </w:r>
      <w:r w:rsidRPr="00C06D35">
        <w:rPr>
          <w:rFonts w:ascii="Cambria" w:eastAsia="MS Mincho" w:hAnsi="Cambria"/>
          <w:noProof/>
          <w:sz w:val="24"/>
          <w:szCs w:val="24"/>
          <w:lang w:val="nl-NL"/>
        </w:rPr>
        <w:tab/>
      </w:r>
      <w:r w:rsidR="001F4F82" w:rsidRPr="002B605B">
        <w:rPr>
          <w:lang w:val="nl-NL"/>
        </w:rPr>
        <w:t xml:space="preserve">Twee opdrachten met een </w:t>
      </w:r>
      <w:r w:rsidR="00485FC3">
        <w:rPr>
          <w:lang w:val="nl-NL"/>
        </w:rPr>
        <w:t>rubric</w:t>
      </w:r>
      <w:r w:rsidRPr="00C06D35">
        <w:rPr>
          <w:noProof/>
          <w:lang w:val="nl-NL"/>
        </w:rPr>
        <w:tab/>
      </w:r>
      <w:r>
        <w:rPr>
          <w:noProof/>
        </w:rPr>
        <w:fldChar w:fldCharType="begin"/>
      </w:r>
      <w:r w:rsidRPr="00C06D35">
        <w:rPr>
          <w:noProof/>
          <w:lang w:val="nl-NL"/>
        </w:rPr>
        <w:instrText xml:space="preserve"> PAGEREF _Toc184283717 \h </w:instrText>
      </w:r>
      <w:r>
        <w:rPr>
          <w:noProof/>
        </w:rPr>
      </w:r>
      <w:r>
        <w:rPr>
          <w:noProof/>
        </w:rPr>
        <w:fldChar w:fldCharType="separate"/>
      </w:r>
      <w:r w:rsidR="008551D3">
        <w:rPr>
          <w:noProof/>
          <w:lang w:val="nl-NL"/>
        </w:rPr>
        <w:t>9</w:t>
      </w:r>
      <w:r>
        <w:rPr>
          <w:noProof/>
        </w:rPr>
        <w:fldChar w:fldCharType="end"/>
      </w:r>
    </w:p>
    <w:p w14:paraId="3A171EF0" w14:textId="77777777" w:rsidR="00B45CCF" w:rsidRPr="00C06D35" w:rsidRDefault="00B45CCF">
      <w:pPr>
        <w:pStyle w:val="Inhopg2"/>
        <w:tabs>
          <w:tab w:val="left" w:pos="621"/>
          <w:tab w:val="right" w:leader="dot" w:pos="8857"/>
        </w:tabs>
        <w:rPr>
          <w:rFonts w:ascii="Cambria" w:eastAsia="MS Mincho" w:hAnsi="Cambria"/>
          <w:noProof/>
          <w:sz w:val="24"/>
          <w:szCs w:val="24"/>
          <w:lang w:val="nl-NL"/>
        </w:rPr>
      </w:pPr>
      <w:r w:rsidRPr="00C06D35">
        <w:rPr>
          <w:noProof/>
          <w:lang w:val="nl-NL"/>
        </w:rPr>
        <w:t xml:space="preserve">4 </w:t>
      </w:r>
      <w:r w:rsidRPr="00C06D35">
        <w:rPr>
          <w:rFonts w:ascii="Cambria" w:eastAsia="MS Mincho" w:hAnsi="Cambria"/>
          <w:noProof/>
          <w:sz w:val="24"/>
          <w:szCs w:val="24"/>
          <w:lang w:val="nl-NL"/>
        </w:rPr>
        <w:tab/>
      </w:r>
      <w:r w:rsidR="001F4F82" w:rsidRPr="00BB7198">
        <w:rPr>
          <w:lang w:val="nl-NL"/>
        </w:rPr>
        <w:t>Een lesplan met de leerling als beoordelaar</w:t>
      </w:r>
      <w:r w:rsidRPr="00C06D35">
        <w:rPr>
          <w:noProof/>
          <w:lang w:val="nl-NL"/>
        </w:rPr>
        <w:tab/>
      </w:r>
      <w:r>
        <w:rPr>
          <w:noProof/>
        </w:rPr>
        <w:fldChar w:fldCharType="begin"/>
      </w:r>
      <w:r w:rsidRPr="00C06D35">
        <w:rPr>
          <w:noProof/>
          <w:lang w:val="nl-NL"/>
        </w:rPr>
        <w:instrText xml:space="preserve"> PAGEREF _Toc184283718 \h </w:instrText>
      </w:r>
      <w:r>
        <w:rPr>
          <w:noProof/>
        </w:rPr>
      </w:r>
      <w:r>
        <w:rPr>
          <w:noProof/>
        </w:rPr>
        <w:fldChar w:fldCharType="separate"/>
      </w:r>
      <w:r w:rsidR="008551D3">
        <w:rPr>
          <w:noProof/>
          <w:lang w:val="nl-NL"/>
        </w:rPr>
        <w:t>13</w:t>
      </w:r>
      <w:r>
        <w:rPr>
          <w:noProof/>
        </w:rPr>
        <w:fldChar w:fldCharType="end"/>
      </w:r>
    </w:p>
    <w:p w14:paraId="240AB288" w14:textId="77777777" w:rsidR="00B45CCF" w:rsidRPr="00C06D35" w:rsidRDefault="00B45CCF">
      <w:pPr>
        <w:pStyle w:val="Inhopg2"/>
        <w:tabs>
          <w:tab w:val="left" w:pos="572"/>
          <w:tab w:val="right" w:leader="dot" w:pos="8857"/>
        </w:tabs>
        <w:rPr>
          <w:rFonts w:ascii="Cambria" w:eastAsia="MS Mincho" w:hAnsi="Cambria"/>
          <w:noProof/>
          <w:sz w:val="24"/>
          <w:szCs w:val="24"/>
          <w:lang w:val="nl-NL"/>
        </w:rPr>
      </w:pPr>
      <w:r w:rsidRPr="00C06D35">
        <w:rPr>
          <w:noProof/>
          <w:lang w:val="nl-NL"/>
        </w:rPr>
        <w:t>5</w:t>
      </w:r>
      <w:r w:rsidRPr="00C06D35">
        <w:rPr>
          <w:rFonts w:ascii="Cambria" w:eastAsia="MS Mincho" w:hAnsi="Cambria"/>
          <w:noProof/>
          <w:sz w:val="24"/>
          <w:szCs w:val="24"/>
          <w:lang w:val="nl-NL"/>
        </w:rPr>
        <w:tab/>
      </w:r>
      <w:r w:rsidR="001F4F82" w:rsidRPr="0035320B">
        <w:rPr>
          <w:lang w:val="nl-NL"/>
        </w:rPr>
        <w:t>Tegemoetkomen aan de behoeftes van alle leerlingen</w:t>
      </w:r>
      <w:r w:rsidRPr="00C06D35">
        <w:rPr>
          <w:noProof/>
          <w:lang w:val="nl-NL"/>
        </w:rPr>
        <w:tab/>
      </w:r>
      <w:r>
        <w:rPr>
          <w:noProof/>
        </w:rPr>
        <w:fldChar w:fldCharType="begin"/>
      </w:r>
      <w:r w:rsidRPr="00C06D35">
        <w:rPr>
          <w:noProof/>
          <w:lang w:val="nl-NL"/>
        </w:rPr>
        <w:instrText xml:space="preserve"> PAGEREF _Toc184283719 \h </w:instrText>
      </w:r>
      <w:r>
        <w:rPr>
          <w:noProof/>
        </w:rPr>
      </w:r>
      <w:r>
        <w:rPr>
          <w:noProof/>
        </w:rPr>
        <w:fldChar w:fldCharType="separate"/>
      </w:r>
      <w:r w:rsidR="008551D3">
        <w:rPr>
          <w:noProof/>
          <w:lang w:val="nl-NL"/>
        </w:rPr>
        <w:t>17</w:t>
      </w:r>
      <w:r>
        <w:rPr>
          <w:noProof/>
        </w:rPr>
        <w:fldChar w:fldCharType="end"/>
      </w:r>
    </w:p>
    <w:p w14:paraId="496FE0F9" w14:textId="77777777" w:rsidR="00B45CCF" w:rsidRPr="00C06D35" w:rsidRDefault="00B45CCF">
      <w:pPr>
        <w:pStyle w:val="Inhopg2"/>
        <w:tabs>
          <w:tab w:val="left" w:pos="572"/>
          <w:tab w:val="right" w:leader="dot" w:pos="8857"/>
        </w:tabs>
        <w:rPr>
          <w:rFonts w:ascii="Cambria" w:eastAsia="MS Mincho" w:hAnsi="Cambria"/>
          <w:noProof/>
          <w:sz w:val="24"/>
          <w:szCs w:val="24"/>
          <w:lang w:val="nl-NL"/>
        </w:rPr>
      </w:pPr>
      <w:r w:rsidRPr="00C06D35">
        <w:rPr>
          <w:noProof/>
          <w:lang w:val="nl-NL"/>
        </w:rPr>
        <w:t>6</w:t>
      </w:r>
      <w:r w:rsidRPr="00C06D35">
        <w:rPr>
          <w:rFonts w:ascii="Cambria" w:eastAsia="MS Mincho" w:hAnsi="Cambria"/>
          <w:noProof/>
          <w:sz w:val="24"/>
          <w:szCs w:val="24"/>
          <w:lang w:val="nl-NL"/>
        </w:rPr>
        <w:tab/>
      </w:r>
      <w:r w:rsidR="001F4F82" w:rsidRPr="00031BA2">
        <w:rPr>
          <w:lang w:val="nl-NL"/>
        </w:rPr>
        <w:t xml:space="preserve">Tegemoetkomen aan </w:t>
      </w:r>
      <w:r w:rsidR="001F4F82">
        <w:rPr>
          <w:lang w:val="nl-NL"/>
        </w:rPr>
        <w:t>ieders</w:t>
      </w:r>
      <w:r w:rsidR="001F4F82" w:rsidRPr="00031BA2">
        <w:rPr>
          <w:lang w:val="nl-NL"/>
        </w:rPr>
        <w:t xml:space="preserve"> behoeftes- wat opmerkingen om over na te denken </w:t>
      </w:r>
      <w:r w:rsidRPr="00C06D35">
        <w:rPr>
          <w:noProof/>
          <w:lang w:val="nl-NL"/>
        </w:rPr>
        <w:tab/>
      </w:r>
      <w:r>
        <w:rPr>
          <w:noProof/>
        </w:rPr>
        <w:fldChar w:fldCharType="begin"/>
      </w:r>
      <w:r w:rsidRPr="00C06D35">
        <w:rPr>
          <w:noProof/>
          <w:lang w:val="nl-NL"/>
        </w:rPr>
        <w:instrText xml:space="preserve"> PAGEREF _Toc184283720 \h </w:instrText>
      </w:r>
      <w:r>
        <w:rPr>
          <w:noProof/>
        </w:rPr>
      </w:r>
      <w:r>
        <w:rPr>
          <w:noProof/>
        </w:rPr>
        <w:fldChar w:fldCharType="separate"/>
      </w:r>
      <w:r w:rsidR="008551D3">
        <w:rPr>
          <w:noProof/>
          <w:lang w:val="nl-NL"/>
        </w:rPr>
        <w:t>18</w:t>
      </w:r>
      <w:r>
        <w:rPr>
          <w:noProof/>
        </w:rPr>
        <w:fldChar w:fldCharType="end"/>
      </w:r>
    </w:p>
    <w:p w14:paraId="64169AEE" w14:textId="77777777" w:rsidR="00B45CCF" w:rsidRPr="00C06D35" w:rsidRDefault="00B45CCF">
      <w:pPr>
        <w:pStyle w:val="Inhopg2"/>
        <w:tabs>
          <w:tab w:val="left" w:pos="572"/>
          <w:tab w:val="right" w:leader="dot" w:pos="8857"/>
        </w:tabs>
        <w:rPr>
          <w:rFonts w:ascii="Cambria" w:eastAsia="MS Mincho" w:hAnsi="Cambria"/>
          <w:noProof/>
          <w:sz w:val="24"/>
          <w:szCs w:val="24"/>
          <w:lang w:val="nl-NL"/>
        </w:rPr>
      </w:pPr>
      <w:r w:rsidRPr="00C06D35">
        <w:rPr>
          <w:noProof/>
          <w:lang w:val="nl-NL"/>
        </w:rPr>
        <w:t>7</w:t>
      </w:r>
      <w:r w:rsidRPr="00C06D35">
        <w:rPr>
          <w:rFonts w:ascii="Cambria" w:eastAsia="MS Mincho" w:hAnsi="Cambria"/>
          <w:noProof/>
          <w:sz w:val="24"/>
          <w:szCs w:val="24"/>
          <w:lang w:val="nl-NL"/>
        </w:rPr>
        <w:tab/>
      </w:r>
      <w:r w:rsidR="001F4F82" w:rsidRPr="00C06D35">
        <w:rPr>
          <w:noProof/>
          <w:lang w:val="nl-NL"/>
        </w:rPr>
        <w:t>Aanbevolen leeslijst</w:t>
      </w:r>
      <w:r w:rsidRPr="00C06D35">
        <w:rPr>
          <w:noProof/>
          <w:lang w:val="nl-NL"/>
        </w:rPr>
        <w:tab/>
      </w:r>
      <w:r>
        <w:rPr>
          <w:noProof/>
        </w:rPr>
        <w:fldChar w:fldCharType="begin"/>
      </w:r>
      <w:r w:rsidRPr="00C06D35">
        <w:rPr>
          <w:noProof/>
          <w:lang w:val="nl-NL"/>
        </w:rPr>
        <w:instrText xml:space="preserve"> PAGEREF _Toc184283721 \h </w:instrText>
      </w:r>
      <w:r>
        <w:rPr>
          <w:noProof/>
        </w:rPr>
      </w:r>
      <w:r>
        <w:rPr>
          <w:noProof/>
        </w:rPr>
        <w:fldChar w:fldCharType="separate"/>
      </w:r>
      <w:r w:rsidR="008551D3">
        <w:rPr>
          <w:noProof/>
          <w:lang w:val="nl-NL"/>
        </w:rPr>
        <w:t>20</w:t>
      </w:r>
      <w:r>
        <w:rPr>
          <w:noProof/>
        </w:rPr>
        <w:fldChar w:fldCharType="end"/>
      </w:r>
    </w:p>
    <w:p w14:paraId="52427A92" w14:textId="77777777" w:rsidR="00535BE7" w:rsidRPr="00C06D35" w:rsidRDefault="00B45CCF" w:rsidP="009702EC">
      <w:pPr>
        <w:pStyle w:val="Kop4"/>
        <w:rPr>
          <w:lang w:val="nl-NL"/>
        </w:rPr>
      </w:pPr>
      <w:r>
        <w:fldChar w:fldCharType="end"/>
      </w:r>
    </w:p>
    <w:p w14:paraId="5B651246" w14:textId="77777777" w:rsidR="00535BE7" w:rsidRPr="00C06D35" w:rsidRDefault="00535BE7" w:rsidP="00535BE7">
      <w:pPr>
        <w:pStyle w:val="Kop2"/>
        <w:rPr>
          <w:lang w:val="nl-NL"/>
        </w:rPr>
      </w:pPr>
      <w:bookmarkStart w:id="5" w:name="_Toc184283715"/>
      <w:bookmarkStart w:id="6" w:name="_Toc154045875"/>
      <w:r w:rsidRPr="00C06D35">
        <w:rPr>
          <w:lang w:val="nl-NL"/>
        </w:rPr>
        <w:lastRenderedPageBreak/>
        <w:t>1</w:t>
      </w:r>
      <w:r w:rsidRPr="00C06D35">
        <w:rPr>
          <w:lang w:val="nl-NL"/>
        </w:rPr>
        <w:tab/>
      </w:r>
      <w:bookmarkEnd w:id="5"/>
      <w:r w:rsidR="00485FC3">
        <w:rPr>
          <w:lang w:val="nl-NL"/>
        </w:rPr>
        <w:t>L</w:t>
      </w:r>
      <w:r w:rsidR="00926018" w:rsidRPr="00926018">
        <w:rPr>
          <w:lang w:val="nl-NL"/>
        </w:rPr>
        <w:t xml:space="preserve">eerlingen </w:t>
      </w:r>
      <w:r w:rsidR="00485FC3">
        <w:rPr>
          <w:lang w:val="nl-NL"/>
        </w:rPr>
        <w:t>h</w:t>
      </w:r>
      <w:r w:rsidR="00485FC3" w:rsidRPr="00926018">
        <w:rPr>
          <w:lang w:val="nl-NL"/>
        </w:rPr>
        <w:t xml:space="preserve">elpen </w:t>
      </w:r>
      <w:r w:rsidR="00926018" w:rsidRPr="00926018">
        <w:rPr>
          <w:lang w:val="nl-NL"/>
        </w:rPr>
        <w:t>zich bewust te worden van leerdoelen bij vraaggestuurd leren</w:t>
      </w:r>
    </w:p>
    <w:p w14:paraId="4F7ADC19" w14:textId="77777777" w:rsidR="00535BE7" w:rsidRPr="00C06D35" w:rsidRDefault="00535BE7" w:rsidP="00535BE7">
      <w:pPr>
        <w:pStyle w:val="Kop3"/>
        <w:rPr>
          <w:lang w:val="nl-NL"/>
        </w:rPr>
      </w:pPr>
      <w:r w:rsidRPr="00C06D35">
        <w:rPr>
          <w:lang w:val="nl-NL"/>
        </w:rPr>
        <w:t xml:space="preserve">1. </w:t>
      </w:r>
      <w:r w:rsidR="00926018" w:rsidRPr="00926018">
        <w:rPr>
          <w:lang w:val="nl-NL"/>
        </w:rPr>
        <w:t>Gebruik van een poster of hand-out</w:t>
      </w:r>
    </w:p>
    <w:p w14:paraId="375A8EAA" w14:textId="77777777" w:rsidR="00535BE7" w:rsidRPr="00C06D35" w:rsidRDefault="00926018" w:rsidP="00535BE7">
      <w:pPr>
        <w:rPr>
          <w:lang w:val="nl-NL"/>
        </w:rPr>
      </w:pPr>
      <w:r w:rsidRPr="00926018">
        <w:rPr>
          <w:lang w:val="nl-NL"/>
        </w:rPr>
        <w:t xml:space="preserve">Maak een poster met daarop de </w:t>
      </w:r>
      <w:r w:rsidR="00485FC3">
        <w:rPr>
          <w:lang w:val="nl-NL"/>
        </w:rPr>
        <w:t>generieke</w:t>
      </w:r>
      <w:r w:rsidRPr="00926018">
        <w:rPr>
          <w:lang w:val="nl-NL"/>
        </w:rPr>
        <w:t xml:space="preserve"> lijst van processen en plaats deze aan de muur in het klaslokaal.</w:t>
      </w:r>
      <w:r w:rsidR="00535BE7" w:rsidRPr="00C06D35">
        <w:rPr>
          <w:lang w:val="nl-NL"/>
        </w:rPr>
        <w:t xml:space="preserve"> </w:t>
      </w:r>
      <w:r w:rsidR="00485FC3">
        <w:rPr>
          <w:lang w:val="nl-NL"/>
        </w:rPr>
        <w:t>Verwijs hier regelmatig naar</w:t>
      </w:r>
      <w:r w:rsidR="00740DDD" w:rsidRPr="00740DDD">
        <w:rPr>
          <w:lang w:val="nl-NL"/>
        </w:rPr>
        <w:t xml:space="preserve"> terwijl leerlingen werken </w:t>
      </w:r>
      <w:r w:rsidR="00485FC3">
        <w:rPr>
          <w:lang w:val="nl-NL"/>
        </w:rPr>
        <w:t>aan ongestructureerde problemen</w:t>
      </w:r>
      <w:r w:rsidR="00740DDD" w:rsidRPr="00740DDD">
        <w:rPr>
          <w:lang w:val="nl-NL"/>
        </w:rPr>
        <w:t xml:space="preserve"> zodat zij zich bewuster worden dat uw doelen voor de les zijn dat zij beter kunnen vereenvoudigen en weergeven, analyseren en oplossen, interpreteren en evalueren, communiceren en reflecteren.</w:t>
      </w:r>
    </w:p>
    <w:p w14:paraId="281FD298" w14:textId="77777777" w:rsidR="00535BE7" w:rsidRPr="00C06D35" w:rsidRDefault="00535BE7" w:rsidP="00535BE7">
      <w:pPr>
        <w:rPr>
          <w:lang w:val="nl-NL"/>
        </w:rPr>
      </w:pPr>
    </w:p>
    <w:p w14:paraId="67DEEBF4" w14:textId="77777777" w:rsidR="00535BE7" w:rsidRPr="00C06D35" w:rsidRDefault="00535BE7" w:rsidP="00535BE7">
      <w:pPr>
        <w:pStyle w:val="Kop3"/>
        <w:rPr>
          <w:lang w:val="nl-NL"/>
        </w:rPr>
      </w:pPr>
      <w:r w:rsidRPr="00C06D35">
        <w:rPr>
          <w:lang w:val="nl-NL"/>
        </w:rPr>
        <w:t xml:space="preserve">2. </w:t>
      </w:r>
      <w:r w:rsidR="00485FC3">
        <w:rPr>
          <w:lang w:val="nl-NL"/>
        </w:rPr>
        <w:t>Geef</w:t>
      </w:r>
      <w:r w:rsidR="00740DDD" w:rsidRPr="00740DDD">
        <w:rPr>
          <w:lang w:val="nl-NL"/>
        </w:rPr>
        <w:t xml:space="preserve"> taak-specifieke tips </w:t>
      </w:r>
    </w:p>
    <w:p w14:paraId="6E0EEE91" w14:textId="77777777" w:rsidR="00535BE7" w:rsidRPr="00C06D35" w:rsidRDefault="00740DDD" w:rsidP="00535BE7">
      <w:pPr>
        <w:rPr>
          <w:lang w:val="nl-NL"/>
        </w:rPr>
      </w:pPr>
      <w:r w:rsidRPr="00740DDD">
        <w:rPr>
          <w:lang w:val="nl-NL"/>
        </w:rPr>
        <w:t xml:space="preserve">Bereid voor de les een aantal taak-specifieke tips voor die de processen van vraaggestuurd leren </w:t>
      </w:r>
      <w:r w:rsidR="00485FC3">
        <w:rPr>
          <w:lang w:val="nl-NL"/>
        </w:rPr>
        <w:t>ondersteunen bij</w:t>
      </w:r>
      <w:r w:rsidRPr="00740DDD">
        <w:rPr>
          <w:lang w:val="nl-NL"/>
        </w:rPr>
        <w:t xml:space="preserve"> dit specifieke probleem.</w:t>
      </w:r>
      <w:r w:rsidR="00535BE7" w:rsidRPr="00C06D35">
        <w:rPr>
          <w:lang w:val="nl-NL"/>
        </w:rPr>
        <w:t xml:space="preserve"> </w:t>
      </w:r>
      <w:r w:rsidRPr="00740DDD">
        <w:rPr>
          <w:lang w:val="nl-NL"/>
        </w:rPr>
        <w:t xml:space="preserve">Geef de leerlingen wanneer zij vastlopen de bijbehorende tip </w:t>
      </w:r>
      <w:r w:rsidR="00485FC3" w:rsidRPr="00740DDD">
        <w:rPr>
          <w:lang w:val="nl-NL"/>
        </w:rPr>
        <w:t>mondeling</w:t>
      </w:r>
      <w:r w:rsidR="00485FC3">
        <w:rPr>
          <w:lang w:val="nl-NL"/>
        </w:rPr>
        <w:t xml:space="preserve"> </w:t>
      </w:r>
      <w:r w:rsidRPr="00740DDD">
        <w:rPr>
          <w:lang w:val="nl-NL"/>
        </w:rPr>
        <w:t xml:space="preserve">of </w:t>
      </w:r>
      <w:r w:rsidR="00485FC3">
        <w:rPr>
          <w:lang w:val="nl-NL"/>
        </w:rPr>
        <w:t>op papier</w:t>
      </w:r>
      <w:r w:rsidRPr="00740DDD">
        <w:rPr>
          <w:lang w:val="nl-NL"/>
        </w:rPr>
        <w:t>.</w:t>
      </w:r>
      <w:r w:rsidR="00535BE7" w:rsidRPr="00C06D35">
        <w:rPr>
          <w:lang w:val="nl-NL"/>
        </w:rPr>
        <w:t xml:space="preserve"> </w:t>
      </w:r>
      <w:r w:rsidRPr="00740DDD">
        <w:rPr>
          <w:lang w:val="nl-NL"/>
        </w:rPr>
        <w:t>U zou bijvoorbeeld kunnen vragen:</w:t>
      </w:r>
      <w:r w:rsidR="00535BE7" w:rsidRPr="00C06D35">
        <w:rPr>
          <w:lang w:val="nl-NL"/>
        </w:rPr>
        <w:t xml:space="preserve"> </w:t>
      </w:r>
      <w:r w:rsidRPr="00740DDD">
        <w:rPr>
          <w:lang w:val="nl-NL"/>
        </w:rPr>
        <w:t>“Kun je een tabel of grafiek gebruiken om deze gegevens te ordenen?”;  “Wat staat vast en wat kun je veranderen bij dit probleem?”; “Welke patr</w:t>
      </w:r>
      <w:r w:rsidR="00485FC3">
        <w:rPr>
          <w:lang w:val="nl-NL"/>
        </w:rPr>
        <w:t>onen kun</w:t>
      </w:r>
      <w:r w:rsidRPr="00740DDD">
        <w:rPr>
          <w:lang w:val="nl-NL"/>
        </w:rPr>
        <w:t xml:space="preserve"> </w:t>
      </w:r>
      <w:r w:rsidR="00485FC3">
        <w:rPr>
          <w:lang w:val="nl-NL"/>
        </w:rPr>
        <w:t>je</w:t>
      </w:r>
      <w:r w:rsidRPr="00740DDD">
        <w:rPr>
          <w:lang w:val="nl-NL"/>
        </w:rPr>
        <w:t xml:space="preserve"> zien in deze gegevens?”.</w:t>
      </w:r>
    </w:p>
    <w:p w14:paraId="4DE32557" w14:textId="77777777" w:rsidR="00535BE7" w:rsidRPr="00C06D35" w:rsidRDefault="00535BE7" w:rsidP="00535BE7">
      <w:pPr>
        <w:rPr>
          <w:lang w:val="nl-NL"/>
        </w:rPr>
      </w:pPr>
    </w:p>
    <w:p w14:paraId="1E1C4D67" w14:textId="77777777" w:rsidR="00535BE7" w:rsidRPr="00C06D35" w:rsidRDefault="00535BE7" w:rsidP="00535BE7">
      <w:pPr>
        <w:pStyle w:val="Kop3"/>
        <w:rPr>
          <w:lang w:val="nl-NL"/>
        </w:rPr>
      </w:pPr>
      <w:r w:rsidRPr="00C06D35">
        <w:rPr>
          <w:lang w:val="nl-NL"/>
        </w:rPr>
        <w:t xml:space="preserve">3. </w:t>
      </w:r>
      <w:r w:rsidR="00555A9A" w:rsidRPr="00555A9A">
        <w:rPr>
          <w:lang w:val="nl-NL"/>
        </w:rPr>
        <w:t>Vraag l</w:t>
      </w:r>
      <w:r w:rsidR="00740DDD" w:rsidRPr="00555A9A">
        <w:rPr>
          <w:lang w:val="nl-NL"/>
        </w:rPr>
        <w:t xml:space="preserve">eerlingen </w:t>
      </w:r>
      <w:r w:rsidR="00555A9A" w:rsidRPr="00555A9A">
        <w:rPr>
          <w:lang w:val="nl-NL"/>
        </w:rPr>
        <w:t xml:space="preserve">om </w:t>
      </w:r>
      <w:r w:rsidR="00740DDD" w:rsidRPr="00555A9A">
        <w:rPr>
          <w:lang w:val="nl-NL"/>
        </w:rPr>
        <w:t>het aangeboden werk</w:t>
      </w:r>
      <w:r w:rsidR="00555A9A" w:rsidRPr="00555A9A">
        <w:rPr>
          <w:lang w:val="nl-NL"/>
        </w:rPr>
        <w:t xml:space="preserve"> te beoordelen </w:t>
      </w:r>
    </w:p>
    <w:p w14:paraId="3ED2373E" w14:textId="77777777" w:rsidR="00535BE7" w:rsidRPr="00C06D35" w:rsidRDefault="001B23E4" w:rsidP="00535BE7">
      <w:pPr>
        <w:rPr>
          <w:lang w:val="nl-NL"/>
        </w:rPr>
      </w:pPr>
      <w:r w:rsidRPr="00D95C2D">
        <w:rPr>
          <w:lang w:val="nl-NL"/>
        </w:rPr>
        <w:t>Geef de leerlingen</w:t>
      </w:r>
      <w:r w:rsidR="00485FC3">
        <w:rPr>
          <w:lang w:val="nl-NL"/>
        </w:rPr>
        <w:t>,</w:t>
      </w:r>
      <w:r w:rsidRPr="00D95C2D">
        <w:rPr>
          <w:lang w:val="nl-NL"/>
        </w:rPr>
        <w:t xml:space="preserve"> </w:t>
      </w:r>
      <w:r w:rsidR="00485FC3" w:rsidRPr="00D95C2D">
        <w:rPr>
          <w:lang w:val="nl-NL"/>
        </w:rPr>
        <w:t>nadat ze aan een opdracht gewerkt hebben</w:t>
      </w:r>
      <w:r w:rsidR="00485FC3">
        <w:rPr>
          <w:lang w:val="nl-NL"/>
        </w:rPr>
        <w:t xml:space="preserve">, </w:t>
      </w:r>
      <w:r w:rsidRPr="00D95C2D">
        <w:rPr>
          <w:lang w:val="nl-NL"/>
        </w:rPr>
        <w:t>een aantal voorbewerkte voorbeeldantwoorden van andere leerlingen</w:t>
      </w:r>
      <w:r w:rsidR="00D95C2D" w:rsidRPr="00D95C2D">
        <w:rPr>
          <w:lang w:val="nl-NL"/>
        </w:rPr>
        <w:t xml:space="preserve"> </w:t>
      </w:r>
      <w:r w:rsidRPr="00D95C2D">
        <w:rPr>
          <w:lang w:val="nl-NL"/>
        </w:rPr>
        <w:t>.</w:t>
      </w:r>
      <w:r w:rsidR="00535BE7" w:rsidRPr="00C06D35">
        <w:rPr>
          <w:lang w:val="nl-NL"/>
        </w:rPr>
        <w:t xml:space="preserve"> </w:t>
      </w:r>
      <w:r w:rsidR="00D95C2D" w:rsidRPr="00D95C2D">
        <w:rPr>
          <w:lang w:val="nl-NL"/>
        </w:rPr>
        <w:t xml:space="preserve">Deze oplossingen bieden alternatieve strategieën waar leerlingen misschien nog niet aan gedacht hadden en bevatten misschien nog fouten. </w:t>
      </w:r>
      <w:r w:rsidR="00535BE7" w:rsidRPr="00C06D35">
        <w:rPr>
          <w:lang w:val="nl-NL"/>
        </w:rPr>
        <w:t xml:space="preserve"> </w:t>
      </w:r>
      <w:r w:rsidR="00D95C2D" w:rsidRPr="00D95C2D">
        <w:rPr>
          <w:lang w:val="nl-NL"/>
        </w:rPr>
        <w:t>Vraag leerlingen om te doen alsof zij de examinator zijn.</w:t>
      </w:r>
      <w:r w:rsidR="00535BE7" w:rsidRPr="00C06D35">
        <w:rPr>
          <w:lang w:val="nl-NL"/>
        </w:rPr>
        <w:t xml:space="preserve"> </w:t>
      </w:r>
      <w:r w:rsidR="00D95C2D" w:rsidRPr="00D95C2D">
        <w:rPr>
          <w:lang w:val="nl-NL"/>
        </w:rPr>
        <w:t xml:space="preserve">De leerlingen ordenen deze oplossingen, </w:t>
      </w:r>
      <w:r w:rsidR="00485FC3">
        <w:rPr>
          <w:lang w:val="nl-NL"/>
        </w:rPr>
        <w:t>inclusief</w:t>
      </w:r>
      <w:r w:rsidR="00D95C2D" w:rsidRPr="00D95C2D">
        <w:rPr>
          <w:lang w:val="nl-NL"/>
        </w:rPr>
        <w:t xml:space="preserve"> hun eigen antwoord, waarbij ze uitleg geven waarom zij denken dat </w:t>
      </w:r>
      <w:r w:rsidR="00485FC3">
        <w:rPr>
          <w:lang w:val="nl-NL"/>
        </w:rPr>
        <w:t>de ene</w:t>
      </w:r>
      <w:r w:rsidR="00D95C2D" w:rsidRPr="00D95C2D">
        <w:rPr>
          <w:lang w:val="nl-NL"/>
        </w:rPr>
        <w:t xml:space="preserve"> oplossing beter is dan een andere.</w:t>
      </w:r>
      <w:r w:rsidR="00535BE7" w:rsidRPr="00C06D35">
        <w:rPr>
          <w:lang w:val="nl-NL"/>
        </w:rPr>
        <w:t xml:space="preserve"> </w:t>
      </w:r>
    </w:p>
    <w:p w14:paraId="219E22A9" w14:textId="77777777" w:rsidR="00535BE7" w:rsidRPr="00C06D35" w:rsidRDefault="00535BE7" w:rsidP="00535BE7">
      <w:pPr>
        <w:rPr>
          <w:lang w:val="nl-NL"/>
        </w:rPr>
      </w:pPr>
    </w:p>
    <w:p w14:paraId="4AA47EC4" w14:textId="77777777" w:rsidR="00535BE7" w:rsidRPr="00C06D35" w:rsidRDefault="00535BE7" w:rsidP="00535BE7">
      <w:pPr>
        <w:pStyle w:val="Kop3"/>
        <w:rPr>
          <w:lang w:val="nl-NL"/>
        </w:rPr>
      </w:pPr>
      <w:r w:rsidRPr="00C06D35">
        <w:rPr>
          <w:lang w:val="nl-NL"/>
        </w:rPr>
        <w:t xml:space="preserve">4. </w:t>
      </w:r>
      <w:r w:rsidR="00D95C2D" w:rsidRPr="00D95C2D">
        <w:rPr>
          <w:lang w:val="nl-NL"/>
        </w:rPr>
        <w:t>Gebruik maken van een vooropgezet ‘stappenplan’</w:t>
      </w:r>
    </w:p>
    <w:p w14:paraId="23A00916" w14:textId="77777777" w:rsidR="00535BE7" w:rsidRPr="00C06D35" w:rsidRDefault="00D95C2D" w:rsidP="00535BE7">
      <w:pPr>
        <w:rPr>
          <w:lang w:val="nl-NL"/>
        </w:rPr>
      </w:pPr>
      <w:r w:rsidRPr="00D95C2D">
        <w:rPr>
          <w:lang w:val="nl-NL"/>
        </w:rPr>
        <w:t>Leerlingen evalueren voorbeeldantwoorden zoals bij (3) hierboven, maar deze keer geeft u hen ook een vooropgezet stappenplan dat de processen binnen vraaggestuurd leren extra belicht.</w:t>
      </w:r>
      <w:r w:rsidR="00535BE7" w:rsidRPr="00C06D35">
        <w:rPr>
          <w:lang w:val="nl-NL"/>
        </w:rPr>
        <w:t xml:space="preserve"> </w:t>
      </w:r>
      <w:r w:rsidRPr="00D95C2D">
        <w:rPr>
          <w:lang w:val="nl-NL"/>
        </w:rPr>
        <w:t>Leerlingen gebruiken deze om het werk te evalueren.</w:t>
      </w:r>
      <w:r w:rsidR="00535BE7" w:rsidRPr="00C06D35">
        <w:rPr>
          <w:lang w:val="nl-NL"/>
        </w:rPr>
        <w:t xml:space="preserve"> </w:t>
      </w:r>
      <w:r w:rsidRPr="00D95C2D">
        <w:rPr>
          <w:lang w:val="nl-NL"/>
        </w:rPr>
        <w:t>Eindig de les door samen te bespreken wat ze op hebben gestoken van dit proces.</w:t>
      </w:r>
    </w:p>
    <w:p w14:paraId="4D894956" w14:textId="77777777" w:rsidR="00535BE7" w:rsidRPr="00C06D35" w:rsidRDefault="00535BE7" w:rsidP="00535BE7">
      <w:pPr>
        <w:pStyle w:val="Kop3"/>
        <w:rPr>
          <w:lang w:val="nl-NL"/>
        </w:rPr>
      </w:pPr>
    </w:p>
    <w:p w14:paraId="26CF58DC" w14:textId="77777777" w:rsidR="00535BE7" w:rsidRPr="00C06D35" w:rsidRDefault="00535BE7" w:rsidP="00535BE7">
      <w:pPr>
        <w:pStyle w:val="Kop3"/>
        <w:rPr>
          <w:lang w:val="nl-NL"/>
        </w:rPr>
      </w:pPr>
      <w:r w:rsidRPr="00C06D35">
        <w:rPr>
          <w:lang w:val="nl-NL"/>
        </w:rPr>
        <w:t xml:space="preserve">5. </w:t>
      </w:r>
      <w:r w:rsidR="00D95C2D" w:rsidRPr="00D95C2D">
        <w:rPr>
          <w:lang w:val="nl-NL"/>
        </w:rPr>
        <w:t>Vraag leerlingen om elkaars werk te beoordelen.</w:t>
      </w:r>
      <w:r w:rsidRPr="00C06D35">
        <w:rPr>
          <w:lang w:val="nl-NL"/>
        </w:rPr>
        <w:t xml:space="preserve"> </w:t>
      </w:r>
    </w:p>
    <w:p w14:paraId="7B90C9FB" w14:textId="77777777" w:rsidR="00535BE7" w:rsidRPr="00C06D35" w:rsidRDefault="00D95C2D" w:rsidP="00535BE7">
      <w:pPr>
        <w:rPr>
          <w:lang w:val="nl-NL"/>
        </w:rPr>
      </w:pPr>
      <w:r w:rsidRPr="00D95C2D">
        <w:rPr>
          <w:lang w:val="nl-NL"/>
        </w:rPr>
        <w:t>Nadat ze in tweetallen een opdracht uitgewerkt hebben, wisselen de leerlingen hun werk uit.</w:t>
      </w:r>
      <w:r w:rsidR="00535BE7" w:rsidRPr="00C06D35">
        <w:rPr>
          <w:lang w:val="nl-NL"/>
        </w:rPr>
        <w:t xml:space="preserve"> </w:t>
      </w:r>
      <w:r w:rsidRPr="00D95C2D">
        <w:rPr>
          <w:lang w:val="nl-NL"/>
        </w:rPr>
        <w:t>Elk tweetal krijgt het werk van een ander tweetal.</w:t>
      </w:r>
      <w:r w:rsidR="00535BE7" w:rsidRPr="00C06D35">
        <w:rPr>
          <w:lang w:val="nl-NL"/>
        </w:rPr>
        <w:t xml:space="preserve"> </w:t>
      </w:r>
      <w:r w:rsidRPr="00D95C2D">
        <w:rPr>
          <w:lang w:val="nl-NL"/>
        </w:rPr>
        <w:t>Leerlingen geven suggesties voor het verbeteren van elke oplossing en plakken deze met post-its op het werk.</w:t>
      </w:r>
      <w:r w:rsidR="00535BE7" w:rsidRPr="00C06D35">
        <w:rPr>
          <w:lang w:val="nl-NL"/>
        </w:rPr>
        <w:t xml:space="preserve"> </w:t>
      </w:r>
      <w:r w:rsidR="007A4E53" w:rsidRPr="007A4E53">
        <w:rPr>
          <w:lang w:val="nl-NL"/>
        </w:rPr>
        <w:t>Deze opmerkingen worden teruggegeven aan de eerste groep, welke dan een uiteindelijke, verbeterde versie moet maken gebaseerd op de opmerkingen die zij kregen.</w:t>
      </w:r>
      <w:r w:rsidR="00535BE7" w:rsidRPr="00C06D35">
        <w:rPr>
          <w:lang w:val="nl-NL"/>
        </w:rPr>
        <w:t xml:space="preserve"> </w:t>
      </w:r>
      <w:r w:rsidR="007A4E53" w:rsidRPr="007A4E53">
        <w:rPr>
          <w:lang w:val="nl-NL"/>
        </w:rPr>
        <w:t>Dit is een uitdagendere strategie voor de docent dan (3), aangezien de zaken die naar voren komen minder voorspelbaar zijn.</w:t>
      </w:r>
      <w:r w:rsidR="00535BE7" w:rsidRPr="00C06D35">
        <w:rPr>
          <w:lang w:val="nl-NL"/>
        </w:rPr>
        <w:t xml:space="preserve"> </w:t>
      </w:r>
    </w:p>
    <w:p w14:paraId="7CA1AF1F" w14:textId="77777777" w:rsidR="00535BE7" w:rsidRPr="00C06D35" w:rsidRDefault="00535BE7" w:rsidP="00535BE7">
      <w:pPr>
        <w:pStyle w:val="Kop3"/>
        <w:rPr>
          <w:lang w:val="nl-NL"/>
        </w:rPr>
      </w:pPr>
    </w:p>
    <w:p w14:paraId="61C82BB9" w14:textId="77777777" w:rsidR="00535BE7" w:rsidRPr="00C06D35" w:rsidRDefault="00535BE7" w:rsidP="00535BE7">
      <w:pPr>
        <w:pStyle w:val="Kop3"/>
        <w:rPr>
          <w:lang w:val="nl-NL"/>
        </w:rPr>
      </w:pPr>
      <w:r w:rsidRPr="00C06D35">
        <w:rPr>
          <w:lang w:val="nl-NL"/>
        </w:rPr>
        <w:t xml:space="preserve">6. </w:t>
      </w:r>
      <w:r w:rsidR="00597ECE" w:rsidRPr="00597ECE">
        <w:rPr>
          <w:lang w:val="nl-NL"/>
        </w:rPr>
        <w:t>Leerlingen interviewen elkaar over de processen die zij gebruikt hebben.</w:t>
      </w:r>
      <w:r w:rsidRPr="00C06D35">
        <w:rPr>
          <w:lang w:val="nl-NL"/>
        </w:rPr>
        <w:t xml:space="preserve"> </w:t>
      </w:r>
    </w:p>
    <w:p w14:paraId="574254F6" w14:textId="77777777" w:rsidR="00535BE7" w:rsidRPr="00C06D35" w:rsidRDefault="00C81697" w:rsidP="00535BE7">
      <w:pPr>
        <w:rPr>
          <w:lang w:val="nl-NL"/>
        </w:rPr>
      </w:pPr>
      <w:r w:rsidRPr="00C81697">
        <w:rPr>
          <w:lang w:val="nl-NL"/>
        </w:rPr>
        <w:t>Vraag de leerlingen om tweetallen samen te stellen als ze klaar zijn met een opdracht.</w:t>
      </w:r>
      <w:r w:rsidR="00535BE7" w:rsidRPr="00C06D35">
        <w:rPr>
          <w:lang w:val="nl-NL"/>
        </w:rPr>
        <w:t xml:space="preserve"> </w:t>
      </w:r>
      <w:r w:rsidRPr="00C81697">
        <w:rPr>
          <w:lang w:val="nl-NL"/>
        </w:rPr>
        <w:t>Iedereen interviewt de ander van elk tweetal over zijn aanpak en de processen die zij gebruikt hebben terwijl zij werkten aan de opdracht.</w:t>
      </w:r>
      <w:r w:rsidR="00535BE7" w:rsidRPr="00C06D35">
        <w:rPr>
          <w:lang w:val="nl-NL"/>
        </w:rPr>
        <w:t xml:space="preserve"> </w:t>
      </w:r>
      <w:r w:rsidR="002B605B" w:rsidRPr="002B605B">
        <w:rPr>
          <w:lang w:val="nl-NL"/>
        </w:rPr>
        <w:t>De docent kan een aantal vooropgestelde vragen geven om hierbij te helpen.</w:t>
      </w:r>
      <w:r w:rsidR="00535BE7" w:rsidRPr="00C06D35">
        <w:rPr>
          <w:lang w:val="nl-NL"/>
        </w:rPr>
        <w:t xml:space="preserve"> </w:t>
      </w:r>
      <w:r w:rsidR="002B605B" w:rsidRPr="002B605B">
        <w:rPr>
          <w:lang w:val="nl-NL"/>
        </w:rPr>
        <w:t>Leerlingen wisselen van rol als ze alle antwoorden op hebben geschreven.</w:t>
      </w:r>
      <w:r w:rsidR="00535BE7" w:rsidRPr="00C06D35">
        <w:rPr>
          <w:lang w:val="nl-NL"/>
        </w:rPr>
        <w:t xml:space="preserve"> </w:t>
      </w:r>
      <w:r w:rsidR="002B605B" w:rsidRPr="002B605B">
        <w:rPr>
          <w:lang w:val="nl-NL"/>
        </w:rPr>
        <w:t>Geschikte vragen kunnen zijn:</w:t>
      </w:r>
      <w:r w:rsidR="00535BE7" w:rsidRPr="00C06D35">
        <w:rPr>
          <w:lang w:val="nl-NL"/>
        </w:rPr>
        <w:br/>
      </w:r>
    </w:p>
    <w:p w14:paraId="26C24BC4" w14:textId="77777777" w:rsidR="00535BE7" w:rsidRPr="00C06D35" w:rsidRDefault="00535BE7" w:rsidP="00535BE7">
      <w:pPr>
        <w:rPr>
          <w:lang w:val="nl-NL"/>
        </w:rPr>
      </w:pPr>
      <w:r w:rsidRPr="00C06D35">
        <w:rPr>
          <w:lang w:val="nl-NL"/>
        </w:rPr>
        <w:t>•</w:t>
      </w:r>
      <w:r w:rsidRPr="00C06D35">
        <w:rPr>
          <w:lang w:val="nl-NL"/>
        </w:rPr>
        <w:tab/>
      </w:r>
      <w:r w:rsidR="002B605B" w:rsidRPr="002B605B">
        <w:rPr>
          <w:lang w:val="nl-NL"/>
        </w:rPr>
        <w:t>Welke aanpak heb je gebruikt?</w:t>
      </w:r>
    </w:p>
    <w:p w14:paraId="06E17559" w14:textId="77777777" w:rsidR="00535BE7" w:rsidRPr="00C06D35" w:rsidRDefault="00535BE7" w:rsidP="00535BE7">
      <w:pPr>
        <w:rPr>
          <w:lang w:val="nl-NL"/>
        </w:rPr>
      </w:pPr>
      <w:r w:rsidRPr="00C06D35">
        <w:rPr>
          <w:lang w:val="nl-NL"/>
        </w:rPr>
        <w:t>•</w:t>
      </w:r>
      <w:r w:rsidRPr="00C06D35">
        <w:rPr>
          <w:lang w:val="nl-NL"/>
        </w:rPr>
        <w:tab/>
      </w:r>
      <w:r w:rsidR="002B605B" w:rsidRPr="002B605B">
        <w:rPr>
          <w:lang w:val="nl-NL"/>
        </w:rPr>
        <w:t>Welke processen heb je gebruikt (van een uitgedeelde lijst)?</w:t>
      </w:r>
      <w:r w:rsidRPr="00C06D35">
        <w:rPr>
          <w:lang w:val="nl-NL"/>
        </w:rPr>
        <w:t xml:space="preserve"> </w:t>
      </w:r>
    </w:p>
    <w:p w14:paraId="125F9454" w14:textId="77777777" w:rsidR="00535BE7" w:rsidRPr="00C06D35" w:rsidRDefault="00535BE7" w:rsidP="00535BE7">
      <w:pPr>
        <w:rPr>
          <w:lang w:val="nl-NL"/>
        </w:rPr>
      </w:pPr>
      <w:r w:rsidRPr="00C06D35">
        <w:rPr>
          <w:lang w:val="nl-NL"/>
        </w:rPr>
        <w:t>•</w:t>
      </w:r>
      <w:r w:rsidRPr="00C06D35">
        <w:rPr>
          <w:lang w:val="nl-NL"/>
        </w:rPr>
        <w:tab/>
      </w:r>
      <w:r w:rsidR="002B605B" w:rsidRPr="002B605B">
        <w:rPr>
          <w:lang w:val="nl-NL"/>
        </w:rPr>
        <w:t>Hoe kan dit werk verbeterd worden?</w:t>
      </w:r>
    </w:p>
    <w:p w14:paraId="77CA0872" w14:textId="77777777" w:rsidR="00535BE7" w:rsidRPr="00C06D35" w:rsidRDefault="00535BE7" w:rsidP="00535BE7">
      <w:pPr>
        <w:rPr>
          <w:lang w:val="nl-NL"/>
        </w:rPr>
      </w:pPr>
      <w:r w:rsidRPr="00C06D35">
        <w:rPr>
          <w:lang w:val="nl-NL"/>
        </w:rPr>
        <w:t>•</w:t>
      </w:r>
      <w:r w:rsidRPr="00C06D35">
        <w:rPr>
          <w:lang w:val="nl-NL"/>
        </w:rPr>
        <w:tab/>
      </w:r>
      <w:r w:rsidR="002B605B" w:rsidRPr="002B605B">
        <w:rPr>
          <w:lang w:val="nl-NL"/>
        </w:rPr>
        <w:t>Wat zou je ander</w:t>
      </w:r>
      <w:r w:rsidR="00485FC3">
        <w:rPr>
          <w:lang w:val="nl-NL"/>
        </w:rPr>
        <w:t>s</w:t>
      </w:r>
      <w:r w:rsidR="002B605B" w:rsidRPr="002B605B">
        <w:rPr>
          <w:lang w:val="nl-NL"/>
        </w:rPr>
        <w:t xml:space="preserve"> gedaan kunnen hebben?</w:t>
      </w:r>
    </w:p>
    <w:p w14:paraId="1CB2E485" w14:textId="77777777" w:rsidR="00535BE7" w:rsidRPr="00C06D35" w:rsidRDefault="00535BE7" w:rsidP="00535BE7">
      <w:pPr>
        <w:rPr>
          <w:lang w:val="nl-NL"/>
        </w:rPr>
      </w:pPr>
      <w:r w:rsidRPr="00C06D35">
        <w:rPr>
          <w:lang w:val="nl-NL"/>
        </w:rPr>
        <w:lastRenderedPageBreak/>
        <w:t>•</w:t>
      </w:r>
      <w:r w:rsidRPr="00C06D35">
        <w:rPr>
          <w:lang w:val="nl-NL"/>
        </w:rPr>
        <w:tab/>
      </w:r>
      <w:r w:rsidR="002B605B" w:rsidRPr="002B605B">
        <w:rPr>
          <w:lang w:val="nl-NL"/>
        </w:rPr>
        <w:t>Is er iets wat je nog altijd niet duidelijk is?</w:t>
      </w:r>
    </w:p>
    <w:p w14:paraId="15F57366" w14:textId="77777777" w:rsidR="00535BE7" w:rsidRPr="00C06D35" w:rsidRDefault="00535BE7" w:rsidP="00535BE7">
      <w:pPr>
        <w:pStyle w:val="Kop2"/>
        <w:rPr>
          <w:lang w:val="nl-NL"/>
        </w:rPr>
      </w:pPr>
      <w:bookmarkStart w:id="7" w:name="_Toc184283716"/>
      <w:r w:rsidRPr="00C06D35">
        <w:rPr>
          <w:lang w:val="nl-NL"/>
        </w:rPr>
        <w:lastRenderedPageBreak/>
        <w:t>2</w:t>
      </w:r>
      <w:r w:rsidRPr="00C06D35">
        <w:rPr>
          <w:lang w:val="nl-NL"/>
        </w:rPr>
        <w:tab/>
      </w:r>
      <w:bookmarkEnd w:id="7"/>
      <w:r w:rsidR="002B605B" w:rsidRPr="002B605B">
        <w:rPr>
          <w:lang w:val="nl-NL"/>
        </w:rPr>
        <w:t xml:space="preserve">Een opdracht </w:t>
      </w:r>
      <w:r w:rsidR="001F4F82">
        <w:rPr>
          <w:lang w:val="nl-NL"/>
        </w:rPr>
        <w:t>met</w:t>
      </w:r>
      <w:r w:rsidR="002B605B" w:rsidRPr="002B605B">
        <w:rPr>
          <w:lang w:val="nl-NL"/>
        </w:rPr>
        <w:t xml:space="preserve"> vijf voorbeeldantwoorden</w:t>
      </w:r>
    </w:p>
    <w:p w14:paraId="0458C28F" w14:textId="77777777" w:rsidR="00535BE7" w:rsidRPr="00C06D35" w:rsidRDefault="002B605B" w:rsidP="00535BE7">
      <w:pPr>
        <w:pStyle w:val="Kop3"/>
        <w:rPr>
          <w:lang w:val="nl-NL"/>
        </w:rPr>
      </w:pPr>
      <w:r w:rsidRPr="002B605B">
        <w:rPr>
          <w:lang w:val="nl-NL"/>
        </w:rPr>
        <w:t>Sms-en</w:t>
      </w:r>
    </w:p>
    <w:p w14:paraId="5C2CABC2" w14:textId="77777777" w:rsidR="00535BE7" w:rsidRPr="00C06D35" w:rsidRDefault="00535BE7" w:rsidP="00535BE7">
      <w:pPr>
        <w:rPr>
          <w:b/>
          <w:lang w:val="nl-NL"/>
        </w:rPr>
      </w:pPr>
    </w:p>
    <w:p w14:paraId="38C61A14" w14:textId="411656EA" w:rsidR="00535BE7" w:rsidRDefault="00A254CF" w:rsidP="00535BE7">
      <w:pPr>
        <w:jc w:val="center"/>
      </w:pPr>
      <w:r w:rsidRPr="003E3AB0">
        <w:rPr>
          <w:noProof/>
          <w:lang w:val="nl-NL" w:eastAsia="nl-NL"/>
        </w:rPr>
        <w:drawing>
          <wp:inline distT="0" distB="0" distL="0" distR="0" wp14:anchorId="02CDD888" wp14:editId="13FF380F">
            <wp:extent cx="1858010" cy="2860040"/>
            <wp:effectExtent l="0" t="0" r="0" b="10160"/>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l="49741" r="8638"/>
                    <a:stretch>
                      <a:fillRect/>
                    </a:stretch>
                  </pic:blipFill>
                  <pic:spPr bwMode="auto">
                    <a:xfrm>
                      <a:off x="0" y="0"/>
                      <a:ext cx="1858010" cy="2860040"/>
                    </a:xfrm>
                    <a:prstGeom prst="rect">
                      <a:avLst/>
                    </a:prstGeom>
                    <a:noFill/>
                    <a:ln>
                      <a:noFill/>
                    </a:ln>
                  </pic:spPr>
                </pic:pic>
              </a:graphicData>
            </a:graphic>
          </wp:inline>
        </w:drawing>
      </w:r>
    </w:p>
    <w:p w14:paraId="22E33A9F" w14:textId="77777777" w:rsidR="00535BE7" w:rsidRDefault="00535BE7" w:rsidP="00535BE7">
      <w:pPr>
        <w:jc w:val="center"/>
      </w:pPr>
    </w:p>
    <w:p w14:paraId="024CB8F0" w14:textId="77777777" w:rsidR="00535BE7" w:rsidRDefault="00535BE7" w:rsidP="00535BE7"/>
    <w:p w14:paraId="545F7420" w14:textId="77777777" w:rsidR="00535BE7" w:rsidRPr="00C06D35" w:rsidRDefault="002B605B" w:rsidP="002B605B">
      <w:pPr>
        <w:numPr>
          <w:ilvl w:val="0"/>
          <w:numId w:val="8"/>
        </w:numPr>
        <w:rPr>
          <w:lang w:val="nl-NL"/>
        </w:rPr>
      </w:pPr>
      <w:r w:rsidRPr="002B605B">
        <w:rPr>
          <w:lang w:val="nl-NL"/>
        </w:rPr>
        <w:t xml:space="preserve">Hoeveel </w:t>
      </w:r>
      <w:r w:rsidR="00485FC3" w:rsidRPr="002B605B">
        <w:rPr>
          <w:lang w:val="nl-NL"/>
        </w:rPr>
        <w:t>sms’jes</w:t>
      </w:r>
      <w:r w:rsidRPr="002B605B">
        <w:rPr>
          <w:lang w:val="nl-NL"/>
        </w:rPr>
        <w:t xml:space="preserve"> worden er verzonden als vier mensen allemaal een sms aan elkaar versturen?</w:t>
      </w:r>
    </w:p>
    <w:p w14:paraId="6CF6DE85" w14:textId="77777777" w:rsidR="00535BE7" w:rsidRPr="00C06D35" w:rsidRDefault="00535BE7" w:rsidP="00535BE7">
      <w:pPr>
        <w:rPr>
          <w:lang w:val="nl-NL"/>
        </w:rPr>
      </w:pPr>
    </w:p>
    <w:p w14:paraId="55C37E90" w14:textId="77777777" w:rsidR="00535BE7" w:rsidRPr="00C06D35" w:rsidRDefault="002B605B" w:rsidP="002B605B">
      <w:pPr>
        <w:numPr>
          <w:ilvl w:val="0"/>
          <w:numId w:val="8"/>
        </w:numPr>
        <w:rPr>
          <w:lang w:val="nl-NL"/>
        </w:rPr>
      </w:pPr>
      <w:r w:rsidRPr="002B605B">
        <w:rPr>
          <w:lang w:val="nl-NL"/>
        </w:rPr>
        <w:t xml:space="preserve">Hoeveel </w:t>
      </w:r>
      <w:r w:rsidR="00485FC3" w:rsidRPr="002B605B">
        <w:rPr>
          <w:lang w:val="nl-NL"/>
        </w:rPr>
        <w:t>sms’jes</w:t>
      </w:r>
      <w:r w:rsidRPr="002B605B">
        <w:rPr>
          <w:lang w:val="nl-NL"/>
        </w:rPr>
        <w:t xml:space="preserve"> worden er verzonden </w:t>
      </w:r>
      <w:r w:rsidR="00C06D35" w:rsidRPr="002B605B">
        <w:rPr>
          <w:lang w:val="nl-NL"/>
        </w:rPr>
        <w:t xml:space="preserve">als </w:t>
      </w:r>
      <w:r w:rsidR="00C06D35">
        <w:rPr>
          <w:lang w:val="nl-NL"/>
        </w:rPr>
        <w:t>niet vier maar andere aantallen</w:t>
      </w:r>
      <w:r w:rsidR="00C06D35" w:rsidRPr="002B605B">
        <w:rPr>
          <w:lang w:val="nl-NL"/>
        </w:rPr>
        <w:t xml:space="preserve"> mensen allemaal een sms aan elkaar versturen?</w:t>
      </w:r>
      <w:r w:rsidR="00535BE7" w:rsidRPr="00C06D35">
        <w:rPr>
          <w:lang w:val="nl-NL"/>
        </w:rPr>
        <w:br/>
      </w:r>
    </w:p>
    <w:p w14:paraId="47DB4A08" w14:textId="77777777" w:rsidR="00535BE7" w:rsidRPr="00C06D35" w:rsidRDefault="002B605B" w:rsidP="002B605B">
      <w:pPr>
        <w:numPr>
          <w:ilvl w:val="0"/>
          <w:numId w:val="8"/>
        </w:numPr>
        <w:rPr>
          <w:lang w:val="nl-NL"/>
        </w:rPr>
      </w:pPr>
      <w:r w:rsidRPr="002B605B">
        <w:rPr>
          <w:lang w:val="nl-NL"/>
        </w:rPr>
        <w:t xml:space="preserve">Hoeveel </w:t>
      </w:r>
      <w:r w:rsidR="00485FC3" w:rsidRPr="002B605B">
        <w:rPr>
          <w:lang w:val="nl-NL"/>
        </w:rPr>
        <w:t>sms’jes</w:t>
      </w:r>
      <w:r w:rsidRPr="002B605B">
        <w:rPr>
          <w:lang w:val="nl-NL"/>
        </w:rPr>
        <w:t xml:space="preserve"> zouden er ongeveer </w:t>
      </w:r>
      <w:r w:rsidR="00346971">
        <w:rPr>
          <w:lang w:val="nl-NL"/>
        </w:rPr>
        <w:t>verzonden worden</w:t>
      </w:r>
      <w:r w:rsidRPr="002B605B">
        <w:rPr>
          <w:lang w:val="nl-NL"/>
        </w:rPr>
        <w:t xml:space="preserve"> als iedereen op jouw school mee zou doen? </w:t>
      </w:r>
      <w:r w:rsidR="00535BE7" w:rsidRPr="00C06D35">
        <w:rPr>
          <w:lang w:val="nl-NL"/>
        </w:rPr>
        <w:br/>
      </w:r>
    </w:p>
    <w:p w14:paraId="42B3E814" w14:textId="77777777" w:rsidR="00535BE7" w:rsidRPr="00C06D35" w:rsidRDefault="002B605B" w:rsidP="002B605B">
      <w:pPr>
        <w:numPr>
          <w:ilvl w:val="0"/>
          <w:numId w:val="8"/>
        </w:numPr>
        <w:rPr>
          <w:lang w:val="nl-NL"/>
        </w:rPr>
      </w:pPr>
      <w:r w:rsidRPr="002B605B">
        <w:rPr>
          <w:lang w:val="nl-NL"/>
        </w:rPr>
        <w:t>Kun je andere situaties bedenken die dezelfde wiskundige relatie weer zouden geven?</w:t>
      </w:r>
    </w:p>
    <w:p w14:paraId="0ADB1292" w14:textId="77777777" w:rsidR="00535BE7" w:rsidRPr="00C06D35" w:rsidRDefault="00535BE7" w:rsidP="00535BE7">
      <w:pPr>
        <w:rPr>
          <w:lang w:val="nl-NL"/>
        </w:rPr>
      </w:pPr>
    </w:p>
    <w:p w14:paraId="11643393" w14:textId="77777777" w:rsidR="00535BE7" w:rsidRPr="00C06D35" w:rsidRDefault="00535BE7" w:rsidP="00535BE7">
      <w:pPr>
        <w:rPr>
          <w:lang w:val="nl-NL"/>
        </w:rPr>
      </w:pPr>
    </w:p>
    <w:p w14:paraId="4C1B3B49" w14:textId="77777777" w:rsidR="00535BE7" w:rsidRPr="00C06D35" w:rsidRDefault="00535BE7" w:rsidP="00535BE7">
      <w:pPr>
        <w:rPr>
          <w:lang w:val="nl-NL"/>
        </w:rPr>
      </w:pPr>
    </w:p>
    <w:p w14:paraId="4BBE31CA" w14:textId="77777777" w:rsidR="00535BE7" w:rsidRPr="00C06D35" w:rsidRDefault="00535BE7" w:rsidP="00535BE7">
      <w:pPr>
        <w:rPr>
          <w:lang w:val="nl-NL"/>
        </w:rPr>
      </w:pPr>
    </w:p>
    <w:p w14:paraId="5A88FD28" w14:textId="77777777" w:rsidR="00535BE7" w:rsidRPr="00C06D35" w:rsidRDefault="00535BE7" w:rsidP="00535BE7">
      <w:pPr>
        <w:rPr>
          <w:lang w:val="nl-NL"/>
        </w:rPr>
      </w:pPr>
    </w:p>
    <w:p w14:paraId="5464BB26" w14:textId="77777777" w:rsidR="00535BE7" w:rsidRPr="00C06D35" w:rsidRDefault="00535BE7" w:rsidP="00535BE7">
      <w:pPr>
        <w:rPr>
          <w:lang w:val="nl-NL"/>
        </w:rPr>
      </w:pPr>
    </w:p>
    <w:p w14:paraId="376C95EB" w14:textId="77777777" w:rsidR="00535BE7" w:rsidRPr="00C06D35" w:rsidRDefault="00535BE7" w:rsidP="00535BE7">
      <w:pPr>
        <w:rPr>
          <w:lang w:val="nl-NL"/>
        </w:rPr>
      </w:pPr>
    </w:p>
    <w:p w14:paraId="5BC02E8A" w14:textId="77777777" w:rsidR="00535BE7" w:rsidRPr="00C06D35" w:rsidRDefault="00535BE7" w:rsidP="00535BE7">
      <w:pPr>
        <w:rPr>
          <w:lang w:val="nl-NL"/>
        </w:rPr>
      </w:pPr>
      <w:r w:rsidRPr="00C06D35">
        <w:rPr>
          <w:lang w:val="nl-NL"/>
        </w:rPr>
        <w:br w:type="page"/>
      </w:r>
    </w:p>
    <w:p w14:paraId="76C6399F" w14:textId="77777777" w:rsidR="00535BE7" w:rsidRPr="00C06D35" w:rsidRDefault="002B605B" w:rsidP="00535BE7">
      <w:pPr>
        <w:pStyle w:val="Kop3"/>
        <w:rPr>
          <w:lang w:val="nl-NL"/>
        </w:rPr>
      </w:pPr>
      <w:r w:rsidRPr="002B605B">
        <w:rPr>
          <w:lang w:val="nl-NL"/>
        </w:rPr>
        <w:lastRenderedPageBreak/>
        <w:t>Verdiepingsopdracht voor leerlingen</w:t>
      </w:r>
    </w:p>
    <w:p w14:paraId="2D9D92A2" w14:textId="77777777" w:rsidR="00535BE7" w:rsidRPr="00C06D35" w:rsidRDefault="00535BE7" w:rsidP="00535BE7">
      <w:pPr>
        <w:rPr>
          <w:lang w:val="nl-NL"/>
        </w:rPr>
      </w:pPr>
    </w:p>
    <w:p w14:paraId="110F0CB9" w14:textId="77777777" w:rsidR="00535BE7" w:rsidRPr="00C06D35" w:rsidRDefault="002B605B" w:rsidP="00535BE7">
      <w:pPr>
        <w:rPr>
          <w:lang w:val="nl-NL"/>
        </w:rPr>
      </w:pPr>
      <w:r w:rsidRPr="002B605B">
        <w:rPr>
          <w:lang w:val="nl-NL"/>
        </w:rPr>
        <w:t>Bekijk de volgende delen van het werk van andere leerlingen zorgvuldig.</w:t>
      </w:r>
      <w:r w:rsidR="00535BE7" w:rsidRPr="00C06D35">
        <w:rPr>
          <w:lang w:val="nl-NL"/>
        </w:rPr>
        <w:t xml:space="preserve"> </w:t>
      </w:r>
      <w:r w:rsidRPr="002B605B">
        <w:rPr>
          <w:lang w:val="nl-NL"/>
        </w:rPr>
        <w:t>Stel je voor dat je hun docent bent.</w:t>
      </w:r>
      <w:r w:rsidR="00535BE7" w:rsidRPr="00C06D35">
        <w:rPr>
          <w:lang w:val="nl-NL"/>
        </w:rPr>
        <w:t xml:space="preserve"> </w:t>
      </w:r>
      <w:r w:rsidRPr="002B605B">
        <w:rPr>
          <w:lang w:val="nl-NL"/>
        </w:rPr>
        <w:t>Bekijk elk werk en schrijf overal opmerkingen bij.</w:t>
      </w:r>
      <w:r w:rsidR="00535BE7" w:rsidRPr="00C06D35">
        <w:rPr>
          <w:lang w:val="nl-NL"/>
        </w:rPr>
        <w:t xml:space="preserve"> </w:t>
      </w:r>
    </w:p>
    <w:p w14:paraId="0967CDB5" w14:textId="77777777" w:rsidR="00535BE7" w:rsidRPr="00C06D35" w:rsidRDefault="002B605B" w:rsidP="002B605B">
      <w:pPr>
        <w:numPr>
          <w:ilvl w:val="0"/>
          <w:numId w:val="9"/>
        </w:numPr>
        <w:rPr>
          <w:lang w:val="nl-NL"/>
        </w:rPr>
      </w:pPr>
      <w:r w:rsidRPr="002B605B">
        <w:rPr>
          <w:lang w:val="nl-NL"/>
        </w:rPr>
        <w:t>Hebben ze een logische methode gekozen?</w:t>
      </w:r>
      <w:r w:rsidR="00535BE7" w:rsidRPr="00C06D35">
        <w:rPr>
          <w:lang w:val="nl-NL"/>
        </w:rPr>
        <w:t xml:space="preserve"> </w:t>
      </w:r>
    </w:p>
    <w:p w14:paraId="6E4B4A94" w14:textId="77777777" w:rsidR="00535BE7" w:rsidRDefault="002B605B" w:rsidP="002B605B">
      <w:pPr>
        <w:numPr>
          <w:ilvl w:val="0"/>
          <w:numId w:val="9"/>
        </w:numPr>
      </w:pPr>
      <w:r w:rsidRPr="002B605B">
        <w:rPr>
          <w:lang w:val="nl-NL"/>
        </w:rPr>
        <w:t>Zijn de berekeningen correct?</w:t>
      </w:r>
    </w:p>
    <w:p w14:paraId="597907F3" w14:textId="77777777" w:rsidR="00535BE7" w:rsidRDefault="002B605B" w:rsidP="002B605B">
      <w:pPr>
        <w:numPr>
          <w:ilvl w:val="0"/>
          <w:numId w:val="9"/>
        </w:numPr>
      </w:pPr>
      <w:r w:rsidRPr="002B605B">
        <w:rPr>
          <w:lang w:val="nl-NL"/>
        </w:rPr>
        <w:t>Zijn de conclusies logisch?</w:t>
      </w:r>
    </w:p>
    <w:p w14:paraId="1332DC9B" w14:textId="77777777" w:rsidR="00535BE7" w:rsidRPr="00C06D35" w:rsidRDefault="002B605B" w:rsidP="002B605B">
      <w:pPr>
        <w:numPr>
          <w:ilvl w:val="0"/>
          <w:numId w:val="9"/>
        </w:numPr>
        <w:rPr>
          <w:lang w:val="nl-NL"/>
        </w:rPr>
      </w:pPr>
      <w:r w:rsidRPr="002B605B">
        <w:rPr>
          <w:lang w:val="nl-NL"/>
        </w:rPr>
        <w:t>Is het werk makkelijk te begrijpen?</w:t>
      </w:r>
      <w:r w:rsidR="00535BE7" w:rsidRPr="00C06D35">
        <w:rPr>
          <w:lang w:val="nl-NL"/>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503"/>
        <w:gridCol w:w="7354"/>
      </w:tblGrid>
      <w:tr w:rsidR="00535BE7" w14:paraId="575D1BAF" w14:textId="77777777" w:rsidTr="002B605B">
        <w:tc>
          <w:tcPr>
            <w:tcW w:w="1526" w:type="dxa"/>
          </w:tcPr>
          <w:p w14:paraId="2145EC4B" w14:textId="77777777" w:rsidR="00535BE7" w:rsidRPr="00647561" w:rsidRDefault="002B605B" w:rsidP="002B605B">
            <w:pPr>
              <w:rPr>
                <w:b/>
              </w:rPr>
            </w:pPr>
            <w:r w:rsidRPr="002B605B">
              <w:rPr>
                <w:b/>
                <w:lang w:val="nl-NL"/>
              </w:rPr>
              <w:t>Naam</w:t>
            </w:r>
          </w:p>
        </w:tc>
        <w:tc>
          <w:tcPr>
            <w:tcW w:w="7557" w:type="dxa"/>
          </w:tcPr>
          <w:p w14:paraId="1286C5C0" w14:textId="77777777" w:rsidR="00535BE7" w:rsidRPr="00647561" w:rsidRDefault="002B605B" w:rsidP="002B605B">
            <w:pPr>
              <w:rPr>
                <w:b/>
              </w:rPr>
            </w:pPr>
            <w:r w:rsidRPr="002B605B">
              <w:rPr>
                <w:b/>
                <w:lang w:val="nl-NL"/>
              </w:rPr>
              <w:t>Opmerkingen</w:t>
            </w:r>
          </w:p>
        </w:tc>
      </w:tr>
      <w:tr w:rsidR="00535BE7" w14:paraId="38AD8D0F" w14:textId="77777777" w:rsidTr="002B605B">
        <w:trPr>
          <w:trHeight w:val="2016"/>
        </w:trPr>
        <w:tc>
          <w:tcPr>
            <w:tcW w:w="1526" w:type="dxa"/>
          </w:tcPr>
          <w:p w14:paraId="29FBE69C" w14:textId="77777777" w:rsidR="00535BE7" w:rsidRDefault="002B605B" w:rsidP="002B605B">
            <w:r w:rsidRPr="002B605B">
              <w:rPr>
                <w:lang w:val="nl-NL"/>
              </w:rPr>
              <w:t>Tom</w:t>
            </w:r>
          </w:p>
        </w:tc>
        <w:tc>
          <w:tcPr>
            <w:tcW w:w="7557" w:type="dxa"/>
          </w:tcPr>
          <w:p w14:paraId="3FCAC6F0" w14:textId="77777777" w:rsidR="00535BE7" w:rsidRDefault="00535BE7" w:rsidP="00535BE7"/>
          <w:p w14:paraId="613EBDFA" w14:textId="77777777" w:rsidR="00535BE7" w:rsidRDefault="00535BE7" w:rsidP="00535BE7"/>
          <w:p w14:paraId="3F0B0307" w14:textId="77777777" w:rsidR="00535BE7" w:rsidRDefault="00535BE7" w:rsidP="00535BE7"/>
          <w:p w14:paraId="247FE9E7" w14:textId="77777777" w:rsidR="00535BE7" w:rsidRDefault="00535BE7" w:rsidP="00535BE7"/>
          <w:p w14:paraId="5A3D0BE6" w14:textId="77777777" w:rsidR="00535BE7" w:rsidRDefault="00535BE7" w:rsidP="00535BE7"/>
          <w:p w14:paraId="72FE4D3E" w14:textId="77777777" w:rsidR="00535BE7" w:rsidRDefault="00535BE7" w:rsidP="00535BE7"/>
          <w:p w14:paraId="20E649CC" w14:textId="77777777" w:rsidR="00535BE7" w:rsidRDefault="00535BE7" w:rsidP="00535BE7"/>
          <w:p w14:paraId="3DA9DDC4" w14:textId="77777777" w:rsidR="00535BE7" w:rsidRDefault="00535BE7" w:rsidP="00535BE7"/>
        </w:tc>
      </w:tr>
      <w:tr w:rsidR="00535BE7" w14:paraId="170C6BA0" w14:textId="77777777" w:rsidTr="002B605B">
        <w:trPr>
          <w:trHeight w:val="2016"/>
        </w:trPr>
        <w:tc>
          <w:tcPr>
            <w:tcW w:w="1526" w:type="dxa"/>
          </w:tcPr>
          <w:p w14:paraId="75093EA7" w14:textId="77777777" w:rsidR="00535BE7" w:rsidRDefault="002B605B" w:rsidP="002B605B">
            <w:r w:rsidRPr="002B605B">
              <w:rPr>
                <w:lang w:val="nl-NL"/>
              </w:rPr>
              <w:t>Sam</w:t>
            </w:r>
          </w:p>
        </w:tc>
        <w:tc>
          <w:tcPr>
            <w:tcW w:w="7557" w:type="dxa"/>
          </w:tcPr>
          <w:p w14:paraId="7EB5946F" w14:textId="77777777" w:rsidR="00535BE7" w:rsidRDefault="00535BE7" w:rsidP="00535BE7"/>
        </w:tc>
      </w:tr>
      <w:tr w:rsidR="00535BE7" w14:paraId="1D556BEB" w14:textId="77777777" w:rsidTr="002B605B">
        <w:trPr>
          <w:trHeight w:val="2016"/>
        </w:trPr>
        <w:tc>
          <w:tcPr>
            <w:tcW w:w="1526" w:type="dxa"/>
          </w:tcPr>
          <w:p w14:paraId="528991FF" w14:textId="77777777" w:rsidR="00535BE7" w:rsidRDefault="002B605B" w:rsidP="002B605B">
            <w:r w:rsidRPr="002B605B">
              <w:rPr>
                <w:lang w:val="nl-NL"/>
              </w:rPr>
              <w:t>Chris</w:t>
            </w:r>
          </w:p>
        </w:tc>
        <w:tc>
          <w:tcPr>
            <w:tcW w:w="7557" w:type="dxa"/>
          </w:tcPr>
          <w:p w14:paraId="02B2B84F" w14:textId="77777777" w:rsidR="00535BE7" w:rsidRDefault="00535BE7" w:rsidP="00535BE7"/>
        </w:tc>
      </w:tr>
      <w:tr w:rsidR="00535BE7" w14:paraId="54D58149" w14:textId="77777777" w:rsidTr="002B605B">
        <w:trPr>
          <w:trHeight w:val="2016"/>
        </w:trPr>
        <w:tc>
          <w:tcPr>
            <w:tcW w:w="1526" w:type="dxa"/>
          </w:tcPr>
          <w:p w14:paraId="7119D935" w14:textId="77777777" w:rsidR="00535BE7" w:rsidRDefault="002B605B" w:rsidP="002B605B">
            <w:r w:rsidRPr="002B605B">
              <w:rPr>
                <w:lang w:val="nl-NL"/>
              </w:rPr>
              <w:t>Lily</w:t>
            </w:r>
          </w:p>
        </w:tc>
        <w:tc>
          <w:tcPr>
            <w:tcW w:w="7557" w:type="dxa"/>
          </w:tcPr>
          <w:p w14:paraId="07AEB800" w14:textId="77777777" w:rsidR="00535BE7" w:rsidRDefault="00535BE7" w:rsidP="00535BE7"/>
        </w:tc>
      </w:tr>
      <w:tr w:rsidR="00535BE7" w14:paraId="4053A968" w14:textId="77777777" w:rsidTr="002B605B">
        <w:trPr>
          <w:trHeight w:val="2016"/>
        </w:trPr>
        <w:tc>
          <w:tcPr>
            <w:tcW w:w="1526" w:type="dxa"/>
          </w:tcPr>
          <w:p w14:paraId="1DCDAA95" w14:textId="77777777" w:rsidR="00535BE7" w:rsidRDefault="002B605B" w:rsidP="002B605B">
            <w:r w:rsidRPr="002B605B">
              <w:rPr>
                <w:lang w:val="nl-NL"/>
              </w:rPr>
              <w:t>Marvin</w:t>
            </w:r>
          </w:p>
        </w:tc>
        <w:tc>
          <w:tcPr>
            <w:tcW w:w="7557" w:type="dxa"/>
          </w:tcPr>
          <w:p w14:paraId="7615E088" w14:textId="77777777" w:rsidR="00535BE7" w:rsidRDefault="00535BE7" w:rsidP="00535BE7"/>
        </w:tc>
      </w:tr>
    </w:tbl>
    <w:p w14:paraId="6496D91D" w14:textId="77777777" w:rsidR="00535BE7" w:rsidRDefault="00535BE7" w:rsidP="00535BE7"/>
    <w:p w14:paraId="0A1421AD" w14:textId="77777777" w:rsidR="00535BE7" w:rsidRPr="00C06D35" w:rsidRDefault="002B605B" w:rsidP="00535BE7">
      <w:pPr>
        <w:rPr>
          <w:lang w:val="nl-NL"/>
        </w:rPr>
      </w:pPr>
      <w:r w:rsidRPr="002B605B">
        <w:rPr>
          <w:lang w:val="nl-NL"/>
        </w:rPr>
        <w:t>Probeer nu een antwoord te geven dat beter is dan alle anderen!</w:t>
      </w:r>
    </w:p>
    <w:p w14:paraId="415CB227" w14:textId="77777777" w:rsidR="00535BE7" w:rsidRPr="00C06D35" w:rsidRDefault="00535BE7" w:rsidP="00535BE7">
      <w:pPr>
        <w:rPr>
          <w:lang w:val="nl-NL"/>
        </w:rPr>
      </w:pPr>
    </w:p>
    <w:p w14:paraId="1C2B66E0" w14:textId="77777777" w:rsidR="00535BE7" w:rsidRPr="00EC0605" w:rsidRDefault="002B605B" w:rsidP="00535BE7">
      <w:pPr>
        <w:rPr>
          <w:i/>
        </w:rPr>
      </w:pPr>
      <w:r w:rsidRPr="002B605B">
        <w:rPr>
          <w:i/>
          <w:lang w:val="nl-NL"/>
        </w:rPr>
        <w:lastRenderedPageBreak/>
        <w:t>Toms antwoord</w:t>
      </w:r>
    </w:p>
    <w:p w14:paraId="481657A5" w14:textId="77777777" w:rsidR="00535BE7" w:rsidRDefault="00535BE7" w:rsidP="00535BE7"/>
    <w:p w14:paraId="1C2D3E98" w14:textId="07CC31A1" w:rsidR="00535BE7" w:rsidRPr="007E00A9" w:rsidRDefault="00A254CF" w:rsidP="00535BE7">
      <w:pPr>
        <w:rPr>
          <w:i/>
        </w:rPr>
      </w:pPr>
      <w:r w:rsidRPr="003E3AB0">
        <w:rPr>
          <w:noProof/>
          <w:lang w:val="nl-NL" w:eastAsia="nl-NL"/>
        </w:rPr>
        <w:drawing>
          <wp:inline distT="0" distB="0" distL="0" distR="0" wp14:anchorId="2DF87BE0" wp14:editId="7AFAEFBD">
            <wp:extent cx="5194300" cy="2850515"/>
            <wp:effectExtent l="25400" t="25400" r="38100" b="19685"/>
            <wp:docPr id="3" name="Picture 50" descr="Description: Sending cards Learne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Sending cards Learner 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300" cy="2850515"/>
                    </a:xfrm>
                    <a:prstGeom prst="rect">
                      <a:avLst/>
                    </a:prstGeom>
                    <a:noFill/>
                    <a:ln w="28575" cmpd="sng">
                      <a:solidFill>
                        <a:srgbClr val="000000"/>
                      </a:solidFill>
                      <a:miter lim="800000"/>
                      <a:headEnd/>
                      <a:tailEnd/>
                    </a:ln>
                    <a:effectLst/>
                  </pic:spPr>
                </pic:pic>
              </a:graphicData>
            </a:graphic>
          </wp:inline>
        </w:drawing>
      </w:r>
    </w:p>
    <w:p w14:paraId="0EC7050B" w14:textId="77777777" w:rsidR="00535BE7" w:rsidRDefault="00535BE7" w:rsidP="00535BE7"/>
    <w:p w14:paraId="041936D7" w14:textId="77777777" w:rsidR="00535BE7" w:rsidRDefault="00535BE7" w:rsidP="00535BE7">
      <w:pPr>
        <w:pStyle w:val="body"/>
        <w:spacing w:line="360" w:lineRule="auto"/>
        <w:rPr>
          <w:sz w:val="22"/>
          <w:lang w:val="en-GB"/>
        </w:rPr>
      </w:pPr>
    </w:p>
    <w:p w14:paraId="5659804A" w14:textId="77777777" w:rsidR="00535BE7" w:rsidRDefault="00535BE7" w:rsidP="00535BE7">
      <w:pPr>
        <w:pStyle w:val="body"/>
        <w:spacing w:line="360" w:lineRule="auto"/>
        <w:rPr>
          <w:sz w:val="22"/>
          <w:lang w:val="en-GB"/>
        </w:rPr>
      </w:pPr>
    </w:p>
    <w:p w14:paraId="429B7AD6" w14:textId="77777777" w:rsidR="00535BE7" w:rsidRDefault="002B605B" w:rsidP="002B605B">
      <w:pPr>
        <w:pStyle w:val="body"/>
        <w:spacing w:line="360" w:lineRule="auto"/>
        <w:rPr>
          <w:i/>
          <w:sz w:val="22"/>
        </w:rPr>
      </w:pPr>
      <w:r w:rsidRPr="002B605B">
        <w:rPr>
          <w:i/>
          <w:sz w:val="22"/>
          <w:lang w:val="nl-NL"/>
        </w:rPr>
        <w:t>Sams antwoord</w:t>
      </w:r>
    </w:p>
    <w:p w14:paraId="61C4496B" w14:textId="74A78556" w:rsidR="00535BE7" w:rsidRPr="008A20AA" w:rsidRDefault="00A254CF" w:rsidP="00535BE7">
      <w:pPr>
        <w:pStyle w:val="body"/>
        <w:spacing w:line="360" w:lineRule="auto"/>
        <w:rPr>
          <w:sz w:val="22"/>
          <w:lang w:val="en-GB"/>
        </w:rPr>
      </w:pPr>
      <w:r w:rsidRPr="00505CBC">
        <w:rPr>
          <w:noProof/>
          <w:lang w:val="nl-NL" w:eastAsia="nl-NL"/>
        </w:rPr>
        <w:drawing>
          <wp:inline distT="0" distB="0" distL="0" distR="0" wp14:anchorId="30B50922" wp14:editId="0DF7C0AE">
            <wp:extent cx="5914390" cy="3035300"/>
            <wp:effectExtent l="25400" t="25400" r="29210" b="38100"/>
            <wp:docPr id="4" name="Picture 51" descr="Description: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4390" cy="3035300"/>
                    </a:xfrm>
                    <a:prstGeom prst="rect">
                      <a:avLst/>
                    </a:prstGeom>
                    <a:noFill/>
                    <a:ln w="28575" cmpd="sng">
                      <a:solidFill>
                        <a:srgbClr val="000000"/>
                      </a:solidFill>
                      <a:miter lim="800000"/>
                      <a:headEnd/>
                      <a:tailEnd/>
                    </a:ln>
                    <a:effectLst/>
                  </pic:spPr>
                </pic:pic>
              </a:graphicData>
            </a:graphic>
          </wp:inline>
        </w:drawing>
      </w:r>
    </w:p>
    <w:p w14:paraId="42417A5E" w14:textId="77777777" w:rsidR="00535BE7" w:rsidRDefault="00535BE7" w:rsidP="00535BE7">
      <w:pPr>
        <w:pStyle w:val="Bloktekst"/>
        <w:ind w:left="0"/>
        <w:rPr>
          <w:i/>
          <w:sz w:val="22"/>
        </w:rPr>
      </w:pPr>
    </w:p>
    <w:p w14:paraId="65004296" w14:textId="77777777" w:rsidR="00535BE7" w:rsidRDefault="00535BE7" w:rsidP="00535BE7">
      <w:pPr>
        <w:pStyle w:val="body"/>
        <w:spacing w:line="360" w:lineRule="auto"/>
        <w:rPr>
          <w:sz w:val="22"/>
          <w:lang w:val="en-GB"/>
        </w:rPr>
      </w:pPr>
    </w:p>
    <w:p w14:paraId="5607578C" w14:textId="77777777" w:rsidR="00535BE7" w:rsidRDefault="00535BE7" w:rsidP="00535BE7">
      <w:pPr>
        <w:pStyle w:val="Bloktekst"/>
        <w:ind w:left="0"/>
        <w:rPr>
          <w:i/>
          <w:sz w:val="22"/>
        </w:rPr>
      </w:pPr>
      <w:r>
        <w:rPr>
          <w:i/>
          <w:sz w:val="22"/>
        </w:rPr>
        <w:br w:type="page"/>
      </w:r>
      <w:r w:rsidR="002B605B" w:rsidRPr="002B605B">
        <w:rPr>
          <w:i/>
          <w:sz w:val="22"/>
          <w:lang w:val="nl-NL"/>
        </w:rPr>
        <w:lastRenderedPageBreak/>
        <w:t>Chris’s antwoord</w:t>
      </w:r>
    </w:p>
    <w:p w14:paraId="72B674A4" w14:textId="4B1B7FD5" w:rsidR="00535BE7" w:rsidRDefault="00A254CF" w:rsidP="00535BE7">
      <w:pPr>
        <w:pStyle w:val="Bloktekst"/>
        <w:ind w:left="0"/>
        <w:rPr>
          <w:sz w:val="22"/>
          <w:lang w:val="en-GB"/>
        </w:rPr>
      </w:pPr>
      <w:r w:rsidRPr="003E3AB0">
        <w:rPr>
          <w:noProof/>
          <w:sz w:val="22"/>
          <w:lang w:val="nl-NL" w:eastAsia="nl-NL"/>
        </w:rPr>
        <w:drawing>
          <wp:inline distT="0" distB="0" distL="0" distR="0" wp14:anchorId="2C2C3625" wp14:editId="4F0698AA">
            <wp:extent cx="5632450" cy="3093085"/>
            <wp:effectExtent l="25400" t="25400" r="31750" b="31115"/>
            <wp:docPr id="5" name="Picture 52" descr="Description: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2450" cy="3093085"/>
                    </a:xfrm>
                    <a:prstGeom prst="rect">
                      <a:avLst/>
                    </a:prstGeom>
                    <a:noFill/>
                    <a:ln w="28575" cmpd="sng">
                      <a:solidFill>
                        <a:srgbClr val="000000"/>
                      </a:solidFill>
                      <a:miter lim="800000"/>
                      <a:headEnd/>
                      <a:tailEnd/>
                    </a:ln>
                    <a:effectLst/>
                  </pic:spPr>
                </pic:pic>
              </a:graphicData>
            </a:graphic>
          </wp:inline>
        </w:drawing>
      </w:r>
    </w:p>
    <w:p w14:paraId="5CA5AF2A" w14:textId="77777777" w:rsidR="00535BE7" w:rsidRDefault="00535BE7" w:rsidP="00535BE7">
      <w:pPr>
        <w:pStyle w:val="Bloktekst"/>
        <w:ind w:left="0"/>
        <w:rPr>
          <w:sz w:val="22"/>
          <w:lang w:val="en-GB"/>
        </w:rPr>
      </w:pPr>
    </w:p>
    <w:p w14:paraId="5B3DB433" w14:textId="77777777" w:rsidR="00535BE7" w:rsidRDefault="00535BE7" w:rsidP="00535BE7">
      <w:pPr>
        <w:pStyle w:val="Bloktekst"/>
        <w:ind w:left="0"/>
        <w:rPr>
          <w:i/>
          <w:sz w:val="22"/>
          <w:lang w:val="en-GB"/>
        </w:rPr>
      </w:pPr>
    </w:p>
    <w:p w14:paraId="6936EF7A" w14:textId="77777777" w:rsidR="00535BE7" w:rsidRDefault="002B605B" w:rsidP="00535BE7">
      <w:pPr>
        <w:pStyle w:val="Bloktekst"/>
        <w:ind w:left="0"/>
        <w:rPr>
          <w:i/>
          <w:sz w:val="22"/>
          <w:lang w:val="en-GB"/>
        </w:rPr>
      </w:pPr>
      <w:r w:rsidRPr="002B605B">
        <w:rPr>
          <w:i/>
          <w:sz w:val="22"/>
          <w:lang w:val="nl-NL"/>
        </w:rPr>
        <w:t>Lily’s antwoord</w:t>
      </w:r>
    </w:p>
    <w:p w14:paraId="7B8E0B2F" w14:textId="0C7A7DB8" w:rsidR="00535BE7" w:rsidRDefault="00A254CF" w:rsidP="00535BE7">
      <w:pPr>
        <w:pStyle w:val="Bloktekst"/>
        <w:ind w:left="0"/>
        <w:rPr>
          <w:i/>
          <w:sz w:val="22"/>
          <w:lang w:val="en-GB"/>
        </w:rPr>
      </w:pPr>
      <w:r w:rsidRPr="00505CBC">
        <w:rPr>
          <w:noProof/>
          <w:lang w:val="nl-NL" w:eastAsia="nl-NL"/>
        </w:rPr>
        <w:drawing>
          <wp:inline distT="0" distB="0" distL="0" distR="0" wp14:anchorId="3725E649" wp14:editId="2949BA3D">
            <wp:extent cx="5622290" cy="2889250"/>
            <wp:effectExtent l="25400" t="25400" r="16510" b="31750"/>
            <wp:docPr id="6" name="Picture 53" descr="Description: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2290" cy="2889250"/>
                    </a:xfrm>
                    <a:prstGeom prst="rect">
                      <a:avLst/>
                    </a:prstGeom>
                    <a:noFill/>
                    <a:ln w="28575" cmpd="sng">
                      <a:solidFill>
                        <a:srgbClr val="000000"/>
                      </a:solidFill>
                      <a:miter lim="800000"/>
                      <a:headEnd/>
                      <a:tailEnd/>
                    </a:ln>
                    <a:effectLst/>
                  </pic:spPr>
                </pic:pic>
              </a:graphicData>
            </a:graphic>
          </wp:inline>
        </w:drawing>
      </w:r>
    </w:p>
    <w:p w14:paraId="1350118C" w14:textId="77777777" w:rsidR="00535BE7" w:rsidRPr="00C167F5" w:rsidRDefault="00535BE7" w:rsidP="00535BE7">
      <w:pPr>
        <w:pStyle w:val="Bloktekst"/>
        <w:ind w:left="0"/>
        <w:rPr>
          <w:i/>
          <w:sz w:val="22"/>
        </w:rPr>
      </w:pPr>
    </w:p>
    <w:p w14:paraId="01BDEAED" w14:textId="77777777" w:rsidR="00535BE7" w:rsidRDefault="00535BE7" w:rsidP="00535BE7">
      <w:pPr>
        <w:pStyle w:val="Bloktekst"/>
        <w:ind w:left="0"/>
        <w:rPr>
          <w:i/>
          <w:sz w:val="22"/>
        </w:rPr>
      </w:pPr>
    </w:p>
    <w:p w14:paraId="6DEA2903" w14:textId="77777777" w:rsidR="00535BE7" w:rsidRDefault="00535BE7" w:rsidP="00535BE7">
      <w:pPr>
        <w:pStyle w:val="Bloktekst"/>
        <w:ind w:left="0"/>
        <w:rPr>
          <w:i/>
          <w:sz w:val="22"/>
        </w:rPr>
      </w:pPr>
    </w:p>
    <w:p w14:paraId="4B344AA8" w14:textId="77777777" w:rsidR="00535BE7" w:rsidRPr="00EC0605" w:rsidRDefault="00535BE7" w:rsidP="00535BE7">
      <w:pPr>
        <w:pStyle w:val="Bloktekst"/>
        <w:ind w:left="0"/>
        <w:rPr>
          <w:i/>
        </w:rPr>
      </w:pPr>
      <w:r>
        <w:rPr>
          <w:sz w:val="22"/>
        </w:rPr>
        <w:br w:type="page"/>
      </w:r>
      <w:r w:rsidR="002B605B" w:rsidRPr="002B605B">
        <w:rPr>
          <w:i/>
          <w:lang w:val="nl-NL"/>
        </w:rPr>
        <w:lastRenderedPageBreak/>
        <w:t>Marvins antwoord</w:t>
      </w:r>
    </w:p>
    <w:p w14:paraId="3020F576" w14:textId="6D72DF29" w:rsidR="00535BE7" w:rsidRDefault="00A254CF" w:rsidP="00535BE7">
      <w:pPr>
        <w:pStyle w:val="Bloktekst"/>
        <w:ind w:left="0"/>
      </w:pPr>
      <w:r w:rsidRPr="00505CBC">
        <w:rPr>
          <w:noProof/>
          <w:lang w:val="nl-NL" w:eastAsia="nl-NL"/>
        </w:rPr>
        <w:drawing>
          <wp:inline distT="0" distB="0" distL="0" distR="0" wp14:anchorId="440044E1" wp14:editId="1BDFA2BD">
            <wp:extent cx="5622290" cy="2004060"/>
            <wp:effectExtent l="25400" t="25400" r="16510" b="27940"/>
            <wp:docPr id="7" name="Picture 54" descr="Description: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2290" cy="2004060"/>
                    </a:xfrm>
                    <a:prstGeom prst="rect">
                      <a:avLst/>
                    </a:prstGeom>
                    <a:noFill/>
                    <a:ln w="28575" cmpd="sng">
                      <a:solidFill>
                        <a:srgbClr val="000000"/>
                      </a:solidFill>
                      <a:miter lim="800000"/>
                      <a:headEnd/>
                      <a:tailEnd/>
                    </a:ln>
                    <a:effectLst/>
                  </pic:spPr>
                </pic:pic>
              </a:graphicData>
            </a:graphic>
          </wp:inline>
        </w:drawing>
      </w:r>
    </w:p>
    <w:p w14:paraId="7B756EF4" w14:textId="77777777" w:rsidR="00535BE7" w:rsidRDefault="00535BE7" w:rsidP="00535BE7">
      <w:pPr>
        <w:pStyle w:val="body"/>
        <w:spacing w:line="360" w:lineRule="auto"/>
        <w:rPr>
          <w:sz w:val="22"/>
          <w:lang w:val="en-GB"/>
        </w:rPr>
      </w:pPr>
    </w:p>
    <w:p w14:paraId="632E8498" w14:textId="77777777" w:rsidR="00535BE7" w:rsidRPr="00D52E0E" w:rsidRDefault="00535BE7" w:rsidP="00535BE7"/>
    <w:p w14:paraId="0AA1A219" w14:textId="77777777" w:rsidR="00535BE7" w:rsidRPr="00C06D35" w:rsidRDefault="00535BE7" w:rsidP="00535BE7">
      <w:pPr>
        <w:pStyle w:val="Kop2"/>
        <w:rPr>
          <w:lang w:val="nl-NL"/>
        </w:rPr>
      </w:pPr>
      <w:bookmarkStart w:id="8" w:name="_Toc184283717"/>
      <w:r w:rsidRPr="00C06D35">
        <w:rPr>
          <w:lang w:val="nl-NL"/>
        </w:rPr>
        <w:lastRenderedPageBreak/>
        <w:t>3</w:t>
      </w:r>
      <w:r w:rsidRPr="00C06D35">
        <w:rPr>
          <w:lang w:val="nl-NL"/>
        </w:rPr>
        <w:tab/>
      </w:r>
      <w:bookmarkEnd w:id="8"/>
      <w:r w:rsidR="002B605B" w:rsidRPr="002B605B">
        <w:rPr>
          <w:lang w:val="nl-NL"/>
        </w:rPr>
        <w:t xml:space="preserve">Twee opdrachten met een </w:t>
      </w:r>
      <w:r w:rsidR="00485FC3">
        <w:rPr>
          <w:lang w:val="nl-NL"/>
        </w:rPr>
        <w:t>rubric</w:t>
      </w:r>
    </w:p>
    <w:p w14:paraId="75D45B9E" w14:textId="77777777" w:rsidR="00535BE7" w:rsidRPr="00C06D35" w:rsidRDefault="002B605B" w:rsidP="00535BE7">
      <w:pPr>
        <w:pStyle w:val="Kop3"/>
        <w:rPr>
          <w:lang w:val="nl-NL"/>
        </w:rPr>
      </w:pPr>
      <w:r w:rsidRPr="002B605B">
        <w:rPr>
          <w:lang w:val="nl-NL"/>
        </w:rPr>
        <w:t>Gouden rechthoeken</w:t>
      </w:r>
    </w:p>
    <w:p w14:paraId="6ECBA1A0" w14:textId="77777777" w:rsidR="00535BE7" w:rsidRPr="00C06D35" w:rsidRDefault="00535BE7" w:rsidP="00535BE7">
      <w:pPr>
        <w:rPr>
          <w:b/>
          <w:lang w:val="nl-NL"/>
        </w:rPr>
      </w:pPr>
    </w:p>
    <w:tbl>
      <w:tblPr>
        <w:tblW w:w="0" w:type="auto"/>
        <w:tblLook w:val="00BF" w:firstRow="1" w:lastRow="0" w:firstColumn="1" w:lastColumn="0" w:noHBand="0" w:noVBand="0"/>
      </w:tblPr>
      <w:tblGrid>
        <w:gridCol w:w="5404"/>
        <w:gridCol w:w="3463"/>
      </w:tblGrid>
      <w:tr w:rsidR="00535BE7" w:rsidRPr="00C06D35" w14:paraId="0D90B92C" w14:textId="77777777" w:rsidTr="002B605B">
        <w:tc>
          <w:tcPr>
            <w:tcW w:w="5495" w:type="dxa"/>
          </w:tcPr>
          <w:p w14:paraId="15046041" w14:textId="77777777" w:rsidR="00535BE7" w:rsidRPr="00C06D35" w:rsidRDefault="002B605B" w:rsidP="00535BE7">
            <w:pPr>
              <w:rPr>
                <w:lang w:val="nl-NL"/>
              </w:rPr>
            </w:pPr>
            <w:r w:rsidRPr="002B605B">
              <w:rPr>
                <w:lang w:val="nl-NL"/>
              </w:rPr>
              <w:t xml:space="preserve">In de 19e eeuw reisden vele avonturiers naar Noord-Amerika om op zoek te gaan naar goud. </w:t>
            </w:r>
            <w:r w:rsidR="00535BE7" w:rsidRPr="00C06D35">
              <w:rPr>
                <w:lang w:val="nl-NL"/>
              </w:rPr>
              <w:t xml:space="preserve"> </w:t>
            </w:r>
          </w:p>
          <w:p w14:paraId="63ED4B18" w14:textId="77777777" w:rsidR="00535BE7" w:rsidRPr="00C06D35" w:rsidRDefault="002B605B" w:rsidP="00535BE7">
            <w:pPr>
              <w:rPr>
                <w:lang w:val="nl-NL"/>
              </w:rPr>
            </w:pPr>
            <w:r w:rsidRPr="002B605B">
              <w:rPr>
                <w:lang w:val="nl-NL"/>
              </w:rPr>
              <w:t>Ene Dan Jackson was eigenaar van een stuk land waar goud gevonden was.</w:t>
            </w:r>
            <w:r w:rsidR="00535BE7" w:rsidRPr="00C06D35">
              <w:rPr>
                <w:lang w:val="nl-NL"/>
              </w:rPr>
              <w:t xml:space="preserve"> </w:t>
            </w:r>
          </w:p>
          <w:p w14:paraId="2166BB60" w14:textId="77777777" w:rsidR="00535BE7" w:rsidRPr="00C06D35" w:rsidRDefault="002B605B" w:rsidP="00535BE7">
            <w:pPr>
              <w:rPr>
                <w:lang w:val="nl-NL"/>
              </w:rPr>
            </w:pPr>
            <w:r w:rsidRPr="002B605B">
              <w:rPr>
                <w:lang w:val="nl-NL"/>
              </w:rPr>
              <w:t>In plaats van dat hij zelf naar het goud ging zoeken, verhuurde hij stukken land aan de avonturiers.</w:t>
            </w:r>
            <w:r w:rsidR="00535BE7" w:rsidRPr="00C06D35">
              <w:rPr>
                <w:lang w:val="nl-NL"/>
              </w:rPr>
              <w:t xml:space="preserve"> </w:t>
            </w:r>
          </w:p>
          <w:p w14:paraId="7D2F1BAD" w14:textId="28C5EB1D" w:rsidR="00535BE7" w:rsidRDefault="00A254CF" w:rsidP="00535BE7">
            <w:r w:rsidRPr="003E3AB0">
              <w:rPr>
                <w:noProof/>
                <w:lang w:val="nl-NL" w:eastAsia="nl-NL"/>
              </w:rPr>
              <w:drawing>
                <wp:inline distT="0" distB="0" distL="0" distR="0" wp14:anchorId="595F34B8" wp14:editId="08A122EF">
                  <wp:extent cx="2976880" cy="2432050"/>
                  <wp:effectExtent l="0" t="0" r="0" b="6350"/>
                  <wp:docPr id="8" name="Picture 55" descr="Description: goldgr_h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goldgr_hi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6880" cy="2432050"/>
                          </a:xfrm>
                          <a:prstGeom prst="rect">
                            <a:avLst/>
                          </a:prstGeom>
                          <a:noFill/>
                          <a:ln>
                            <a:noFill/>
                          </a:ln>
                        </pic:spPr>
                      </pic:pic>
                    </a:graphicData>
                  </a:graphic>
                </wp:inline>
              </w:drawing>
            </w:r>
          </w:p>
          <w:p w14:paraId="1345B8D5" w14:textId="77777777" w:rsidR="00535BE7" w:rsidRDefault="00535BE7" w:rsidP="00535BE7"/>
        </w:tc>
        <w:tc>
          <w:tcPr>
            <w:tcW w:w="3588" w:type="dxa"/>
          </w:tcPr>
          <w:p w14:paraId="74D075F4" w14:textId="604098BE" w:rsidR="00535BE7" w:rsidRDefault="00A254CF" w:rsidP="00535BE7">
            <w:r w:rsidRPr="003E3AB0">
              <w:rPr>
                <w:noProof/>
                <w:lang w:val="nl-NL" w:eastAsia="nl-NL"/>
              </w:rPr>
              <w:drawing>
                <wp:inline distT="0" distB="0" distL="0" distR="0" wp14:anchorId="34764D89" wp14:editId="5A21DDA3">
                  <wp:extent cx="1624330" cy="2062480"/>
                  <wp:effectExtent l="0" t="0" r="1270" b="0"/>
                  <wp:docPr id="9" name="Picture 56" descr="Description: gold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goldgr"/>
                          <pic:cNvPicPr>
                            <a:picLocks noChangeAspect="1" noChangeArrowheads="1"/>
                          </pic:cNvPicPr>
                        </pic:nvPicPr>
                        <pic:blipFill>
                          <a:blip r:embed="rId14">
                            <a:lum bright="12000"/>
                            <a:extLst>
                              <a:ext uri="{28A0092B-C50C-407E-A947-70E740481C1C}">
                                <a14:useLocalDpi xmlns:a14="http://schemas.microsoft.com/office/drawing/2010/main" val="0"/>
                              </a:ext>
                            </a:extLst>
                          </a:blip>
                          <a:srcRect/>
                          <a:stretch>
                            <a:fillRect/>
                          </a:stretch>
                        </pic:blipFill>
                        <pic:spPr bwMode="auto">
                          <a:xfrm>
                            <a:off x="0" y="0"/>
                            <a:ext cx="1624330" cy="2062480"/>
                          </a:xfrm>
                          <a:prstGeom prst="rect">
                            <a:avLst/>
                          </a:prstGeom>
                          <a:noFill/>
                          <a:ln>
                            <a:noFill/>
                          </a:ln>
                        </pic:spPr>
                      </pic:pic>
                    </a:graphicData>
                  </a:graphic>
                </wp:inline>
              </w:drawing>
            </w:r>
          </w:p>
          <w:p w14:paraId="7C4A02C7" w14:textId="77777777" w:rsidR="00535BE7" w:rsidRPr="00C06D35" w:rsidRDefault="002B605B" w:rsidP="00535BE7">
            <w:pPr>
              <w:rPr>
                <w:lang w:val="nl-NL"/>
              </w:rPr>
            </w:pPr>
            <w:r w:rsidRPr="002B605B">
              <w:rPr>
                <w:lang w:val="nl-NL"/>
              </w:rPr>
              <w:t>Dan gaf elke avonturier vier houten palen en een touw om precies 100 meter uit te meten.</w:t>
            </w:r>
            <w:r w:rsidR="00535BE7" w:rsidRPr="00C06D35">
              <w:rPr>
                <w:lang w:val="nl-NL"/>
              </w:rPr>
              <w:t xml:space="preserve"> </w:t>
            </w:r>
          </w:p>
          <w:p w14:paraId="3E599749" w14:textId="77777777" w:rsidR="00535BE7" w:rsidRPr="00C06D35" w:rsidRDefault="00535BE7" w:rsidP="00535BE7">
            <w:pPr>
              <w:rPr>
                <w:lang w:val="nl-NL"/>
              </w:rPr>
            </w:pPr>
          </w:p>
          <w:p w14:paraId="0E0DA344" w14:textId="77777777" w:rsidR="00535BE7" w:rsidRPr="00C06D35" w:rsidRDefault="002B605B" w:rsidP="00535BE7">
            <w:pPr>
              <w:rPr>
                <w:lang w:val="nl-NL"/>
              </w:rPr>
            </w:pPr>
            <w:r w:rsidRPr="002B605B">
              <w:rPr>
                <w:lang w:val="nl-NL"/>
              </w:rPr>
              <w:t>Elke avonturier moest gebruik maken van de palen en het touw om een rechthoekig stuk land af te bakenen.</w:t>
            </w:r>
          </w:p>
          <w:p w14:paraId="3C3D0FB7" w14:textId="77777777" w:rsidR="00535BE7" w:rsidRPr="00C06D35" w:rsidRDefault="00535BE7" w:rsidP="00535BE7">
            <w:pPr>
              <w:rPr>
                <w:lang w:val="nl-NL"/>
              </w:rPr>
            </w:pPr>
          </w:p>
        </w:tc>
      </w:tr>
    </w:tbl>
    <w:p w14:paraId="041C90B9" w14:textId="77777777" w:rsidR="00535BE7" w:rsidRPr="00C06D35" w:rsidRDefault="00535BE7" w:rsidP="00535BE7">
      <w:pPr>
        <w:rPr>
          <w:lang w:val="nl-NL"/>
        </w:rPr>
      </w:pPr>
    </w:p>
    <w:p w14:paraId="56E8C479" w14:textId="77777777" w:rsidR="00535BE7" w:rsidRDefault="00D74536" w:rsidP="00D74536">
      <w:pPr>
        <w:numPr>
          <w:ilvl w:val="0"/>
          <w:numId w:val="6"/>
        </w:numPr>
      </w:pPr>
      <w:r w:rsidRPr="00D74536">
        <w:rPr>
          <w:lang w:val="nl-NL"/>
        </w:rPr>
        <w:t>Er vanuit gaande dat elke avonturier graag het grootste stuk land zou willen hebben, hoe zou hij dan zijn palen moeten plaatsen?</w:t>
      </w:r>
      <w:r w:rsidR="00535BE7" w:rsidRPr="00C06D35">
        <w:rPr>
          <w:lang w:val="nl-NL"/>
        </w:rPr>
        <w:t xml:space="preserve"> </w:t>
      </w:r>
      <w:r w:rsidR="00535BE7" w:rsidRPr="00C06D35">
        <w:rPr>
          <w:lang w:val="nl-NL"/>
        </w:rPr>
        <w:br/>
      </w:r>
      <w:r w:rsidRPr="00D74536">
        <w:rPr>
          <w:lang w:val="nl-NL"/>
        </w:rPr>
        <w:t>L</w:t>
      </w:r>
      <w:r w:rsidR="009F7C9F">
        <w:rPr>
          <w:lang w:val="nl-NL"/>
        </w:rPr>
        <w:t>icht</w:t>
      </w:r>
      <w:r w:rsidRPr="00D74536">
        <w:rPr>
          <w:lang w:val="nl-NL"/>
        </w:rPr>
        <w:t xml:space="preserve"> je antwoord t</w:t>
      </w:r>
      <w:r w:rsidR="009F7C9F">
        <w:rPr>
          <w:lang w:val="nl-NL"/>
        </w:rPr>
        <w:t>oe</w:t>
      </w:r>
      <w:r w:rsidRPr="00D74536">
        <w:rPr>
          <w:lang w:val="nl-NL"/>
        </w:rPr>
        <w:t>.</w:t>
      </w:r>
    </w:p>
    <w:p w14:paraId="3AC649CC" w14:textId="77777777" w:rsidR="00535BE7" w:rsidRDefault="00535BE7" w:rsidP="00535BE7"/>
    <w:p w14:paraId="6409E9E7" w14:textId="77777777" w:rsidR="00535BE7" w:rsidRDefault="00D74536" w:rsidP="00535BE7">
      <w:r w:rsidRPr="00D74536">
        <w:rPr>
          <w:lang w:val="nl-NL"/>
        </w:rPr>
        <w:t>Lees het volgende voorstel:</w:t>
      </w:r>
    </w:p>
    <w:p w14:paraId="6B5F381A" w14:textId="77777777" w:rsidR="00535BE7" w:rsidRDefault="00535BE7" w:rsidP="00535BE7"/>
    <w:p w14:paraId="3EF840F2" w14:textId="77777777" w:rsidR="00535BE7" w:rsidRPr="00C06D35" w:rsidRDefault="00D74536" w:rsidP="00535BE7">
      <w:pPr>
        <w:rPr>
          <w:lang w:val="nl-NL"/>
        </w:rPr>
      </w:pPr>
      <w:r w:rsidRPr="00D74536">
        <w:rPr>
          <w:lang w:val="nl-NL"/>
        </w:rPr>
        <w:t>“Bind de touwen aan elkaar vast!</w:t>
      </w:r>
      <w:r w:rsidR="00535BE7" w:rsidRPr="00C06D35">
        <w:rPr>
          <w:lang w:val="nl-NL"/>
        </w:rPr>
        <w:t xml:space="preserve"> </w:t>
      </w:r>
      <w:r w:rsidRPr="00D74536">
        <w:rPr>
          <w:lang w:val="nl-NL"/>
        </w:rPr>
        <w:t>Je kunt meer land krijgen als je samenwerkt dan wanneer iedereen individueel werk."</w:t>
      </w:r>
    </w:p>
    <w:p w14:paraId="54E0555C" w14:textId="77777777" w:rsidR="00535BE7" w:rsidRPr="00C06D35" w:rsidRDefault="00535BE7" w:rsidP="00535BE7">
      <w:pPr>
        <w:rPr>
          <w:lang w:val="nl-NL"/>
        </w:rPr>
      </w:pPr>
    </w:p>
    <w:p w14:paraId="3D379545" w14:textId="77777777" w:rsidR="00535BE7" w:rsidRPr="00C06D35" w:rsidRDefault="00D74536" w:rsidP="00D74536">
      <w:pPr>
        <w:numPr>
          <w:ilvl w:val="0"/>
          <w:numId w:val="6"/>
        </w:numPr>
        <w:rPr>
          <w:lang w:val="nl-NL"/>
        </w:rPr>
      </w:pPr>
      <w:r w:rsidRPr="00D74536">
        <w:rPr>
          <w:lang w:val="nl-NL"/>
        </w:rPr>
        <w:t>Onderzoek of de bewering klopt wanneer twee avonturiers samenwerken en nog steeds vier palen gebruiken.</w:t>
      </w:r>
      <w:r w:rsidR="00535BE7" w:rsidRPr="00C06D35">
        <w:rPr>
          <w:lang w:val="nl-NL"/>
        </w:rPr>
        <w:t xml:space="preserve"> </w:t>
      </w:r>
    </w:p>
    <w:p w14:paraId="186652A8" w14:textId="77777777" w:rsidR="00535BE7" w:rsidRPr="00C06D35" w:rsidRDefault="00535BE7" w:rsidP="00535BE7">
      <w:pPr>
        <w:rPr>
          <w:lang w:val="nl-NL"/>
        </w:rPr>
      </w:pPr>
    </w:p>
    <w:p w14:paraId="287DC1A9" w14:textId="77777777" w:rsidR="00535BE7" w:rsidRDefault="00D74536" w:rsidP="00D74536">
      <w:pPr>
        <w:numPr>
          <w:ilvl w:val="0"/>
          <w:numId w:val="6"/>
        </w:numPr>
      </w:pPr>
      <w:r w:rsidRPr="00D74536">
        <w:rPr>
          <w:lang w:val="nl-NL"/>
        </w:rPr>
        <w:t>Is de bewering waar bij meer dan twee mensen?</w:t>
      </w:r>
      <w:r w:rsidR="00535BE7" w:rsidRPr="00C06D35">
        <w:rPr>
          <w:lang w:val="nl-NL"/>
        </w:rPr>
        <w:t xml:space="preserve"> </w:t>
      </w:r>
      <w:r w:rsidR="00535BE7" w:rsidRPr="00C06D35">
        <w:rPr>
          <w:lang w:val="nl-NL"/>
        </w:rPr>
        <w:br/>
      </w:r>
      <w:r w:rsidRPr="00D74536">
        <w:rPr>
          <w:lang w:val="nl-NL"/>
        </w:rPr>
        <w:t>L</w:t>
      </w:r>
      <w:r w:rsidR="009F7C9F">
        <w:rPr>
          <w:lang w:val="nl-NL"/>
        </w:rPr>
        <w:t xml:space="preserve">icht je antwoord </w:t>
      </w:r>
      <w:r w:rsidRPr="00D74536">
        <w:rPr>
          <w:lang w:val="nl-NL"/>
        </w:rPr>
        <w:t>t</w:t>
      </w:r>
      <w:r w:rsidR="009F7C9F">
        <w:rPr>
          <w:lang w:val="nl-NL"/>
        </w:rPr>
        <w:t>oe</w:t>
      </w:r>
      <w:r w:rsidRPr="00D74536">
        <w:rPr>
          <w:lang w:val="nl-NL"/>
        </w:rPr>
        <w:t>.</w:t>
      </w:r>
      <w:r w:rsidR="00535BE7">
        <w:t xml:space="preserve"> </w:t>
      </w:r>
    </w:p>
    <w:p w14:paraId="7B7B46EF" w14:textId="77777777" w:rsidR="00535BE7" w:rsidRDefault="00535BE7" w:rsidP="00535BE7"/>
    <w:p w14:paraId="435D3729" w14:textId="77777777" w:rsidR="00535BE7" w:rsidRDefault="00535BE7" w:rsidP="00535BE7"/>
    <w:p w14:paraId="6A19EEF1" w14:textId="6EBDB84D" w:rsidR="00535BE7" w:rsidRPr="00C06D35" w:rsidRDefault="00C61489" w:rsidP="00535BE7">
      <w:pPr>
        <w:pStyle w:val="Kop3"/>
        <w:rPr>
          <w:lang w:val="nl-NL"/>
        </w:rPr>
      </w:pPr>
      <w:r w:rsidRPr="00C06D35">
        <w:rPr>
          <w:lang w:val="nl-NL"/>
        </w:rPr>
        <w:br w:type="page"/>
      </w:r>
      <w:r w:rsidR="00A254CF">
        <w:rPr>
          <w:noProof/>
          <w:lang w:val="nl-NL" w:eastAsia="nl-NL"/>
        </w:rPr>
        <w:lastRenderedPageBreak/>
        <w:drawing>
          <wp:anchor distT="0" distB="0" distL="114300" distR="114300" simplePos="0" relativeHeight="251657216" behindDoc="0" locked="0" layoutInCell="1" allowOverlap="1" wp14:anchorId="1DF31F52" wp14:editId="54B99609">
            <wp:simplePos x="0" y="0"/>
            <wp:positionH relativeFrom="column">
              <wp:posOffset>-292100</wp:posOffset>
            </wp:positionH>
            <wp:positionV relativeFrom="paragraph">
              <wp:posOffset>459740</wp:posOffset>
            </wp:positionV>
            <wp:extent cx="6172200" cy="4914900"/>
            <wp:effectExtent l="0" t="0" r="0" b="0"/>
            <wp:wrapTight wrapText="bothSides">
              <wp:wrapPolygon edited="0">
                <wp:start x="444" y="0"/>
                <wp:lineTo x="533" y="20651"/>
                <wp:lineTo x="711" y="20763"/>
                <wp:lineTo x="2133" y="20986"/>
                <wp:lineTo x="21067" y="20986"/>
                <wp:lineTo x="21244" y="0"/>
                <wp:lineTo x="444"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9756" t="12851" r="8563" b="41188"/>
                    <a:stretch>
                      <a:fillRect/>
                    </a:stretch>
                  </pic:blipFill>
                  <pic:spPr bwMode="auto">
                    <a:xfrm>
                      <a:off x="0" y="0"/>
                      <a:ext cx="6172200" cy="491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FC3">
        <w:rPr>
          <w:lang w:val="nl-NL"/>
        </w:rPr>
        <w:t>Rubric</w:t>
      </w:r>
      <w:r w:rsidR="00D74536" w:rsidRPr="00D74536">
        <w:rPr>
          <w:lang w:val="nl-NL"/>
        </w:rPr>
        <w:t xml:space="preserve"> bij Gouden rechthoeken</w:t>
      </w:r>
      <w:r w:rsidR="00535BE7" w:rsidRPr="00C06D35">
        <w:rPr>
          <w:lang w:val="nl-NL"/>
        </w:rPr>
        <w:br w:type="page"/>
      </w:r>
      <w:r w:rsidR="00D74536" w:rsidRPr="00D74536">
        <w:rPr>
          <w:lang w:val="nl-NL"/>
        </w:rPr>
        <w:lastRenderedPageBreak/>
        <w:t>Het tellen van bomen</w:t>
      </w:r>
    </w:p>
    <w:p w14:paraId="7FF08597" w14:textId="77777777" w:rsidR="00535BE7" w:rsidRPr="00C06D35" w:rsidRDefault="00535BE7" w:rsidP="00535BE7">
      <w:pPr>
        <w:rPr>
          <w:lang w:val="nl-NL"/>
        </w:rPr>
      </w:pPr>
    </w:p>
    <w:p w14:paraId="4941DD3A" w14:textId="4A7ABF2B" w:rsidR="00535BE7" w:rsidRDefault="00A254CF" w:rsidP="00535BE7">
      <w:r w:rsidRPr="003E3AB0">
        <w:rPr>
          <w:noProof/>
          <w:lang w:val="nl-NL" w:eastAsia="nl-NL"/>
        </w:rPr>
        <w:drawing>
          <wp:inline distT="0" distB="0" distL="0" distR="0" wp14:anchorId="398960AE" wp14:editId="1EB2BFF4">
            <wp:extent cx="5661660" cy="3968750"/>
            <wp:effectExtent l="0" t="0" r="2540" b="0"/>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1660" cy="3968750"/>
                    </a:xfrm>
                    <a:prstGeom prst="rect">
                      <a:avLst/>
                    </a:prstGeom>
                    <a:noFill/>
                    <a:ln>
                      <a:noFill/>
                    </a:ln>
                  </pic:spPr>
                </pic:pic>
              </a:graphicData>
            </a:graphic>
          </wp:inline>
        </w:drawing>
      </w:r>
    </w:p>
    <w:p w14:paraId="7ED0DF25" w14:textId="77777777" w:rsidR="00535BE7" w:rsidRDefault="00535BE7" w:rsidP="00535BE7"/>
    <w:p w14:paraId="2E0D8FEB" w14:textId="77777777" w:rsidR="00535BE7" w:rsidRDefault="00535BE7" w:rsidP="00535BE7"/>
    <w:p w14:paraId="5956FF6A" w14:textId="77777777" w:rsidR="00535BE7" w:rsidRPr="00C06D35" w:rsidRDefault="00D74536" w:rsidP="00535BE7">
      <w:pPr>
        <w:rPr>
          <w:lang w:val="nl-NL"/>
        </w:rPr>
      </w:pPr>
      <w:r w:rsidRPr="00D74536">
        <w:rPr>
          <w:lang w:val="nl-NL"/>
        </w:rPr>
        <w:t>Dit schema toont een aantal bomen in een plantage.</w:t>
      </w:r>
    </w:p>
    <w:p w14:paraId="79916590" w14:textId="1DBB139B" w:rsidR="00535BE7" w:rsidRPr="00C06D35" w:rsidRDefault="00D74536" w:rsidP="00535BE7">
      <w:pPr>
        <w:rPr>
          <w:lang w:val="nl-NL"/>
        </w:rPr>
      </w:pPr>
      <w:r w:rsidRPr="00D74536">
        <w:rPr>
          <w:lang w:val="nl-NL"/>
        </w:rPr>
        <w:t xml:space="preserve">De cirkels </w:t>
      </w:r>
      <w:r w:rsidR="00A254CF" w:rsidRPr="00D74536">
        <w:rPr>
          <w:noProof/>
          <w:lang w:val="nl-NL" w:eastAsia="nl-NL"/>
        </w:rPr>
        <w:drawing>
          <wp:inline distT="0" distB="0" distL="0" distR="0" wp14:anchorId="664EB9DE" wp14:editId="6FD6C7C7">
            <wp:extent cx="262890" cy="194310"/>
            <wp:effectExtent l="25400" t="25400" r="16510" b="34290"/>
            <wp:docPr id="1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 cy="194310"/>
                    </a:xfrm>
                    <a:prstGeom prst="rect">
                      <a:avLst/>
                    </a:prstGeom>
                    <a:noFill/>
                    <a:ln w="6350" cmpd="sng">
                      <a:solidFill>
                        <a:srgbClr val="FF0000"/>
                      </a:solidFill>
                      <a:miter lim="800000"/>
                      <a:headEnd/>
                      <a:tailEnd/>
                    </a:ln>
                    <a:effectLst/>
                  </pic:spPr>
                </pic:pic>
              </a:graphicData>
            </a:graphic>
          </wp:inline>
        </w:drawing>
      </w:r>
      <w:r w:rsidRPr="00D74536">
        <w:rPr>
          <w:lang w:val="nl-NL"/>
        </w:rPr>
        <w:t xml:space="preserve"> tonen oude bomen en de driehoeken </w:t>
      </w:r>
      <w:r w:rsidR="00A254CF" w:rsidRPr="00D74536">
        <w:rPr>
          <w:noProof/>
          <w:lang w:val="nl-NL" w:eastAsia="nl-NL"/>
        </w:rPr>
        <w:drawing>
          <wp:inline distT="0" distB="0" distL="0" distR="0" wp14:anchorId="753D5E80" wp14:editId="26BED7E2">
            <wp:extent cx="262890" cy="194310"/>
            <wp:effectExtent l="25400" t="25400" r="16510" b="34290"/>
            <wp:docPr id="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 cy="194310"/>
                    </a:xfrm>
                    <a:prstGeom prst="rect">
                      <a:avLst/>
                    </a:prstGeom>
                    <a:noFill/>
                    <a:ln w="6350" cmpd="sng">
                      <a:solidFill>
                        <a:srgbClr val="FF0000"/>
                      </a:solidFill>
                      <a:miter lim="800000"/>
                      <a:headEnd/>
                      <a:tailEnd/>
                    </a:ln>
                    <a:effectLst/>
                  </pic:spPr>
                </pic:pic>
              </a:graphicData>
            </a:graphic>
          </wp:inline>
        </w:drawing>
      </w:r>
      <w:r w:rsidRPr="00D74536">
        <w:rPr>
          <w:lang w:val="nl-NL"/>
        </w:rPr>
        <w:t xml:space="preserve"> tonen jonge bomen.</w:t>
      </w:r>
      <w:r w:rsidR="00535BE7" w:rsidRPr="00C06D35">
        <w:rPr>
          <w:lang w:val="nl-NL"/>
        </w:rPr>
        <w:t xml:space="preserve"> </w:t>
      </w:r>
    </w:p>
    <w:p w14:paraId="59F24045" w14:textId="77777777" w:rsidR="00535BE7" w:rsidRPr="00C06D35" w:rsidRDefault="00D74536" w:rsidP="00535BE7">
      <w:pPr>
        <w:rPr>
          <w:caps/>
          <w:lang w:val="nl-NL"/>
        </w:rPr>
      </w:pPr>
      <w:r w:rsidRPr="00D74536">
        <w:rPr>
          <w:lang w:val="nl-NL"/>
        </w:rPr>
        <w:t>Tom wil weten hoeveel bomen er van elk type zijn, maar zegt dat het teveel tijd in beslag zou nemen om ze allemaal één voor één te tellen.</w:t>
      </w:r>
      <w:r w:rsidR="00535BE7" w:rsidRPr="00C06D35">
        <w:rPr>
          <w:caps/>
          <w:lang w:val="nl-NL"/>
        </w:rPr>
        <w:t xml:space="preserve"> </w:t>
      </w:r>
    </w:p>
    <w:p w14:paraId="3D9873C1" w14:textId="77777777" w:rsidR="00535BE7" w:rsidRPr="00C06D35" w:rsidRDefault="00535BE7" w:rsidP="00535BE7">
      <w:pPr>
        <w:rPr>
          <w:lang w:val="nl-NL"/>
        </w:rPr>
      </w:pPr>
    </w:p>
    <w:p w14:paraId="1C9D810B" w14:textId="77777777" w:rsidR="00535BE7" w:rsidRDefault="00D74536" w:rsidP="00D74536">
      <w:pPr>
        <w:numPr>
          <w:ilvl w:val="0"/>
          <w:numId w:val="5"/>
        </w:numPr>
      </w:pPr>
      <w:r w:rsidRPr="00D74536">
        <w:rPr>
          <w:lang w:val="nl-NL"/>
        </w:rPr>
        <w:t>Welke methode zou hij kunnen gebruiken om het aantal bomen van elke soort te schatten?</w:t>
      </w:r>
      <w:r w:rsidR="00535BE7" w:rsidRPr="00C06D35">
        <w:rPr>
          <w:lang w:val="nl-NL"/>
        </w:rPr>
        <w:br/>
      </w:r>
      <w:r w:rsidRPr="00D74536">
        <w:rPr>
          <w:lang w:val="nl-NL"/>
        </w:rPr>
        <w:t>L</w:t>
      </w:r>
      <w:r w:rsidR="009F7C9F">
        <w:rPr>
          <w:lang w:val="nl-NL"/>
        </w:rPr>
        <w:t>icht</w:t>
      </w:r>
      <w:r w:rsidRPr="00D74536">
        <w:rPr>
          <w:lang w:val="nl-NL"/>
        </w:rPr>
        <w:t xml:space="preserve"> </w:t>
      </w:r>
      <w:r w:rsidR="009F7C9F">
        <w:rPr>
          <w:lang w:val="nl-NL"/>
        </w:rPr>
        <w:t>je</w:t>
      </w:r>
      <w:r w:rsidRPr="00D74536">
        <w:rPr>
          <w:lang w:val="nl-NL"/>
        </w:rPr>
        <w:t xml:space="preserve"> methode goed t</w:t>
      </w:r>
      <w:r w:rsidR="009F7C9F">
        <w:rPr>
          <w:lang w:val="nl-NL"/>
        </w:rPr>
        <w:t>oe</w:t>
      </w:r>
      <w:r w:rsidRPr="00D74536">
        <w:rPr>
          <w:lang w:val="nl-NL"/>
        </w:rPr>
        <w:t>.</w:t>
      </w:r>
    </w:p>
    <w:p w14:paraId="616C32E0" w14:textId="77777777" w:rsidR="00535BE7" w:rsidRDefault="00535BE7" w:rsidP="00535BE7"/>
    <w:p w14:paraId="0EE897D7" w14:textId="77777777" w:rsidR="00535BE7" w:rsidRPr="00C06D35" w:rsidRDefault="00D74536" w:rsidP="00D74536">
      <w:pPr>
        <w:numPr>
          <w:ilvl w:val="0"/>
          <w:numId w:val="5"/>
        </w:numPr>
        <w:rPr>
          <w:lang w:val="nl-NL"/>
        </w:rPr>
      </w:pPr>
      <w:r w:rsidRPr="00D74536">
        <w:rPr>
          <w:lang w:val="nl-NL"/>
        </w:rPr>
        <w:t xml:space="preserve">Gebruik op </w:t>
      </w:r>
      <w:r w:rsidR="009F7C9F">
        <w:rPr>
          <w:lang w:val="nl-NL"/>
        </w:rPr>
        <w:t>het</w:t>
      </w:r>
      <w:r w:rsidRPr="00D74536">
        <w:rPr>
          <w:lang w:val="nl-NL"/>
        </w:rPr>
        <w:t xml:space="preserve"> werkblad </w:t>
      </w:r>
      <w:r w:rsidR="009F7C9F">
        <w:rPr>
          <w:lang w:val="nl-NL"/>
        </w:rPr>
        <w:t>jou</w:t>
      </w:r>
      <w:r w:rsidRPr="00D74536">
        <w:rPr>
          <w:lang w:val="nl-NL"/>
        </w:rPr>
        <w:t>w methode om van de volgende soorten het aantal te schatten:</w:t>
      </w:r>
    </w:p>
    <w:p w14:paraId="0C15CC21" w14:textId="77777777" w:rsidR="00535BE7" w:rsidRDefault="00D74536" w:rsidP="00D74536">
      <w:pPr>
        <w:numPr>
          <w:ilvl w:val="1"/>
          <w:numId w:val="5"/>
        </w:numPr>
      </w:pPr>
      <w:r w:rsidRPr="00D74536">
        <w:rPr>
          <w:lang w:val="nl-NL"/>
        </w:rPr>
        <w:t>Oude bomen</w:t>
      </w:r>
    </w:p>
    <w:p w14:paraId="3B44CA3B" w14:textId="77777777" w:rsidR="00535BE7" w:rsidRDefault="00D74536" w:rsidP="00D74536">
      <w:pPr>
        <w:numPr>
          <w:ilvl w:val="1"/>
          <w:numId w:val="5"/>
        </w:numPr>
      </w:pPr>
      <w:r w:rsidRPr="00D74536">
        <w:rPr>
          <w:lang w:val="nl-NL"/>
        </w:rPr>
        <w:t>Jonge bomen</w:t>
      </w:r>
    </w:p>
    <w:p w14:paraId="590F14C5" w14:textId="58052F85" w:rsidR="00535BE7" w:rsidRPr="00C06D35" w:rsidRDefault="00535BE7" w:rsidP="009F7C9F">
      <w:pPr>
        <w:rPr>
          <w:b/>
          <w:lang w:val="nl-NL"/>
        </w:rPr>
      </w:pPr>
      <w:r w:rsidRPr="00C06D35">
        <w:rPr>
          <w:lang w:val="nl-NL"/>
        </w:rPr>
        <w:br w:type="page"/>
      </w:r>
      <w:r w:rsidR="00A254CF">
        <w:rPr>
          <w:noProof/>
          <w:lang w:val="nl-NL" w:eastAsia="nl-NL"/>
        </w:rPr>
        <w:lastRenderedPageBreak/>
        <w:drawing>
          <wp:anchor distT="0" distB="0" distL="114300" distR="114300" simplePos="0" relativeHeight="251658240" behindDoc="0" locked="0" layoutInCell="1" allowOverlap="1" wp14:anchorId="13055912" wp14:editId="6C537039">
            <wp:simplePos x="0" y="0"/>
            <wp:positionH relativeFrom="column">
              <wp:posOffset>-292100</wp:posOffset>
            </wp:positionH>
            <wp:positionV relativeFrom="paragraph">
              <wp:posOffset>288925</wp:posOffset>
            </wp:positionV>
            <wp:extent cx="6286500" cy="5715000"/>
            <wp:effectExtent l="0" t="0" r="0" b="0"/>
            <wp:wrapTight wrapText="bothSides">
              <wp:wrapPolygon edited="0">
                <wp:start x="436" y="0"/>
                <wp:lineTo x="524" y="20832"/>
                <wp:lineTo x="20771" y="20832"/>
                <wp:lineTo x="20858" y="0"/>
                <wp:lineTo x="436" y="0"/>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l="9756" t="12851" r="7051" b="33705"/>
                    <a:stretch>
                      <a:fillRect/>
                    </a:stretch>
                  </pic:blipFill>
                  <pic:spPr bwMode="auto">
                    <a:xfrm>
                      <a:off x="0" y="0"/>
                      <a:ext cx="628650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FC3">
        <w:rPr>
          <w:b/>
          <w:lang w:val="nl-NL"/>
        </w:rPr>
        <w:t>Rubric</w:t>
      </w:r>
      <w:r w:rsidR="00D74536" w:rsidRPr="00D74536">
        <w:rPr>
          <w:b/>
          <w:lang w:val="nl-NL"/>
        </w:rPr>
        <w:t xml:space="preserve"> voor Tellen van bomen</w:t>
      </w:r>
      <w:r w:rsidRPr="00C06D35">
        <w:rPr>
          <w:b/>
          <w:lang w:val="nl-NL"/>
        </w:rPr>
        <w:br w:type="textWrapping" w:clear="all"/>
      </w:r>
    </w:p>
    <w:p w14:paraId="329CB384" w14:textId="77777777" w:rsidR="00707469" w:rsidRPr="00C06D35" w:rsidRDefault="00440759" w:rsidP="00535BE7">
      <w:pPr>
        <w:pStyle w:val="Kop2"/>
        <w:rPr>
          <w:lang w:val="nl-NL"/>
        </w:rPr>
      </w:pPr>
      <w:bookmarkStart w:id="9" w:name="_Toc184283718"/>
      <w:bookmarkEnd w:id="1"/>
      <w:bookmarkEnd w:id="2"/>
      <w:bookmarkEnd w:id="3"/>
      <w:bookmarkEnd w:id="4"/>
      <w:bookmarkEnd w:id="6"/>
      <w:r w:rsidRPr="00C06D35">
        <w:rPr>
          <w:lang w:val="nl-NL"/>
        </w:rPr>
        <w:lastRenderedPageBreak/>
        <w:t>4</w:t>
      </w:r>
      <w:r w:rsidR="00707469" w:rsidRPr="00C06D35">
        <w:rPr>
          <w:lang w:val="nl-NL"/>
        </w:rPr>
        <w:t xml:space="preserve"> </w:t>
      </w:r>
      <w:r w:rsidR="00B32BD4" w:rsidRPr="00C06D35">
        <w:rPr>
          <w:lang w:val="nl-NL"/>
        </w:rPr>
        <w:tab/>
      </w:r>
      <w:bookmarkEnd w:id="9"/>
      <w:r w:rsidR="00D74536" w:rsidRPr="00BB7198">
        <w:rPr>
          <w:lang w:val="nl-NL"/>
        </w:rPr>
        <w:t xml:space="preserve">Een lesplan </w:t>
      </w:r>
      <w:r w:rsidR="00BB7198" w:rsidRPr="00BB7198">
        <w:rPr>
          <w:lang w:val="nl-NL"/>
        </w:rPr>
        <w:t>met</w:t>
      </w:r>
      <w:r w:rsidR="00D74536" w:rsidRPr="00BB7198">
        <w:rPr>
          <w:lang w:val="nl-NL"/>
        </w:rPr>
        <w:t xml:space="preserve"> de leerling </w:t>
      </w:r>
      <w:r w:rsidR="00BB7198" w:rsidRPr="00BB7198">
        <w:rPr>
          <w:lang w:val="nl-NL"/>
        </w:rPr>
        <w:t>als beoordelaar</w:t>
      </w:r>
    </w:p>
    <w:p w14:paraId="409FA2A6" w14:textId="77777777" w:rsidR="00707469" w:rsidRPr="00C06D35" w:rsidRDefault="00BB7198" w:rsidP="00707469">
      <w:pPr>
        <w:rPr>
          <w:lang w:val="nl-NL"/>
        </w:rPr>
      </w:pPr>
      <w:r w:rsidRPr="00BB7198">
        <w:rPr>
          <w:lang w:val="nl-NL"/>
        </w:rPr>
        <w:t>De volgende suggesties beschrijven een mogelijke aanpak van de zelf-en groepsevaluatie.</w:t>
      </w:r>
      <w:r w:rsidR="00707469" w:rsidRPr="00C06D35">
        <w:rPr>
          <w:lang w:val="nl-NL"/>
        </w:rPr>
        <w:t xml:space="preserve"> </w:t>
      </w:r>
      <w:r w:rsidRPr="00BB7198">
        <w:rPr>
          <w:lang w:val="nl-NL"/>
        </w:rPr>
        <w:t>Leerlingen krijgen eerst de kans om het probleem zonder hulp op te lossen.</w:t>
      </w:r>
      <w:r w:rsidR="00707469" w:rsidRPr="00C06D35">
        <w:rPr>
          <w:lang w:val="nl-NL"/>
        </w:rPr>
        <w:t xml:space="preserve"> </w:t>
      </w:r>
      <w:r w:rsidRPr="00BB7198">
        <w:rPr>
          <w:lang w:val="nl-NL"/>
        </w:rPr>
        <w:t>Dit geeft u de mogelijkheid om meer inzicht te krijgen in hun denken en om de leerlingen eruit te halen die hulp nodig hebben.</w:t>
      </w:r>
      <w:r w:rsidR="00707469" w:rsidRPr="00C06D35">
        <w:rPr>
          <w:lang w:val="nl-NL"/>
        </w:rPr>
        <w:t xml:space="preserve"> </w:t>
      </w:r>
      <w:r w:rsidRPr="00BB7198">
        <w:rPr>
          <w:lang w:val="nl-NL"/>
        </w:rPr>
        <w:t>Dit wordt gevolgd door een formatieve les waarin zij samenwerken, reflecteren op hun werk en het proberen te verbeteren.</w:t>
      </w:r>
      <w:r w:rsidR="00707469" w:rsidRPr="00C06D35">
        <w:rPr>
          <w:lang w:val="nl-NL"/>
        </w:rPr>
        <w:t xml:space="preserve"> </w:t>
      </w:r>
    </w:p>
    <w:p w14:paraId="472F9006" w14:textId="77777777" w:rsidR="00707469" w:rsidRPr="00C06D35" w:rsidRDefault="00707469" w:rsidP="00707469">
      <w:pPr>
        <w:rPr>
          <w:lang w:val="nl-NL"/>
        </w:rPr>
      </w:pPr>
    </w:p>
    <w:p w14:paraId="06B5083B" w14:textId="77777777" w:rsidR="00707469" w:rsidRPr="00C06D35" w:rsidRDefault="00BB7198" w:rsidP="00707469">
      <w:pPr>
        <w:pStyle w:val="Kop3"/>
        <w:rPr>
          <w:lang w:val="nl-NL"/>
        </w:rPr>
      </w:pPr>
      <w:r w:rsidRPr="00BB7198">
        <w:rPr>
          <w:lang w:val="nl-NL"/>
        </w:rPr>
        <w:t>Voor de les</w:t>
      </w:r>
      <w:r w:rsidR="00707469" w:rsidRPr="00C06D35">
        <w:rPr>
          <w:lang w:val="nl-NL"/>
        </w:rPr>
        <w:t xml:space="preserve"> </w:t>
      </w:r>
      <w:r w:rsidR="00707469" w:rsidRPr="00C06D35">
        <w:rPr>
          <w:lang w:val="nl-NL"/>
        </w:rPr>
        <w:tab/>
      </w:r>
      <w:r w:rsidRPr="00BB7198">
        <w:rPr>
          <w:lang w:val="nl-NL"/>
        </w:rPr>
        <w:t>20 minuten</w:t>
      </w:r>
    </w:p>
    <w:p w14:paraId="6A096EF0" w14:textId="77777777" w:rsidR="00707469" w:rsidRPr="00C06D35" w:rsidRDefault="00707469" w:rsidP="00707469">
      <w:pPr>
        <w:rPr>
          <w:lang w:val="nl-NL"/>
        </w:rPr>
      </w:pPr>
    </w:p>
    <w:p w14:paraId="06F1CD2D" w14:textId="77777777" w:rsidR="00B704A6" w:rsidRPr="00C06D35" w:rsidRDefault="00BB7198" w:rsidP="00707469">
      <w:pPr>
        <w:rPr>
          <w:lang w:val="nl-NL"/>
        </w:rPr>
      </w:pPr>
      <w:r w:rsidRPr="00BB7198">
        <w:rPr>
          <w:lang w:val="nl-NL"/>
        </w:rPr>
        <w:t>Vraag leerlingen voor de les, misschien aan het eind van de vorige les, om zelfstandig één van de beoordelingsopdrachten te proberen; sms-en, gouden rechthoeken of het tellen van bomen.</w:t>
      </w:r>
      <w:r w:rsidR="00707469" w:rsidRPr="00C06D35">
        <w:rPr>
          <w:lang w:val="nl-NL"/>
        </w:rPr>
        <w:t xml:space="preserve"> </w:t>
      </w:r>
      <w:r w:rsidRPr="00BB7198">
        <w:rPr>
          <w:lang w:val="nl-NL"/>
        </w:rPr>
        <w:t xml:space="preserve">Leerlingen hebben misschien rekenmachines, potloden, linialen, en ruitjespapier nodig. </w:t>
      </w:r>
    </w:p>
    <w:p w14:paraId="0558DE9D" w14:textId="77777777" w:rsidR="00707469" w:rsidRPr="00C06D35" w:rsidRDefault="00707469" w:rsidP="00707469">
      <w:pPr>
        <w:rPr>
          <w:lang w:val="nl-NL"/>
        </w:rPr>
      </w:pPr>
    </w:p>
    <w:p w14:paraId="3D60E768" w14:textId="77777777" w:rsidR="00707469" w:rsidRPr="00C06D35" w:rsidRDefault="00BB7198" w:rsidP="00B704A6">
      <w:pPr>
        <w:pStyle w:val="TeacherTalk"/>
        <w:ind w:left="284"/>
        <w:rPr>
          <w:lang w:val="nl-NL"/>
        </w:rPr>
      </w:pPr>
      <w:r w:rsidRPr="00BB7198">
        <w:rPr>
          <w:lang w:val="nl-NL"/>
        </w:rPr>
        <w:t>Het doel is om te achterhalen hoe goed je een probleem op kunt lossen zonder mijn hulp.</w:t>
      </w:r>
      <w:r w:rsidR="00707469" w:rsidRPr="00C06D35">
        <w:rPr>
          <w:lang w:val="nl-NL"/>
        </w:rPr>
        <w:t xml:space="preserve">  </w:t>
      </w:r>
    </w:p>
    <w:p w14:paraId="499A475D" w14:textId="77777777" w:rsidR="00707469" w:rsidRPr="00C06D35" w:rsidRDefault="00BB7198" w:rsidP="00BB7198">
      <w:pPr>
        <w:pStyle w:val="Teachertalk0"/>
        <w:numPr>
          <w:ilvl w:val="0"/>
          <w:numId w:val="17"/>
        </w:numPr>
        <w:tabs>
          <w:tab w:val="clear" w:pos="1440"/>
          <w:tab w:val="num" w:pos="568"/>
        </w:tabs>
        <w:ind w:left="568" w:hanging="284"/>
        <w:rPr>
          <w:lang w:val="nl-NL"/>
        </w:rPr>
      </w:pPr>
      <w:r w:rsidRPr="00BB7198">
        <w:rPr>
          <w:lang w:val="nl-NL"/>
        </w:rPr>
        <w:t xml:space="preserve">Ik zal je niet vertellen welke wiskunde je moet gebruiken. </w:t>
      </w:r>
      <w:r w:rsidR="00707469" w:rsidRPr="00C06D35">
        <w:rPr>
          <w:lang w:val="nl-NL"/>
        </w:rPr>
        <w:t xml:space="preserve"> </w:t>
      </w:r>
    </w:p>
    <w:p w14:paraId="3EB098AC" w14:textId="77777777" w:rsidR="00707469" w:rsidRPr="00C06D35" w:rsidRDefault="00BB7198" w:rsidP="00BB7198">
      <w:pPr>
        <w:pStyle w:val="Teachertalk0"/>
        <w:numPr>
          <w:ilvl w:val="0"/>
          <w:numId w:val="17"/>
        </w:numPr>
        <w:tabs>
          <w:tab w:val="clear" w:pos="1440"/>
          <w:tab w:val="num" w:pos="568"/>
        </w:tabs>
        <w:ind w:left="568" w:hanging="284"/>
        <w:rPr>
          <w:lang w:val="nl-NL"/>
        </w:rPr>
      </w:pPr>
      <w:r w:rsidRPr="00BB7198">
        <w:rPr>
          <w:lang w:val="nl-NL"/>
        </w:rPr>
        <w:t>Er zijn vele manieren om het probleem aan te pakken – de keuze is aan jou.</w:t>
      </w:r>
    </w:p>
    <w:p w14:paraId="17DDC8D1" w14:textId="77777777" w:rsidR="00707469" w:rsidRPr="00C06D35" w:rsidRDefault="00BB7198" w:rsidP="00BB7198">
      <w:pPr>
        <w:pStyle w:val="Teachertalk0"/>
        <w:numPr>
          <w:ilvl w:val="0"/>
          <w:numId w:val="17"/>
        </w:numPr>
        <w:tabs>
          <w:tab w:val="clear" w:pos="1440"/>
          <w:tab w:val="num" w:pos="568"/>
        </w:tabs>
        <w:ind w:left="568" w:hanging="284"/>
        <w:rPr>
          <w:lang w:val="nl-NL"/>
        </w:rPr>
      </w:pPr>
      <w:r w:rsidRPr="00BB7198">
        <w:rPr>
          <w:lang w:val="nl-NL"/>
        </w:rPr>
        <w:t>Er kan meer dan één ‘goed antwoord’ zijn.</w:t>
      </w:r>
    </w:p>
    <w:p w14:paraId="326DB499" w14:textId="77777777" w:rsidR="00707469" w:rsidRPr="00C06D35" w:rsidRDefault="00707469" w:rsidP="00707469">
      <w:pPr>
        <w:pStyle w:val="Teachertalk0"/>
        <w:ind w:left="-76"/>
        <w:rPr>
          <w:lang w:val="nl-NL"/>
        </w:rPr>
      </w:pPr>
    </w:p>
    <w:p w14:paraId="35B60DAD" w14:textId="77777777" w:rsidR="00707469" w:rsidRPr="00C06D35" w:rsidRDefault="00BB7198" w:rsidP="00707469">
      <w:pPr>
        <w:pStyle w:val="Teachertalk0"/>
        <w:ind w:left="284"/>
        <w:rPr>
          <w:lang w:val="nl-NL"/>
        </w:rPr>
      </w:pPr>
      <w:r w:rsidRPr="00BB7198">
        <w:rPr>
          <w:lang w:val="nl-NL"/>
        </w:rPr>
        <w:t>Maak je geen zorgen als je niet alles begrijpt of kunt doen, want ik ga hier de komende dagen een les over geven.</w:t>
      </w:r>
      <w:r w:rsidR="00707469" w:rsidRPr="00C06D35">
        <w:rPr>
          <w:lang w:val="nl-NL"/>
        </w:rPr>
        <w:t xml:space="preserve"> </w:t>
      </w:r>
    </w:p>
    <w:p w14:paraId="24377340" w14:textId="77777777" w:rsidR="00707469" w:rsidRPr="00C06D35" w:rsidRDefault="00707469" w:rsidP="00707469">
      <w:pPr>
        <w:rPr>
          <w:lang w:val="nl-NL"/>
        </w:rPr>
      </w:pPr>
    </w:p>
    <w:p w14:paraId="7E4D2A13" w14:textId="77777777" w:rsidR="00707469" w:rsidRPr="00C06D35" w:rsidRDefault="00BB7198" w:rsidP="00707469">
      <w:pPr>
        <w:rPr>
          <w:lang w:val="nl-NL"/>
        </w:rPr>
      </w:pPr>
      <w:r w:rsidRPr="00BB7198">
        <w:rPr>
          <w:lang w:val="nl-NL"/>
        </w:rPr>
        <w:t>Neem het werk van de leerlingen in en bekijk een voorbeeld ervan.</w:t>
      </w:r>
      <w:r w:rsidR="00707469" w:rsidRPr="00C06D35">
        <w:rPr>
          <w:lang w:val="nl-NL"/>
        </w:rPr>
        <w:t xml:space="preserve"> </w:t>
      </w:r>
      <w:r w:rsidRPr="00BB7198">
        <w:rPr>
          <w:lang w:val="nl-NL"/>
        </w:rPr>
        <w:t>Bekijk zorgvuldig de variatie in methodes die de leerlingen gebruiken en de kwaliteit van hun redenaties.</w:t>
      </w:r>
      <w:r w:rsidR="00707469" w:rsidRPr="00C06D35">
        <w:rPr>
          <w:lang w:val="nl-NL"/>
        </w:rPr>
        <w:t xml:space="preserve"> </w:t>
      </w:r>
      <w:r w:rsidRPr="00BB7198">
        <w:rPr>
          <w:lang w:val="nl-NL"/>
        </w:rPr>
        <w:t>Probeer te achterhalen welke leerlingen hier moeite mee hadden en misschien meer hulp nodig zullen hebben.</w:t>
      </w:r>
      <w:r w:rsidR="00707469" w:rsidRPr="00C06D35">
        <w:rPr>
          <w:lang w:val="nl-NL"/>
        </w:rPr>
        <w:t xml:space="preserve"> </w:t>
      </w:r>
      <w:r w:rsidRPr="00BB7198">
        <w:rPr>
          <w:lang w:val="nl-NL"/>
        </w:rPr>
        <w:t>Kijk ook goed uit naar leerlingen die succesvol waren.</w:t>
      </w:r>
      <w:r w:rsidR="00707469" w:rsidRPr="00C06D35">
        <w:rPr>
          <w:lang w:val="nl-NL"/>
        </w:rPr>
        <w:t xml:space="preserve"> </w:t>
      </w:r>
      <w:r w:rsidRPr="007B498D">
        <w:rPr>
          <w:lang w:val="nl-NL"/>
        </w:rPr>
        <w:t>Zij hebben misschien een verdiepende opdracht nodig om hen verder uit te dagen.</w:t>
      </w:r>
    </w:p>
    <w:p w14:paraId="71541435" w14:textId="77777777" w:rsidR="00707469" w:rsidRPr="00C06D35" w:rsidRDefault="00707469" w:rsidP="00707469">
      <w:pPr>
        <w:rPr>
          <w:lang w:val="nl-NL"/>
        </w:rPr>
      </w:pPr>
    </w:p>
    <w:p w14:paraId="41983874" w14:textId="77777777" w:rsidR="00707469" w:rsidRPr="00C06D35" w:rsidRDefault="007B498D" w:rsidP="00707469">
      <w:pPr>
        <w:pStyle w:val="Kop3"/>
        <w:rPr>
          <w:lang w:val="nl-NL"/>
        </w:rPr>
      </w:pPr>
      <w:r w:rsidRPr="007B498D">
        <w:rPr>
          <w:lang w:val="nl-NL"/>
        </w:rPr>
        <w:t>Behandel het probleem opnieuw in de klas</w:t>
      </w:r>
      <w:r w:rsidR="00707469" w:rsidRPr="00C06D35">
        <w:rPr>
          <w:lang w:val="nl-NL"/>
        </w:rPr>
        <w:t xml:space="preserve"> </w:t>
      </w:r>
      <w:r w:rsidR="00707469" w:rsidRPr="00C06D35">
        <w:rPr>
          <w:lang w:val="nl-NL"/>
        </w:rPr>
        <w:tab/>
      </w:r>
      <w:r w:rsidRPr="007B498D">
        <w:rPr>
          <w:lang w:val="nl-NL"/>
        </w:rPr>
        <w:t>5 minuten</w:t>
      </w:r>
    </w:p>
    <w:p w14:paraId="07BA9615" w14:textId="77777777" w:rsidR="00707469" w:rsidRPr="00C06D35" w:rsidRDefault="00707469" w:rsidP="00707469">
      <w:pPr>
        <w:rPr>
          <w:lang w:val="nl-NL"/>
        </w:rPr>
      </w:pPr>
    </w:p>
    <w:p w14:paraId="1C1C523D" w14:textId="77777777" w:rsidR="00707469" w:rsidRPr="00C06D35" w:rsidRDefault="007B498D" w:rsidP="00707469">
      <w:pPr>
        <w:rPr>
          <w:lang w:val="nl-NL"/>
        </w:rPr>
      </w:pPr>
      <w:r w:rsidRPr="007B498D">
        <w:rPr>
          <w:lang w:val="nl-NL"/>
        </w:rPr>
        <w:t>Begin de les door kort het probleem opnieuw te introduceren:</w:t>
      </w:r>
    </w:p>
    <w:p w14:paraId="058BA0E4" w14:textId="77777777" w:rsidR="00707469" w:rsidRPr="00C06D35" w:rsidRDefault="00707469" w:rsidP="00707469">
      <w:pPr>
        <w:pStyle w:val="Teachertalk0"/>
        <w:rPr>
          <w:color w:val="auto"/>
          <w:lang w:val="nl-NL"/>
        </w:rPr>
      </w:pPr>
    </w:p>
    <w:p w14:paraId="58A7FD2E" w14:textId="77777777" w:rsidR="00707469" w:rsidRPr="00C06D35" w:rsidRDefault="007B498D" w:rsidP="00B704A6">
      <w:pPr>
        <w:pStyle w:val="Teachertalk0"/>
        <w:ind w:left="720"/>
        <w:rPr>
          <w:lang w:val="nl-NL"/>
        </w:rPr>
      </w:pPr>
      <w:r w:rsidRPr="007B498D">
        <w:rPr>
          <w:lang w:val="nl-NL"/>
        </w:rPr>
        <w:t xml:space="preserve">Weten jullie nog dat probleem waarvan ik jullie de vorige keer vroeg om </w:t>
      </w:r>
      <w:r w:rsidR="009F7C9F">
        <w:rPr>
          <w:lang w:val="nl-NL"/>
        </w:rPr>
        <w:t xml:space="preserve">het </w:t>
      </w:r>
      <w:r w:rsidRPr="007B498D">
        <w:rPr>
          <w:lang w:val="nl-NL"/>
        </w:rPr>
        <w:t>op te lossen?</w:t>
      </w:r>
    </w:p>
    <w:p w14:paraId="3FA8A9F3" w14:textId="77777777" w:rsidR="00707469" w:rsidRPr="00C06D35" w:rsidRDefault="007B498D" w:rsidP="00B704A6">
      <w:pPr>
        <w:pStyle w:val="Teachertalk0"/>
        <w:ind w:left="720"/>
        <w:rPr>
          <w:lang w:val="nl-NL"/>
        </w:rPr>
      </w:pPr>
      <w:r w:rsidRPr="007B498D">
        <w:rPr>
          <w:lang w:val="nl-NL"/>
        </w:rPr>
        <w:t>Vandaag gaan we er samen aan werken en proberen onze eerste pogingen te verbeteren.</w:t>
      </w:r>
      <w:r w:rsidR="00707469" w:rsidRPr="00C06D35">
        <w:rPr>
          <w:lang w:val="nl-NL"/>
        </w:rPr>
        <w:t xml:space="preserve"> </w:t>
      </w:r>
    </w:p>
    <w:p w14:paraId="448C99C2" w14:textId="77777777" w:rsidR="00707469" w:rsidRPr="00C06D35" w:rsidRDefault="007B498D" w:rsidP="00B704A6">
      <w:pPr>
        <w:pStyle w:val="Teachertalk0"/>
        <w:ind w:left="720"/>
        <w:rPr>
          <w:lang w:val="nl-NL"/>
        </w:rPr>
      </w:pPr>
      <w:r w:rsidRPr="007B498D">
        <w:rPr>
          <w:lang w:val="nl-NL"/>
        </w:rPr>
        <w:t>Zelfs wanneer je de eerste keer het meeste goed had, zul je hiervan leren omdat er verschillende manieren zijn om het probleem aan te pakken.</w:t>
      </w:r>
      <w:r w:rsidR="00707469" w:rsidRPr="00C06D35">
        <w:rPr>
          <w:lang w:val="nl-NL"/>
        </w:rPr>
        <w:t xml:space="preserve"> </w:t>
      </w:r>
    </w:p>
    <w:p w14:paraId="60F37015" w14:textId="77777777" w:rsidR="00707469" w:rsidRPr="00C06D35" w:rsidRDefault="00707469" w:rsidP="00707469">
      <w:pPr>
        <w:pStyle w:val="Teachertalk0"/>
        <w:rPr>
          <w:lang w:val="nl-NL"/>
        </w:rPr>
      </w:pPr>
    </w:p>
    <w:p w14:paraId="761FAFD7" w14:textId="77777777" w:rsidR="00707469" w:rsidRPr="00C06D35" w:rsidRDefault="007B498D" w:rsidP="00707469">
      <w:pPr>
        <w:rPr>
          <w:lang w:val="nl-NL"/>
        </w:rPr>
      </w:pPr>
      <w:r w:rsidRPr="007B498D">
        <w:rPr>
          <w:lang w:val="nl-NL"/>
        </w:rPr>
        <w:t xml:space="preserve">Kies op dit moment tussen </w:t>
      </w:r>
      <w:r w:rsidR="009F7C9F">
        <w:rPr>
          <w:lang w:val="nl-NL"/>
        </w:rPr>
        <w:t>mogelijkheid</w:t>
      </w:r>
      <w:r w:rsidRPr="007B498D">
        <w:rPr>
          <w:lang w:val="nl-NL"/>
        </w:rPr>
        <w:t xml:space="preserve"> A of </w:t>
      </w:r>
      <w:r w:rsidR="009F7C9F">
        <w:rPr>
          <w:lang w:val="nl-NL"/>
        </w:rPr>
        <w:t>mogelijkheid</w:t>
      </w:r>
      <w:r w:rsidRPr="007B498D">
        <w:rPr>
          <w:lang w:val="nl-NL"/>
        </w:rPr>
        <w:t xml:space="preserve"> B. Beslis of u de leerlingen hun eigen werk wil laten beoordelen en verbeteren, of biedt hen de aangeboden voorbeelden </w:t>
      </w:r>
      <w:r w:rsidR="009F7C9F">
        <w:rPr>
          <w:lang w:val="nl-NL"/>
        </w:rPr>
        <w:t xml:space="preserve">aan </w:t>
      </w:r>
      <w:r w:rsidRPr="007B498D">
        <w:rPr>
          <w:lang w:val="nl-NL"/>
        </w:rPr>
        <w:t>om te beoordelen.</w:t>
      </w:r>
      <w:r w:rsidR="00707469" w:rsidRPr="00C06D35">
        <w:rPr>
          <w:lang w:val="nl-NL"/>
        </w:rPr>
        <w:t xml:space="preserve"> </w:t>
      </w:r>
      <w:r w:rsidRPr="007B498D">
        <w:rPr>
          <w:lang w:val="nl-NL"/>
        </w:rPr>
        <w:t>Er is niet voldoende tijd voor allebei!</w:t>
      </w:r>
      <w:r w:rsidR="00707469" w:rsidRPr="00C06D35">
        <w:rPr>
          <w:lang w:val="nl-NL"/>
        </w:rPr>
        <w:br/>
      </w:r>
    </w:p>
    <w:p w14:paraId="38A9BF9F" w14:textId="77777777" w:rsidR="00707469" w:rsidRPr="00C06D35" w:rsidRDefault="00B704A6" w:rsidP="00B704A6">
      <w:pPr>
        <w:pStyle w:val="Kop3"/>
        <w:rPr>
          <w:color w:val="1F497D"/>
          <w:sz w:val="28"/>
          <w:lang w:val="nl-NL"/>
        </w:rPr>
      </w:pPr>
      <w:r w:rsidRPr="00C06D35">
        <w:rPr>
          <w:lang w:val="nl-NL"/>
        </w:rPr>
        <w:br w:type="page"/>
      </w:r>
      <w:r w:rsidR="009F7C9F">
        <w:rPr>
          <w:color w:val="1F497D"/>
          <w:sz w:val="28"/>
          <w:lang w:val="nl-NL"/>
        </w:rPr>
        <w:lastRenderedPageBreak/>
        <w:t>Mogelijkheid</w:t>
      </w:r>
      <w:r w:rsidR="007B498D" w:rsidRPr="007B498D">
        <w:rPr>
          <w:color w:val="1F497D"/>
          <w:sz w:val="28"/>
          <w:lang w:val="nl-NL"/>
        </w:rPr>
        <w:t xml:space="preserve"> A:</w:t>
      </w:r>
      <w:r w:rsidR="00707469" w:rsidRPr="00C06D35">
        <w:rPr>
          <w:color w:val="1F497D"/>
          <w:sz w:val="28"/>
          <w:lang w:val="nl-NL"/>
        </w:rPr>
        <w:t xml:space="preserve"> </w:t>
      </w:r>
      <w:r w:rsidR="00977F12" w:rsidRPr="00977F12">
        <w:rPr>
          <w:color w:val="1F497D"/>
          <w:sz w:val="28"/>
          <w:lang w:val="nl-NL"/>
        </w:rPr>
        <w:t>Gebruikmaken van het werk van de leerling</w:t>
      </w:r>
    </w:p>
    <w:p w14:paraId="6328FB9E" w14:textId="77777777" w:rsidR="00707469" w:rsidRPr="00C06D35" w:rsidRDefault="00707469" w:rsidP="00707469">
      <w:pPr>
        <w:rPr>
          <w:lang w:val="nl-NL"/>
        </w:rPr>
      </w:pPr>
    </w:p>
    <w:p w14:paraId="3649D9D4" w14:textId="77777777" w:rsidR="00707469" w:rsidRPr="00C06D35" w:rsidRDefault="009F7C9F" w:rsidP="00440759">
      <w:pPr>
        <w:pStyle w:val="Kop3"/>
        <w:rPr>
          <w:i/>
          <w:lang w:val="nl-NL"/>
        </w:rPr>
      </w:pPr>
      <w:r>
        <w:rPr>
          <w:i/>
          <w:lang w:val="nl-NL"/>
        </w:rPr>
        <w:t>Mogelijkheid</w:t>
      </w:r>
      <w:r w:rsidR="00977F12" w:rsidRPr="00977F12">
        <w:rPr>
          <w:i/>
          <w:lang w:val="nl-NL"/>
        </w:rPr>
        <w:t xml:space="preserve"> A:</w:t>
      </w:r>
      <w:r w:rsidR="00707469" w:rsidRPr="00C06D35">
        <w:rPr>
          <w:i/>
          <w:lang w:val="nl-NL"/>
        </w:rPr>
        <w:t xml:space="preserve"> </w:t>
      </w:r>
      <w:r w:rsidR="00977F12" w:rsidRPr="00977F12">
        <w:rPr>
          <w:i/>
          <w:lang w:val="nl-NL"/>
        </w:rPr>
        <w:t>Leerlingen beoordelen en verbeteren hun eigen werk</w:t>
      </w:r>
      <w:r w:rsidR="00707469" w:rsidRPr="00C06D35">
        <w:rPr>
          <w:i/>
          <w:lang w:val="nl-NL"/>
        </w:rPr>
        <w:tab/>
      </w:r>
      <w:r w:rsidR="00187F8D" w:rsidRPr="00C06D35">
        <w:rPr>
          <w:i/>
          <w:lang w:val="nl-NL"/>
        </w:rPr>
        <w:tab/>
      </w:r>
      <w:r w:rsidR="00977F12" w:rsidRPr="00977F12">
        <w:rPr>
          <w:i/>
          <w:lang w:val="nl-NL"/>
        </w:rPr>
        <w:t>15 minuten</w:t>
      </w:r>
    </w:p>
    <w:p w14:paraId="4A367667" w14:textId="77777777" w:rsidR="00707469" w:rsidRPr="00C06D35" w:rsidRDefault="00977F12" w:rsidP="00440759">
      <w:pPr>
        <w:spacing w:before="120"/>
        <w:rPr>
          <w:lang w:val="nl-NL"/>
        </w:rPr>
      </w:pPr>
      <w:r w:rsidRPr="00977F12">
        <w:rPr>
          <w:lang w:val="nl-NL"/>
        </w:rPr>
        <w:t>Vraag leerlingen om in twee- of drietallen te werken en geef elke groep een groot vel papier en een viltstift.</w:t>
      </w:r>
      <w:r w:rsidR="00707469" w:rsidRPr="00C06D35">
        <w:rPr>
          <w:lang w:val="nl-NL"/>
        </w:rPr>
        <w:t xml:space="preserve"> </w:t>
      </w:r>
      <w:r w:rsidRPr="00977F12">
        <w:rPr>
          <w:lang w:val="nl-NL"/>
        </w:rPr>
        <w:t xml:space="preserve">Geef elke groep hun eerste pogingen </w:t>
      </w:r>
      <w:r w:rsidR="009F7C9F">
        <w:rPr>
          <w:lang w:val="nl-NL"/>
        </w:rPr>
        <w:t>wat betreft</w:t>
      </w:r>
      <w:r w:rsidRPr="00977F12">
        <w:rPr>
          <w:lang w:val="nl-NL"/>
        </w:rPr>
        <w:t xml:space="preserve"> het probleem terug.</w:t>
      </w:r>
      <w:r w:rsidR="00707469" w:rsidRPr="00C06D35">
        <w:rPr>
          <w:lang w:val="nl-NL"/>
        </w:rPr>
        <w:t xml:space="preserve"> </w:t>
      </w:r>
    </w:p>
    <w:p w14:paraId="266925D6" w14:textId="77777777" w:rsidR="00707469" w:rsidRPr="00C06D35" w:rsidRDefault="00707469" w:rsidP="00440759">
      <w:pPr>
        <w:pStyle w:val="Teachertalk0"/>
        <w:rPr>
          <w:lang w:val="nl-NL"/>
        </w:rPr>
      </w:pPr>
      <w:r w:rsidRPr="00C06D35">
        <w:rPr>
          <w:lang w:val="nl-NL"/>
        </w:rPr>
        <w:br/>
      </w:r>
      <w:r w:rsidR="00977F12" w:rsidRPr="00977F12">
        <w:rPr>
          <w:lang w:val="nl-NL"/>
        </w:rPr>
        <w:t>Ik wil dat jullie opnieuw de antwoorden bekijken, maar werk nu als een groep.</w:t>
      </w:r>
    </w:p>
    <w:p w14:paraId="2ADD431B" w14:textId="77777777" w:rsidR="00707469" w:rsidRPr="00C06D35" w:rsidRDefault="00977F12" w:rsidP="00440759">
      <w:pPr>
        <w:pStyle w:val="Teachertalk0"/>
        <w:rPr>
          <w:lang w:val="nl-NL"/>
        </w:rPr>
      </w:pPr>
      <w:r w:rsidRPr="00977F12">
        <w:rPr>
          <w:lang w:val="nl-NL"/>
        </w:rPr>
        <w:t>Beschrijf om beurten je poging aan de rest van de groep.</w:t>
      </w:r>
    </w:p>
    <w:p w14:paraId="05643DC7" w14:textId="77777777" w:rsidR="00707469" w:rsidRPr="00C06D35" w:rsidRDefault="00977F12" w:rsidP="00440759">
      <w:pPr>
        <w:pStyle w:val="Teachertalk0"/>
        <w:rPr>
          <w:lang w:val="nl-NL"/>
        </w:rPr>
      </w:pPr>
      <w:r w:rsidRPr="00977F12">
        <w:rPr>
          <w:lang w:val="nl-NL"/>
        </w:rPr>
        <w:t>Na elke suggestie is er ruimte voor de groepsgenoten om te zeggen wat ze goed vinden aan jouw methode en ook wat ze denken dat er verbeterd kan worden.</w:t>
      </w:r>
      <w:r w:rsidR="00707469" w:rsidRPr="00C06D35">
        <w:rPr>
          <w:lang w:val="nl-NL"/>
        </w:rPr>
        <w:t xml:space="preserve"> </w:t>
      </w:r>
    </w:p>
    <w:p w14:paraId="71A29C09" w14:textId="77777777" w:rsidR="00707469" w:rsidRPr="00C06D35" w:rsidRDefault="00707469" w:rsidP="00440759">
      <w:pPr>
        <w:pStyle w:val="Teachertalk0"/>
        <w:rPr>
          <w:lang w:val="nl-NL"/>
        </w:rPr>
      </w:pPr>
    </w:p>
    <w:p w14:paraId="0648ED93" w14:textId="77777777" w:rsidR="00707469" w:rsidRPr="00C06D35" w:rsidRDefault="005C322D" w:rsidP="00440759">
      <w:pPr>
        <w:pStyle w:val="Teachertalk0"/>
        <w:rPr>
          <w:lang w:val="nl-NL"/>
        </w:rPr>
      </w:pPr>
      <w:r w:rsidRPr="005C322D">
        <w:rPr>
          <w:lang w:val="nl-NL"/>
        </w:rPr>
        <w:t>Nadat je dit allemaal gedaan hebt, wil ik dat jullie samenwerken om tot een beter antwoord te komen dan dat jullie individueel hadden.</w:t>
      </w:r>
      <w:r w:rsidR="00707469" w:rsidRPr="00C06D35">
        <w:rPr>
          <w:lang w:val="nl-NL"/>
        </w:rPr>
        <w:t xml:space="preserve"> </w:t>
      </w:r>
      <w:r w:rsidR="00707469" w:rsidRPr="00C06D35">
        <w:rPr>
          <w:lang w:val="nl-NL"/>
        </w:rPr>
        <w:br/>
      </w:r>
      <w:r w:rsidRPr="005C322D">
        <w:rPr>
          <w:lang w:val="nl-NL"/>
        </w:rPr>
        <w:t xml:space="preserve">Maak een poster met jullie beste ideeën. </w:t>
      </w:r>
      <w:r w:rsidR="00707469" w:rsidRPr="00C06D35">
        <w:rPr>
          <w:lang w:val="nl-NL"/>
        </w:rPr>
        <w:t xml:space="preserve"> </w:t>
      </w:r>
      <w:r w:rsidR="00707469" w:rsidRPr="00C06D35">
        <w:rPr>
          <w:lang w:val="nl-NL"/>
        </w:rPr>
        <w:br/>
      </w:r>
      <w:r w:rsidRPr="005C322D">
        <w:rPr>
          <w:lang w:val="nl-NL"/>
        </w:rPr>
        <w:t>Het hoeft niet mooi te zijn, maar het moet wel je gedachtegangen tonen.</w:t>
      </w:r>
      <w:r w:rsidR="00707469" w:rsidRPr="00C06D35">
        <w:rPr>
          <w:lang w:val="nl-NL"/>
        </w:rPr>
        <w:t xml:space="preserve"> </w:t>
      </w:r>
    </w:p>
    <w:p w14:paraId="36CECDE2" w14:textId="77777777" w:rsidR="00707469" w:rsidRPr="00C06D35" w:rsidRDefault="005C322D" w:rsidP="00440759">
      <w:pPr>
        <w:spacing w:before="120"/>
        <w:rPr>
          <w:lang w:val="nl-NL"/>
        </w:rPr>
      </w:pPr>
      <w:r w:rsidRPr="000145A0">
        <w:rPr>
          <w:lang w:val="nl-NL"/>
        </w:rPr>
        <w:t xml:space="preserve">Loop het lokaal rond, luister, evalueer hun redenaties en </w:t>
      </w:r>
      <w:r w:rsidR="000145A0" w:rsidRPr="000145A0">
        <w:rPr>
          <w:lang w:val="nl-NL"/>
        </w:rPr>
        <w:t>grijp alleen in wanneer nodig</w:t>
      </w:r>
      <w:r w:rsidRPr="000145A0">
        <w:rPr>
          <w:lang w:val="nl-NL"/>
        </w:rPr>
        <w:t>.</w:t>
      </w:r>
      <w:r w:rsidR="00707469" w:rsidRPr="00C06D35">
        <w:rPr>
          <w:lang w:val="nl-NL"/>
        </w:rPr>
        <w:t xml:space="preserve"> </w:t>
      </w:r>
      <w:r w:rsidR="000373E9" w:rsidRPr="000373E9">
        <w:rPr>
          <w:lang w:val="nl-NL"/>
        </w:rPr>
        <w:t>Luister vooral naar leerlingen die worstelden met de opdracht toen ze alleen werkten, en biedt ze hulp aan.</w:t>
      </w:r>
      <w:r w:rsidR="00707469" w:rsidRPr="00C06D35">
        <w:rPr>
          <w:lang w:val="nl-NL"/>
        </w:rPr>
        <w:t xml:space="preserve"> </w:t>
      </w:r>
      <w:r w:rsidR="000373E9" w:rsidRPr="000373E9">
        <w:rPr>
          <w:lang w:val="nl-NL"/>
        </w:rPr>
        <w:t>Wanneer het de leerlingen gelukt is en hun werk is goed, geef ze dan één van de geplande verdiepingsopdrachten.</w:t>
      </w:r>
      <w:r w:rsidR="00707469" w:rsidRPr="00C06D35">
        <w:rPr>
          <w:lang w:val="nl-NL"/>
        </w:rPr>
        <w:t xml:space="preserve"> </w:t>
      </w:r>
      <w:r w:rsidR="00707469" w:rsidRPr="00C06D35">
        <w:rPr>
          <w:lang w:val="nl-NL"/>
        </w:rPr>
        <w:br/>
      </w:r>
    </w:p>
    <w:p w14:paraId="36BD3AC2" w14:textId="77777777" w:rsidR="00707469" w:rsidRPr="00C06D35" w:rsidRDefault="009F7C9F" w:rsidP="00440759">
      <w:pPr>
        <w:pStyle w:val="Kop3"/>
        <w:rPr>
          <w:i/>
          <w:lang w:val="nl-NL"/>
        </w:rPr>
      </w:pPr>
      <w:r>
        <w:rPr>
          <w:i/>
          <w:lang w:val="nl-NL"/>
        </w:rPr>
        <w:t>Mogelijkheid</w:t>
      </w:r>
      <w:r w:rsidR="000373E9" w:rsidRPr="000373E9">
        <w:rPr>
          <w:i/>
          <w:lang w:val="nl-NL"/>
        </w:rPr>
        <w:t xml:space="preserve"> A:</w:t>
      </w:r>
      <w:r w:rsidR="00707469" w:rsidRPr="00C06D35">
        <w:rPr>
          <w:i/>
          <w:lang w:val="nl-NL"/>
        </w:rPr>
        <w:t xml:space="preserve"> </w:t>
      </w:r>
      <w:r w:rsidR="000373E9" w:rsidRPr="000373E9">
        <w:rPr>
          <w:i/>
          <w:lang w:val="nl-NL"/>
        </w:rPr>
        <w:t>Leerlingen wisselen hun werk uit en geven opmerkingen op elkaars werk</w:t>
      </w:r>
      <w:r w:rsidR="00707469" w:rsidRPr="00C06D35">
        <w:rPr>
          <w:i/>
          <w:lang w:val="nl-NL"/>
        </w:rPr>
        <w:tab/>
        <w:t xml:space="preserve">    </w:t>
      </w:r>
      <w:r w:rsidR="000373E9" w:rsidRPr="000373E9">
        <w:rPr>
          <w:i/>
          <w:lang w:val="nl-NL"/>
        </w:rPr>
        <w:t>15 minuten</w:t>
      </w:r>
    </w:p>
    <w:p w14:paraId="1483EE49" w14:textId="77777777" w:rsidR="00707469" w:rsidRPr="00C06D35" w:rsidRDefault="00707469" w:rsidP="00440759">
      <w:pPr>
        <w:rPr>
          <w:lang w:val="nl-NL"/>
        </w:rPr>
      </w:pPr>
      <w:r w:rsidRPr="00C06D35">
        <w:rPr>
          <w:lang w:val="nl-NL"/>
        </w:rPr>
        <w:br/>
      </w:r>
      <w:r w:rsidR="000373E9" w:rsidRPr="000373E9">
        <w:rPr>
          <w:lang w:val="nl-NL"/>
        </w:rPr>
        <w:t xml:space="preserve">Vraag leerlingen om hun poster uit te wisselen met een ander tweetal en geef elke groep een kopie van </w:t>
      </w:r>
      <w:r w:rsidR="009F7C9F">
        <w:rPr>
          <w:lang w:val="nl-NL"/>
        </w:rPr>
        <w:t>de</w:t>
      </w:r>
      <w:r w:rsidR="000373E9" w:rsidRPr="000373E9">
        <w:rPr>
          <w:lang w:val="nl-NL"/>
        </w:rPr>
        <w:t xml:space="preserve"> “</w:t>
      </w:r>
      <w:r w:rsidR="009F7C9F">
        <w:rPr>
          <w:lang w:val="nl-NL"/>
        </w:rPr>
        <w:t>voortgangs</w:t>
      </w:r>
      <w:r w:rsidR="00485FC3">
        <w:rPr>
          <w:lang w:val="nl-NL"/>
        </w:rPr>
        <w:t>rubric</w:t>
      </w:r>
      <w:r w:rsidR="000373E9" w:rsidRPr="000373E9">
        <w:rPr>
          <w:lang w:val="nl-NL"/>
        </w:rPr>
        <w:t>” bij de opdracht - een variant die geschreven is in taalgebruik wat te volgen is voor de leerlingen.</w:t>
      </w:r>
      <w:r w:rsidRPr="00C06D35">
        <w:rPr>
          <w:lang w:val="nl-NL"/>
        </w:rPr>
        <w:t xml:space="preserve">  </w:t>
      </w:r>
    </w:p>
    <w:p w14:paraId="245916C6" w14:textId="77777777" w:rsidR="00707469" w:rsidRPr="00C06D35" w:rsidRDefault="00707469" w:rsidP="00440759">
      <w:pPr>
        <w:pStyle w:val="Teachertalk0"/>
        <w:rPr>
          <w:lang w:val="nl-NL"/>
        </w:rPr>
      </w:pPr>
    </w:p>
    <w:p w14:paraId="08CB82E0" w14:textId="77777777" w:rsidR="00707469" w:rsidRPr="00C06D35" w:rsidRDefault="000373E9" w:rsidP="00440759">
      <w:pPr>
        <w:pStyle w:val="Teachertalk0"/>
        <w:rPr>
          <w:lang w:val="nl-NL"/>
        </w:rPr>
      </w:pPr>
      <w:r w:rsidRPr="000373E9">
        <w:rPr>
          <w:lang w:val="nl-NL"/>
        </w:rPr>
        <w:t>Schrijf op een apart blad opmerkingen op:</w:t>
      </w:r>
    </w:p>
    <w:p w14:paraId="02686FCB" w14:textId="77777777" w:rsidR="00707469" w:rsidRPr="00C06D35" w:rsidRDefault="00707469" w:rsidP="00440759">
      <w:pPr>
        <w:pStyle w:val="Teachertalk0"/>
        <w:rPr>
          <w:lang w:val="nl-NL"/>
        </w:rPr>
      </w:pPr>
      <w:r w:rsidRPr="00C06D35">
        <w:rPr>
          <w:lang w:val="nl-NL"/>
        </w:rPr>
        <w:t>•</w:t>
      </w:r>
      <w:r w:rsidRPr="00C06D35">
        <w:rPr>
          <w:lang w:val="nl-NL"/>
        </w:rPr>
        <w:tab/>
      </w:r>
      <w:r w:rsidR="000373E9" w:rsidRPr="000373E9">
        <w:rPr>
          <w:lang w:val="nl-NL"/>
        </w:rPr>
        <w:t>Weergave:</w:t>
      </w:r>
      <w:r w:rsidRPr="00C06D35">
        <w:rPr>
          <w:lang w:val="nl-NL"/>
        </w:rPr>
        <w:t xml:space="preserve"> </w:t>
      </w:r>
      <w:r w:rsidR="000373E9" w:rsidRPr="000373E9">
        <w:rPr>
          <w:lang w:val="nl-NL"/>
        </w:rPr>
        <w:t xml:space="preserve">Hebben zij een goede methode gekozen? </w:t>
      </w:r>
    </w:p>
    <w:p w14:paraId="7B957CDC" w14:textId="77777777" w:rsidR="00707469" w:rsidRPr="00C06D35" w:rsidRDefault="00707469" w:rsidP="00440759">
      <w:pPr>
        <w:pStyle w:val="Teachertalk0"/>
        <w:rPr>
          <w:lang w:val="nl-NL"/>
        </w:rPr>
      </w:pPr>
      <w:r w:rsidRPr="00C06D35">
        <w:rPr>
          <w:lang w:val="nl-NL"/>
        </w:rPr>
        <w:t>•</w:t>
      </w:r>
      <w:r w:rsidRPr="00C06D35">
        <w:rPr>
          <w:lang w:val="nl-NL"/>
        </w:rPr>
        <w:tab/>
      </w:r>
      <w:r w:rsidR="000373E9" w:rsidRPr="000373E9">
        <w:rPr>
          <w:lang w:val="nl-NL"/>
        </w:rPr>
        <w:t>Analyse:</w:t>
      </w:r>
      <w:r w:rsidRPr="00C06D35">
        <w:rPr>
          <w:lang w:val="nl-NL"/>
        </w:rPr>
        <w:t xml:space="preserve"> </w:t>
      </w:r>
      <w:r w:rsidR="000373E9" w:rsidRPr="000373E9">
        <w:rPr>
          <w:lang w:val="nl-NL"/>
        </w:rPr>
        <w:t>Is de redenatie correct – zijn de berekeningen juist?</w:t>
      </w:r>
    </w:p>
    <w:p w14:paraId="30E3F405" w14:textId="77777777" w:rsidR="00707469" w:rsidRPr="00C06D35" w:rsidRDefault="00707469" w:rsidP="00440759">
      <w:pPr>
        <w:pStyle w:val="Teachertalk0"/>
        <w:rPr>
          <w:lang w:val="nl-NL"/>
        </w:rPr>
      </w:pPr>
      <w:r w:rsidRPr="00C06D35">
        <w:rPr>
          <w:lang w:val="nl-NL"/>
        </w:rPr>
        <w:t>•</w:t>
      </w:r>
      <w:r w:rsidRPr="00C06D35">
        <w:rPr>
          <w:lang w:val="nl-NL"/>
        </w:rPr>
        <w:tab/>
      </w:r>
      <w:r w:rsidR="000373E9" w:rsidRPr="000373E9">
        <w:rPr>
          <w:lang w:val="nl-NL"/>
        </w:rPr>
        <w:t>Interpretatie:</w:t>
      </w:r>
      <w:r w:rsidRPr="00C06D35">
        <w:rPr>
          <w:lang w:val="nl-NL"/>
        </w:rPr>
        <w:t xml:space="preserve"> </w:t>
      </w:r>
      <w:r w:rsidR="000373E9" w:rsidRPr="000373E9">
        <w:rPr>
          <w:lang w:val="nl-NL"/>
        </w:rPr>
        <w:t>Zijn de conclusies logisch?</w:t>
      </w:r>
    </w:p>
    <w:p w14:paraId="3415242E" w14:textId="77777777" w:rsidR="00707469" w:rsidRPr="00C06D35" w:rsidRDefault="00707469" w:rsidP="00440759">
      <w:pPr>
        <w:pStyle w:val="Teachertalk0"/>
        <w:rPr>
          <w:lang w:val="nl-NL"/>
        </w:rPr>
      </w:pPr>
      <w:r w:rsidRPr="00C06D35">
        <w:rPr>
          <w:lang w:val="nl-NL"/>
        </w:rPr>
        <w:t>•</w:t>
      </w:r>
      <w:r w:rsidRPr="00C06D35">
        <w:rPr>
          <w:lang w:val="nl-NL"/>
        </w:rPr>
        <w:tab/>
      </w:r>
      <w:r w:rsidR="000373E9" w:rsidRPr="000373E9">
        <w:rPr>
          <w:lang w:val="nl-NL"/>
        </w:rPr>
        <w:t>Communicatie:</w:t>
      </w:r>
      <w:r w:rsidRPr="00C06D35">
        <w:rPr>
          <w:lang w:val="nl-NL"/>
        </w:rPr>
        <w:t xml:space="preserve"> </w:t>
      </w:r>
      <w:r w:rsidR="000373E9" w:rsidRPr="000373E9">
        <w:rPr>
          <w:lang w:val="nl-NL"/>
        </w:rPr>
        <w:t>Was de redenatie makkelijk om te begrijpen en te volgen?</w:t>
      </w:r>
      <w:r w:rsidRPr="00C06D35">
        <w:rPr>
          <w:lang w:val="nl-NL"/>
        </w:rPr>
        <w:t xml:space="preserve"> </w:t>
      </w:r>
    </w:p>
    <w:p w14:paraId="2A19D3AD" w14:textId="77777777" w:rsidR="00707469" w:rsidRPr="00C06D35" w:rsidRDefault="00707469" w:rsidP="00440759">
      <w:pPr>
        <w:rPr>
          <w:i/>
          <w:color w:val="003366"/>
          <w:sz w:val="20"/>
          <w:lang w:val="nl-NL"/>
        </w:rPr>
      </w:pPr>
    </w:p>
    <w:p w14:paraId="3BDA5AF5" w14:textId="77777777" w:rsidR="00707469" w:rsidRPr="00C06D35" w:rsidRDefault="000373E9" w:rsidP="00440759">
      <w:pPr>
        <w:rPr>
          <w:lang w:val="nl-NL"/>
        </w:rPr>
      </w:pPr>
      <w:r w:rsidRPr="000373E9">
        <w:rPr>
          <w:lang w:val="nl-NL"/>
        </w:rPr>
        <w:t>Loop rond terwijl ze dit doen en moedig leerlingen aan om het werk zorgvuldig te lezen en opmerkingen te geven op de genoemde punten.</w:t>
      </w:r>
      <w:r w:rsidR="00707469" w:rsidRPr="00C06D35">
        <w:rPr>
          <w:lang w:val="nl-NL"/>
        </w:rPr>
        <w:t xml:space="preserve"> </w:t>
      </w:r>
      <w:r w:rsidRPr="000373E9">
        <w:rPr>
          <w:lang w:val="nl-NL"/>
        </w:rPr>
        <w:t>U heeft ze misschien uit te leggen wat de ‘voortgangsstappen’ betekenen.</w:t>
      </w:r>
      <w:r w:rsidR="00707469" w:rsidRPr="00C06D35">
        <w:rPr>
          <w:lang w:val="nl-NL"/>
        </w:rPr>
        <w:t xml:space="preserve"> </w:t>
      </w:r>
      <w:r w:rsidR="0035320B" w:rsidRPr="0035320B">
        <w:rPr>
          <w:lang w:val="nl-NL"/>
        </w:rPr>
        <w:t xml:space="preserve">Als leerlingen gereageerd hebben op het werk, neemt één persoon van de groep de poster naar de groep die het gemaakt had, en legt uit wat ze nog moeten doen om het werk te verbeteren. </w:t>
      </w:r>
      <w:r w:rsidR="00707469" w:rsidRPr="00C06D35">
        <w:rPr>
          <w:lang w:val="nl-NL"/>
        </w:rPr>
        <w:t xml:space="preserve"> </w:t>
      </w:r>
    </w:p>
    <w:p w14:paraId="42E02AF1" w14:textId="77777777" w:rsidR="00707469" w:rsidRPr="00C06D35" w:rsidRDefault="00707469" w:rsidP="00440759">
      <w:pPr>
        <w:rPr>
          <w:lang w:val="nl-NL"/>
        </w:rPr>
      </w:pPr>
    </w:p>
    <w:p w14:paraId="2CDC3366" w14:textId="77777777" w:rsidR="00707469" w:rsidRPr="00C06D35" w:rsidRDefault="009F7C9F" w:rsidP="00440759">
      <w:pPr>
        <w:pStyle w:val="Kop3"/>
        <w:rPr>
          <w:i/>
          <w:lang w:val="nl-NL"/>
        </w:rPr>
      </w:pPr>
      <w:r>
        <w:rPr>
          <w:i/>
          <w:lang w:val="nl-NL"/>
        </w:rPr>
        <w:t>Mogelijkheid</w:t>
      </w:r>
      <w:r w:rsidR="0035320B" w:rsidRPr="0035320B">
        <w:rPr>
          <w:i/>
          <w:lang w:val="nl-NL"/>
        </w:rPr>
        <w:t xml:space="preserve"> A:</w:t>
      </w:r>
      <w:r w:rsidR="00707469" w:rsidRPr="00C06D35">
        <w:rPr>
          <w:i/>
          <w:lang w:val="nl-NL"/>
        </w:rPr>
        <w:t xml:space="preserve"> </w:t>
      </w:r>
      <w:r w:rsidR="0035320B" w:rsidRPr="0035320B">
        <w:rPr>
          <w:i/>
          <w:lang w:val="nl-NL"/>
        </w:rPr>
        <w:t>Leerlingen verbeteren hun eigen werk</w:t>
      </w:r>
      <w:r w:rsidR="00707469" w:rsidRPr="00C06D35">
        <w:rPr>
          <w:i/>
          <w:lang w:val="nl-NL"/>
        </w:rPr>
        <w:t xml:space="preserve">  </w:t>
      </w:r>
      <w:r w:rsidR="00707469" w:rsidRPr="00C06D35">
        <w:rPr>
          <w:i/>
          <w:lang w:val="nl-NL"/>
        </w:rPr>
        <w:tab/>
      </w:r>
      <w:r w:rsidR="0035320B" w:rsidRPr="0035320B">
        <w:rPr>
          <w:i/>
          <w:lang w:val="nl-NL"/>
        </w:rPr>
        <w:t>5 minuten</w:t>
      </w:r>
    </w:p>
    <w:p w14:paraId="16AC8D59" w14:textId="77777777" w:rsidR="00707469" w:rsidRPr="00C06D35" w:rsidRDefault="00707469" w:rsidP="00440759">
      <w:pPr>
        <w:rPr>
          <w:sz w:val="20"/>
          <w:lang w:val="nl-NL"/>
        </w:rPr>
      </w:pPr>
    </w:p>
    <w:p w14:paraId="74B75922" w14:textId="77777777" w:rsidR="00707469" w:rsidRPr="00C06D35" w:rsidRDefault="0035320B" w:rsidP="00440759">
      <w:pPr>
        <w:rPr>
          <w:lang w:val="nl-NL"/>
        </w:rPr>
      </w:pPr>
      <w:r w:rsidRPr="0035320B">
        <w:rPr>
          <w:lang w:val="nl-NL"/>
        </w:rPr>
        <w:t>Geef de groepen wat tijd om de opmerkingen te verwerken en om hun ideeën verder te verbeteren.</w:t>
      </w:r>
      <w:r w:rsidR="00707469" w:rsidRPr="00C06D35">
        <w:rPr>
          <w:lang w:val="nl-NL"/>
        </w:rPr>
        <w:t xml:space="preserve"> </w:t>
      </w:r>
    </w:p>
    <w:p w14:paraId="38E36A55" w14:textId="77777777" w:rsidR="00707469" w:rsidRPr="00C06D35" w:rsidRDefault="00707469" w:rsidP="00440759">
      <w:pPr>
        <w:rPr>
          <w:sz w:val="20"/>
          <w:lang w:val="nl-NL"/>
        </w:rPr>
      </w:pPr>
    </w:p>
    <w:p w14:paraId="077317D3" w14:textId="77777777" w:rsidR="00707469" w:rsidRPr="00C06D35" w:rsidRDefault="009F7C9F" w:rsidP="00440759">
      <w:pPr>
        <w:pStyle w:val="Kop3"/>
        <w:rPr>
          <w:i/>
          <w:lang w:val="nl-NL"/>
        </w:rPr>
      </w:pPr>
      <w:r>
        <w:rPr>
          <w:i/>
          <w:lang w:val="nl-NL"/>
        </w:rPr>
        <w:t>Mogelijkheid</w:t>
      </w:r>
      <w:r w:rsidR="0035320B" w:rsidRPr="0035320B">
        <w:rPr>
          <w:i/>
          <w:lang w:val="nl-NL"/>
        </w:rPr>
        <w:t xml:space="preserve"> A:</w:t>
      </w:r>
      <w:r w:rsidR="00707469" w:rsidRPr="00C06D35">
        <w:rPr>
          <w:i/>
          <w:lang w:val="nl-NL"/>
        </w:rPr>
        <w:t xml:space="preserve"> </w:t>
      </w:r>
      <w:r w:rsidR="0035320B" w:rsidRPr="0035320B">
        <w:rPr>
          <w:i/>
          <w:lang w:val="nl-NL"/>
        </w:rPr>
        <w:t>Groepsbespreking over aanpak en veranderingen</w:t>
      </w:r>
      <w:r w:rsidR="00707469" w:rsidRPr="00C06D35">
        <w:rPr>
          <w:i/>
          <w:lang w:val="nl-NL"/>
        </w:rPr>
        <w:tab/>
      </w:r>
      <w:r w:rsidR="0035320B" w:rsidRPr="0035320B">
        <w:rPr>
          <w:i/>
          <w:lang w:val="nl-NL"/>
        </w:rPr>
        <w:t>15 minuten</w:t>
      </w:r>
    </w:p>
    <w:p w14:paraId="65659E11" w14:textId="77777777" w:rsidR="00707469" w:rsidRPr="00C06D35" w:rsidRDefault="00707469" w:rsidP="00440759">
      <w:pPr>
        <w:pStyle w:val="Teachertalk0"/>
        <w:rPr>
          <w:lang w:val="nl-NL"/>
        </w:rPr>
      </w:pPr>
    </w:p>
    <w:p w14:paraId="066DD6A9" w14:textId="77777777" w:rsidR="00707469" w:rsidRPr="00C06D35" w:rsidRDefault="0035320B" w:rsidP="00440759">
      <w:pPr>
        <w:rPr>
          <w:lang w:val="nl-NL"/>
        </w:rPr>
      </w:pPr>
      <w:r w:rsidRPr="0035320B">
        <w:rPr>
          <w:lang w:val="nl-NL"/>
        </w:rPr>
        <w:t>Houd aan het eind van de les een bespreking over de gekozen aanpak en de wijzigingen die aangebracht zijn:</w:t>
      </w:r>
      <w:r w:rsidR="00707469" w:rsidRPr="00C06D35">
        <w:rPr>
          <w:lang w:val="nl-NL"/>
        </w:rPr>
        <w:t xml:space="preserve"> </w:t>
      </w:r>
    </w:p>
    <w:p w14:paraId="3ED0B4C3" w14:textId="77777777" w:rsidR="00707469" w:rsidRPr="00C06D35" w:rsidRDefault="00707469" w:rsidP="00440759">
      <w:pPr>
        <w:pStyle w:val="Teachertalk0"/>
        <w:rPr>
          <w:lang w:val="nl-NL"/>
        </w:rPr>
      </w:pPr>
    </w:p>
    <w:p w14:paraId="67B36C7D" w14:textId="77777777" w:rsidR="00707469" w:rsidRPr="00C06D35" w:rsidRDefault="0035320B" w:rsidP="00440759">
      <w:pPr>
        <w:pStyle w:val="Teachertalk0"/>
        <w:rPr>
          <w:lang w:val="nl-NL"/>
        </w:rPr>
      </w:pPr>
      <w:r w:rsidRPr="0035320B">
        <w:rPr>
          <w:lang w:val="nl-NL"/>
        </w:rPr>
        <w:t>Welke wijzigingen heb je aangebracht aan het eerste werk?</w:t>
      </w:r>
      <w:r w:rsidR="00707469" w:rsidRPr="00C06D35">
        <w:rPr>
          <w:lang w:val="nl-NL"/>
        </w:rPr>
        <w:t xml:space="preserve"> </w:t>
      </w:r>
    </w:p>
    <w:p w14:paraId="6955D478" w14:textId="77777777" w:rsidR="00707469" w:rsidRPr="00C06D35" w:rsidRDefault="0035320B" w:rsidP="00440759">
      <w:pPr>
        <w:pStyle w:val="Teachertalk0"/>
        <w:rPr>
          <w:lang w:val="nl-NL"/>
        </w:rPr>
      </w:pPr>
      <w:r w:rsidRPr="0035320B">
        <w:rPr>
          <w:lang w:val="nl-NL"/>
        </w:rPr>
        <w:lastRenderedPageBreak/>
        <w:t>Waarom is het nu beter dan voorheen?</w:t>
      </w:r>
    </w:p>
    <w:p w14:paraId="1CC4F05D" w14:textId="77777777" w:rsidR="00187F8D" w:rsidRPr="00C06D35" w:rsidRDefault="00707469" w:rsidP="00440759">
      <w:pPr>
        <w:pStyle w:val="Bowlandbanner"/>
        <w:rPr>
          <w:lang w:val="nl-NL"/>
        </w:rPr>
      </w:pPr>
      <w:r w:rsidRPr="00C06D35">
        <w:rPr>
          <w:rFonts w:ascii="Arial" w:hAnsi="Arial"/>
          <w:sz w:val="22"/>
          <w:lang w:val="nl-NL"/>
        </w:rPr>
        <w:br/>
      </w:r>
      <w:r w:rsidR="0035320B" w:rsidRPr="0035320B">
        <w:rPr>
          <w:rFonts w:ascii="Arial" w:hAnsi="Arial"/>
          <w:sz w:val="22"/>
          <w:lang w:val="nl-NL"/>
        </w:rPr>
        <w:t>Neem het werk in en beoordeel hoe het denken verbeterd is.</w:t>
      </w:r>
    </w:p>
    <w:p w14:paraId="4A45E16C" w14:textId="77777777" w:rsidR="00440759" w:rsidRPr="00C06D35" w:rsidRDefault="00440759" w:rsidP="00187F8D">
      <w:pPr>
        <w:pStyle w:val="Bowlandbanner"/>
        <w:rPr>
          <w:rFonts w:ascii="Calibri" w:hAnsi="Calibri"/>
          <w:b/>
          <w:color w:val="000000"/>
          <w:sz w:val="24"/>
          <w:lang w:val="nl-NL"/>
        </w:rPr>
      </w:pPr>
    </w:p>
    <w:p w14:paraId="75E5CA91" w14:textId="77777777" w:rsidR="00707469" w:rsidRPr="00C06D35" w:rsidRDefault="009F7C9F" w:rsidP="00187F8D">
      <w:pPr>
        <w:pStyle w:val="Bowlandbanner"/>
        <w:rPr>
          <w:color w:val="1F497D"/>
          <w:sz w:val="28"/>
          <w:lang w:val="nl-NL"/>
        </w:rPr>
      </w:pPr>
      <w:r>
        <w:rPr>
          <w:rFonts w:ascii="Calibri" w:hAnsi="Calibri"/>
          <w:b/>
          <w:color w:val="1F497D"/>
          <w:sz w:val="28"/>
          <w:lang w:val="nl-NL"/>
        </w:rPr>
        <w:t>Mogelijkheid</w:t>
      </w:r>
      <w:r w:rsidR="0035320B" w:rsidRPr="0035320B">
        <w:rPr>
          <w:rFonts w:ascii="Calibri" w:hAnsi="Calibri"/>
          <w:b/>
          <w:color w:val="1F497D"/>
          <w:sz w:val="28"/>
          <w:lang w:val="nl-NL"/>
        </w:rPr>
        <w:t xml:space="preserve"> B:</w:t>
      </w:r>
      <w:r w:rsidR="00707469" w:rsidRPr="00C06D35">
        <w:rPr>
          <w:rFonts w:ascii="Calibri" w:hAnsi="Calibri"/>
          <w:b/>
          <w:color w:val="1F497D"/>
          <w:sz w:val="28"/>
          <w:lang w:val="nl-NL"/>
        </w:rPr>
        <w:t xml:space="preserve">  </w:t>
      </w:r>
      <w:r w:rsidR="0035320B" w:rsidRPr="0035320B">
        <w:rPr>
          <w:rFonts w:ascii="Calibri" w:hAnsi="Calibri"/>
          <w:b/>
          <w:color w:val="1F497D"/>
          <w:sz w:val="28"/>
          <w:lang w:val="nl-NL"/>
        </w:rPr>
        <w:t>Gebruik het aange</w:t>
      </w:r>
      <w:r w:rsidR="0035320B">
        <w:rPr>
          <w:rFonts w:ascii="Calibri" w:hAnsi="Calibri"/>
          <w:b/>
          <w:color w:val="1F497D"/>
          <w:sz w:val="28"/>
          <w:lang w:val="nl-NL"/>
        </w:rPr>
        <w:t>boden</w:t>
      </w:r>
      <w:r w:rsidR="0035320B" w:rsidRPr="0035320B">
        <w:rPr>
          <w:rFonts w:ascii="Calibri" w:hAnsi="Calibri"/>
          <w:b/>
          <w:color w:val="1F497D"/>
          <w:sz w:val="28"/>
          <w:lang w:val="nl-NL"/>
        </w:rPr>
        <w:t xml:space="preserve"> voorbeeldwerk</w:t>
      </w:r>
      <w:r w:rsidR="00707469" w:rsidRPr="00C06D35">
        <w:rPr>
          <w:color w:val="1F497D"/>
          <w:sz w:val="28"/>
          <w:lang w:val="nl-NL"/>
        </w:rPr>
        <w:br/>
      </w:r>
    </w:p>
    <w:p w14:paraId="0B9910D1" w14:textId="77777777" w:rsidR="00707469" w:rsidRPr="00C06D35" w:rsidRDefault="009F7C9F" w:rsidP="00440759">
      <w:pPr>
        <w:pStyle w:val="Kop3"/>
        <w:rPr>
          <w:i/>
          <w:lang w:val="nl-NL"/>
        </w:rPr>
      </w:pPr>
      <w:r>
        <w:rPr>
          <w:i/>
          <w:lang w:val="nl-NL"/>
        </w:rPr>
        <w:t>Mogelijkheid</w:t>
      </w:r>
      <w:r w:rsidR="0035320B" w:rsidRPr="0035320B">
        <w:rPr>
          <w:i/>
          <w:lang w:val="nl-NL"/>
        </w:rPr>
        <w:t xml:space="preserve"> B:</w:t>
      </w:r>
      <w:r w:rsidR="00707469" w:rsidRPr="00C06D35">
        <w:rPr>
          <w:i/>
          <w:lang w:val="nl-NL"/>
        </w:rPr>
        <w:t xml:space="preserve"> </w:t>
      </w:r>
      <w:r w:rsidR="0035320B" w:rsidRPr="0035320B">
        <w:rPr>
          <w:i/>
          <w:lang w:val="nl-NL"/>
        </w:rPr>
        <w:t>Leerlingen beoordelen het aangeboden werk</w:t>
      </w:r>
      <w:r w:rsidR="00707469" w:rsidRPr="00C06D35">
        <w:rPr>
          <w:i/>
          <w:lang w:val="nl-NL"/>
        </w:rPr>
        <w:tab/>
      </w:r>
      <w:r w:rsidR="0035320B" w:rsidRPr="0035320B">
        <w:rPr>
          <w:i/>
          <w:lang w:val="nl-NL"/>
        </w:rPr>
        <w:t>15 minuten</w:t>
      </w:r>
    </w:p>
    <w:p w14:paraId="0A26EA63" w14:textId="77777777" w:rsidR="00707469" w:rsidRPr="00C06D35" w:rsidRDefault="0035320B" w:rsidP="00440759">
      <w:pPr>
        <w:spacing w:before="120"/>
        <w:rPr>
          <w:lang w:val="nl-NL"/>
        </w:rPr>
      </w:pPr>
      <w:r w:rsidRPr="0035320B">
        <w:rPr>
          <w:lang w:val="nl-NL"/>
        </w:rPr>
        <w:t>Deel het voorbeeldwerk uit.</w:t>
      </w:r>
      <w:r w:rsidR="00707469" w:rsidRPr="00C06D35">
        <w:rPr>
          <w:lang w:val="nl-NL"/>
        </w:rPr>
        <w:t xml:space="preserve"> </w:t>
      </w:r>
      <w:r w:rsidR="00707469" w:rsidRPr="00C06D35">
        <w:rPr>
          <w:lang w:val="nl-NL"/>
        </w:rPr>
        <w:br/>
      </w:r>
    </w:p>
    <w:p w14:paraId="11FA7DE2" w14:textId="77777777" w:rsidR="00707469" w:rsidRPr="00C06D35" w:rsidRDefault="0035320B" w:rsidP="00440759">
      <w:pPr>
        <w:pStyle w:val="Teachertalk0"/>
        <w:rPr>
          <w:lang w:val="nl-NL"/>
        </w:rPr>
      </w:pPr>
      <w:r w:rsidRPr="0035320B">
        <w:rPr>
          <w:lang w:val="nl-NL"/>
        </w:rPr>
        <w:t>Deze voorbeelden van het werk komen van een andere klas.</w:t>
      </w:r>
      <w:r w:rsidR="00707469" w:rsidRPr="00C06D35">
        <w:rPr>
          <w:lang w:val="nl-NL"/>
        </w:rPr>
        <w:t xml:space="preserve"> </w:t>
      </w:r>
      <w:r w:rsidRPr="0035320B">
        <w:rPr>
          <w:lang w:val="nl-NL"/>
        </w:rPr>
        <w:t>Ik wil dat je doet alsof je hun docent bent.</w:t>
      </w:r>
      <w:r w:rsidR="00707469" w:rsidRPr="00C06D35">
        <w:rPr>
          <w:lang w:val="nl-NL"/>
        </w:rPr>
        <w:t xml:space="preserve"> </w:t>
      </w:r>
      <w:r w:rsidRPr="0035320B">
        <w:rPr>
          <w:lang w:val="nl-NL"/>
        </w:rPr>
        <w:t xml:space="preserve">Dit werk geeft je misschien wel </w:t>
      </w:r>
      <w:r w:rsidR="009F7C9F" w:rsidRPr="0035320B">
        <w:rPr>
          <w:lang w:val="nl-NL"/>
        </w:rPr>
        <w:t>ideeën</w:t>
      </w:r>
      <w:r w:rsidRPr="0035320B">
        <w:rPr>
          <w:lang w:val="nl-NL"/>
        </w:rPr>
        <w:t xml:space="preserve"> waar je zelf nog niet aan gedacht had.</w:t>
      </w:r>
      <w:r w:rsidR="00707469" w:rsidRPr="00C06D35">
        <w:rPr>
          <w:lang w:val="nl-NL"/>
        </w:rPr>
        <w:t xml:space="preserve"> </w:t>
      </w:r>
      <w:r w:rsidRPr="0035320B">
        <w:rPr>
          <w:lang w:val="nl-NL"/>
        </w:rPr>
        <w:t>Het zit ook vol fouten!</w:t>
      </w:r>
      <w:r w:rsidR="00707469" w:rsidRPr="00C06D35">
        <w:rPr>
          <w:lang w:val="nl-NL"/>
        </w:rPr>
        <w:br/>
      </w:r>
    </w:p>
    <w:p w14:paraId="51BBF721" w14:textId="77777777" w:rsidR="00707469" w:rsidRPr="00C06D35" w:rsidRDefault="0035320B" w:rsidP="00440759">
      <w:pPr>
        <w:pStyle w:val="Teachertalk0"/>
        <w:rPr>
          <w:lang w:val="nl-NL"/>
        </w:rPr>
      </w:pPr>
      <w:r w:rsidRPr="0035320B">
        <w:rPr>
          <w:lang w:val="nl-NL"/>
        </w:rPr>
        <w:t>Ik wil dat je reageert op elk van de volgende onderwerpen:</w:t>
      </w:r>
    </w:p>
    <w:p w14:paraId="33049763" w14:textId="77777777" w:rsidR="00707469" w:rsidRPr="00C06D35" w:rsidRDefault="00707469" w:rsidP="00440759">
      <w:pPr>
        <w:pStyle w:val="Teachertalk0"/>
        <w:rPr>
          <w:lang w:val="nl-NL"/>
        </w:rPr>
      </w:pPr>
      <w:r w:rsidRPr="00C06D35">
        <w:rPr>
          <w:lang w:val="nl-NL"/>
        </w:rPr>
        <w:t>•</w:t>
      </w:r>
      <w:r w:rsidRPr="00C06D35">
        <w:rPr>
          <w:lang w:val="nl-NL"/>
        </w:rPr>
        <w:tab/>
      </w:r>
      <w:r w:rsidR="0035320B" w:rsidRPr="0035320B">
        <w:rPr>
          <w:lang w:val="nl-NL"/>
        </w:rPr>
        <w:t>Weergave:</w:t>
      </w:r>
      <w:r w:rsidRPr="00C06D35">
        <w:rPr>
          <w:lang w:val="nl-NL"/>
        </w:rPr>
        <w:t xml:space="preserve"> </w:t>
      </w:r>
      <w:r w:rsidR="0035320B" w:rsidRPr="0035320B">
        <w:rPr>
          <w:lang w:val="nl-NL"/>
        </w:rPr>
        <w:t xml:space="preserve">Hebben zij een goede methode gekozen? </w:t>
      </w:r>
    </w:p>
    <w:p w14:paraId="5230881B" w14:textId="77777777" w:rsidR="00707469" w:rsidRPr="00C06D35" w:rsidRDefault="00707469" w:rsidP="00440759">
      <w:pPr>
        <w:pStyle w:val="Teachertalk0"/>
        <w:rPr>
          <w:lang w:val="nl-NL"/>
        </w:rPr>
      </w:pPr>
      <w:r w:rsidRPr="00C06D35">
        <w:rPr>
          <w:lang w:val="nl-NL"/>
        </w:rPr>
        <w:t>•</w:t>
      </w:r>
      <w:r w:rsidRPr="00C06D35">
        <w:rPr>
          <w:lang w:val="nl-NL"/>
        </w:rPr>
        <w:tab/>
      </w:r>
      <w:r w:rsidR="0035320B" w:rsidRPr="0035320B">
        <w:rPr>
          <w:lang w:val="nl-NL"/>
        </w:rPr>
        <w:t>Analyse:</w:t>
      </w:r>
      <w:r w:rsidRPr="00C06D35">
        <w:rPr>
          <w:lang w:val="nl-NL"/>
        </w:rPr>
        <w:t xml:space="preserve"> </w:t>
      </w:r>
      <w:r w:rsidR="0035320B" w:rsidRPr="0035320B">
        <w:rPr>
          <w:lang w:val="nl-NL"/>
        </w:rPr>
        <w:t>Is de redenatie correct – zijn de berekeningen juist?</w:t>
      </w:r>
    </w:p>
    <w:p w14:paraId="2AE2572A" w14:textId="77777777" w:rsidR="00707469" w:rsidRPr="00C06D35" w:rsidRDefault="00707469" w:rsidP="00440759">
      <w:pPr>
        <w:pStyle w:val="Teachertalk0"/>
        <w:rPr>
          <w:lang w:val="nl-NL"/>
        </w:rPr>
      </w:pPr>
      <w:r w:rsidRPr="00C06D35">
        <w:rPr>
          <w:lang w:val="nl-NL"/>
        </w:rPr>
        <w:t>•</w:t>
      </w:r>
      <w:r w:rsidRPr="00C06D35">
        <w:rPr>
          <w:lang w:val="nl-NL"/>
        </w:rPr>
        <w:tab/>
      </w:r>
      <w:r w:rsidR="0035320B" w:rsidRPr="0035320B">
        <w:rPr>
          <w:lang w:val="nl-NL"/>
        </w:rPr>
        <w:t>Interpretatie:</w:t>
      </w:r>
      <w:r w:rsidRPr="00C06D35">
        <w:rPr>
          <w:lang w:val="nl-NL"/>
        </w:rPr>
        <w:t xml:space="preserve"> </w:t>
      </w:r>
      <w:r w:rsidR="0035320B" w:rsidRPr="0035320B">
        <w:rPr>
          <w:lang w:val="nl-NL"/>
        </w:rPr>
        <w:t>Zijn de conclusies logisch?</w:t>
      </w:r>
    </w:p>
    <w:p w14:paraId="4836BA8D" w14:textId="77777777" w:rsidR="00707469" w:rsidRPr="00C06D35" w:rsidRDefault="00707469" w:rsidP="00440759">
      <w:pPr>
        <w:pStyle w:val="Teachertalk0"/>
        <w:rPr>
          <w:lang w:val="nl-NL"/>
        </w:rPr>
      </w:pPr>
      <w:r w:rsidRPr="00C06D35">
        <w:rPr>
          <w:lang w:val="nl-NL"/>
        </w:rPr>
        <w:t>•</w:t>
      </w:r>
      <w:r w:rsidRPr="00C06D35">
        <w:rPr>
          <w:lang w:val="nl-NL"/>
        </w:rPr>
        <w:tab/>
      </w:r>
      <w:r w:rsidR="0035320B" w:rsidRPr="0035320B">
        <w:rPr>
          <w:lang w:val="nl-NL"/>
        </w:rPr>
        <w:t>Communicatie:</w:t>
      </w:r>
      <w:r w:rsidRPr="00C06D35">
        <w:rPr>
          <w:lang w:val="nl-NL"/>
        </w:rPr>
        <w:t xml:space="preserve"> </w:t>
      </w:r>
      <w:r w:rsidR="0035320B" w:rsidRPr="0035320B">
        <w:rPr>
          <w:lang w:val="nl-NL"/>
        </w:rPr>
        <w:t>Was de redenatie makkelijk om te begrijpen en te volgen?</w:t>
      </w:r>
      <w:r w:rsidRPr="00C06D35">
        <w:rPr>
          <w:lang w:val="nl-NL"/>
        </w:rPr>
        <w:t xml:space="preserve"> </w:t>
      </w:r>
    </w:p>
    <w:p w14:paraId="769F9A52" w14:textId="77777777" w:rsidR="00023B0A" w:rsidRDefault="00023B0A" w:rsidP="00440759">
      <w:pPr>
        <w:rPr>
          <w:lang w:val="nl-NL"/>
        </w:rPr>
      </w:pPr>
    </w:p>
    <w:p w14:paraId="63F03998" w14:textId="77777777" w:rsidR="00707469" w:rsidRPr="00C06D35" w:rsidRDefault="0035320B" w:rsidP="00440759">
      <w:pPr>
        <w:rPr>
          <w:lang w:val="nl-NL"/>
        </w:rPr>
      </w:pPr>
      <w:r w:rsidRPr="0035320B">
        <w:rPr>
          <w:lang w:val="nl-NL"/>
        </w:rPr>
        <w:t>Op deze manier worden leerlingen zich bewuster van wat er belangrijk is in hun werk - de hoofdprocessen van weergeven, analyseren, interpreteren en communiceren.</w:t>
      </w:r>
      <w:r w:rsidR="00707469" w:rsidRPr="00C06D35">
        <w:rPr>
          <w:lang w:val="nl-NL"/>
        </w:rPr>
        <w:t xml:space="preserve"> </w:t>
      </w:r>
    </w:p>
    <w:p w14:paraId="11DE5529" w14:textId="77777777" w:rsidR="00707469" w:rsidRPr="00C06D35" w:rsidRDefault="0035320B" w:rsidP="00440759">
      <w:pPr>
        <w:spacing w:before="120"/>
        <w:rPr>
          <w:lang w:val="nl-NL"/>
        </w:rPr>
      </w:pPr>
      <w:r w:rsidRPr="0035320B">
        <w:rPr>
          <w:lang w:val="nl-NL"/>
        </w:rPr>
        <w:t>Luister naar hun gesprekken en stimuleer ze om er dieper over na te denken.</w:t>
      </w:r>
      <w:r w:rsidR="00707469" w:rsidRPr="00C06D35">
        <w:rPr>
          <w:lang w:val="nl-NL"/>
        </w:rPr>
        <w:t xml:space="preserve"> </w:t>
      </w:r>
      <w:r w:rsidRPr="0035320B">
        <w:rPr>
          <w:lang w:val="nl-NL"/>
        </w:rPr>
        <w:t>Stimuleer leerlingen om te zeggen wat ze goed vinden en minder prettig vinden aan elke reactie en vraag ze om hun reden hiervoor uit te leggen.</w:t>
      </w:r>
    </w:p>
    <w:p w14:paraId="1975D0AD" w14:textId="77777777" w:rsidR="00707469" w:rsidRPr="00C06D35" w:rsidRDefault="00707469" w:rsidP="00440759">
      <w:pPr>
        <w:spacing w:before="120"/>
        <w:rPr>
          <w:lang w:val="nl-NL"/>
        </w:rPr>
      </w:pPr>
    </w:p>
    <w:p w14:paraId="57D33AF6" w14:textId="77777777" w:rsidR="00707469" w:rsidRPr="00C06D35" w:rsidRDefault="009F7C9F" w:rsidP="00440759">
      <w:pPr>
        <w:pStyle w:val="Kop3"/>
        <w:rPr>
          <w:i/>
          <w:lang w:val="nl-NL"/>
        </w:rPr>
      </w:pPr>
      <w:r>
        <w:rPr>
          <w:i/>
          <w:lang w:val="nl-NL"/>
        </w:rPr>
        <w:t>Mogelijkheid</w:t>
      </w:r>
      <w:r w:rsidR="0035320B" w:rsidRPr="0035320B">
        <w:rPr>
          <w:i/>
          <w:lang w:val="nl-NL"/>
        </w:rPr>
        <w:t xml:space="preserve"> B:</w:t>
      </w:r>
      <w:r w:rsidR="00707469" w:rsidRPr="00C06D35">
        <w:rPr>
          <w:i/>
          <w:lang w:val="nl-NL"/>
        </w:rPr>
        <w:t xml:space="preserve"> </w:t>
      </w:r>
      <w:r w:rsidR="0035320B" w:rsidRPr="0035320B">
        <w:rPr>
          <w:i/>
          <w:lang w:val="nl-NL"/>
        </w:rPr>
        <w:t xml:space="preserve">Leerlingen beoordelen voorbeeldwerk aan de hand van </w:t>
      </w:r>
      <w:r>
        <w:rPr>
          <w:i/>
          <w:lang w:val="nl-NL"/>
        </w:rPr>
        <w:t>de</w:t>
      </w:r>
      <w:r w:rsidR="0035320B" w:rsidRPr="0035320B">
        <w:rPr>
          <w:i/>
          <w:lang w:val="nl-NL"/>
        </w:rPr>
        <w:t xml:space="preserve"> “</w:t>
      </w:r>
      <w:r>
        <w:rPr>
          <w:i/>
          <w:lang w:val="nl-NL"/>
        </w:rPr>
        <w:t>rubric</w:t>
      </w:r>
      <w:r w:rsidR="0035320B" w:rsidRPr="0035320B">
        <w:rPr>
          <w:i/>
          <w:lang w:val="nl-NL"/>
        </w:rPr>
        <w:t>”</w:t>
      </w:r>
      <w:r w:rsidR="00707469" w:rsidRPr="00C06D35">
        <w:rPr>
          <w:i/>
          <w:lang w:val="nl-NL"/>
        </w:rPr>
        <w:tab/>
      </w:r>
      <w:r w:rsidR="0035320B" w:rsidRPr="0035320B">
        <w:rPr>
          <w:i/>
          <w:lang w:val="nl-NL"/>
        </w:rPr>
        <w:t>10 minuten</w:t>
      </w:r>
    </w:p>
    <w:p w14:paraId="5D89DF75" w14:textId="77777777" w:rsidR="00707469" w:rsidRPr="00C06D35" w:rsidRDefault="00707469" w:rsidP="00440759">
      <w:pPr>
        <w:spacing w:before="120"/>
        <w:rPr>
          <w:lang w:val="nl-NL"/>
        </w:rPr>
      </w:pPr>
      <w:r w:rsidRPr="00C06D35">
        <w:rPr>
          <w:lang w:val="nl-NL"/>
        </w:rPr>
        <w:t xml:space="preserve"> </w:t>
      </w:r>
      <w:r w:rsidR="0035320B" w:rsidRPr="0035320B">
        <w:rPr>
          <w:lang w:val="nl-NL"/>
        </w:rPr>
        <w:t xml:space="preserve">Nadat de leerlingen de tijd hebben gehad om vrij te reageren, geeft u elke groep een kopie van </w:t>
      </w:r>
      <w:r w:rsidR="009F7C9F">
        <w:rPr>
          <w:lang w:val="nl-NL"/>
        </w:rPr>
        <w:t>de</w:t>
      </w:r>
      <w:r w:rsidR="0035320B" w:rsidRPr="0035320B">
        <w:rPr>
          <w:lang w:val="nl-NL"/>
        </w:rPr>
        <w:t xml:space="preserve"> “</w:t>
      </w:r>
      <w:r w:rsidR="009F7C9F">
        <w:rPr>
          <w:lang w:val="nl-NL"/>
        </w:rPr>
        <w:t>voortgangsrubric</w:t>
      </w:r>
      <w:r w:rsidR="0035320B" w:rsidRPr="0035320B">
        <w:rPr>
          <w:lang w:val="nl-NL"/>
        </w:rPr>
        <w:t>” bij de opdracht - een variant die geschreven is in taalgebruik wat te volgen is voor de leerlingen.</w:t>
      </w:r>
      <w:r w:rsidRPr="00C06D35">
        <w:rPr>
          <w:lang w:val="nl-NL"/>
        </w:rPr>
        <w:t xml:space="preserve">  </w:t>
      </w:r>
    </w:p>
    <w:p w14:paraId="0D4E8185" w14:textId="77777777" w:rsidR="00707469" w:rsidRPr="00C06D35" w:rsidRDefault="00707469" w:rsidP="00440759">
      <w:pPr>
        <w:pStyle w:val="Teachertalk0"/>
        <w:rPr>
          <w:lang w:val="nl-NL"/>
        </w:rPr>
      </w:pPr>
    </w:p>
    <w:p w14:paraId="17CB8204" w14:textId="77777777" w:rsidR="00707469" w:rsidRPr="00C06D35" w:rsidRDefault="009F7C9F" w:rsidP="00440759">
      <w:pPr>
        <w:pStyle w:val="Teachertalk0"/>
        <w:rPr>
          <w:lang w:val="nl-NL"/>
        </w:rPr>
      </w:pPr>
      <w:r>
        <w:rPr>
          <w:lang w:val="nl-NL"/>
        </w:rPr>
        <w:t>Deze</w:t>
      </w:r>
      <w:r w:rsidR="0035320B" w:rsidRPr="0035320B">
        <w:rPr>
          <w:lang w:val="nl-NL"/>
        </w:rPr>
        <w:t xml:space="preserve"> </w:t>
      </w:r>
      <w:r w:rsidR="00485FC3">
        <w:rPr>
          <w:lang w:val="nl-NL"/>
        </w:rPr>
        <w:t>rubric</w:t>
      </w:r>
      <w:r w:rsidR="0035320B" w:rsidRPr="0035320B">
        <w:rPr>
          <w:lang w:val="nl-NL"/>
        </w:rPr>
        <w:t xml:space="preserve"> kan je nog meer ideeën geven.</w:t>
      </w:r>
    </w:p>
    <w:p w14:paraId="75479DDB" w14:textId="77777777" w:rsidR="00707469" w:rsidRPr="00C06D35" w:rsidRDefault="0035320B" w:rsidP="00440759">
      <w:pPr>
        <w:pStyle w:val="Teachertalk0"/>
        <w:rPr>
          <w:lang w:val="nl-NL"/>
        </w:rPr>
      </w:pPr>
      <w:r w:rsidRPr="0035320B">
        <w:rPr>
          <w:lang w:val="nl-NL"/>
        </w:rPr>
        <w:t xml:space="preserve">Waar zou je het werk in </w:t>
      </w:r>
      <w:r w:rsidR="00B345FA">
        <w:rPr>
          <w:lang w:val="nl-NL"/>
        </w:rPr>
        <w:t>de</w:t>
      </w:r>
      <w:r w:rsidRPr="0035320B">
        <w:rPr>
          <w:lang w:val="nl-NL"/>
        </w:rPr>
        <w:t xml:space="preserve"> </w:t>
      </w:r>
      <w:r w:rsidR="00485FC3">
        <w:rPr>
          <w:lang w:val="nl-NL"/>
        </w:rPr>
        <w:t>rubric</w:t>
      </w:r>
      <w:r w:rsidRPr="0035320B">
        <w:rPr>
          <w:lang w:val="nl-NL"/>
        </w:rPr>
        <w:t xml:space="preserve"> plaatsen?</w:t>
      </w:r>
    </w:p>
    <w:p w14:paraId="577FC28F" w14:textId="77777777" w:rsidR="00707469" w:rsidRPr="00C06D35" w:rsidRDefault="00707469" w:rsidP="00440759">
      <w:pPr>
        <w:spacing w:before="120"/>
        <w:rPr>
          <w:lang w:val="nl-NL"/>
        </w:rPr>
      </w:pPr>
    </w:p>
    <w:p w14:paraId="5B57C648" w14:textId="77777777" w:rsidR="00707469" w:rsidRPr="00C06D35" w:rsidRDefault="009F7C9F" w:rsidP="00440759">
      <w:pPr>
        <w:pStyle w:val="Kop3"/>
        <w:rPr>
          <w:i/>
          <w:lang w:val="nl-NL"/>
        </w:rPr>
      </w:pPr>
      <w:r>
        <w:rPr>
          <w:i/>
          <w:lang w:val="nl-NL"/>
        </w:rPr>
        <w:t>Mogelijkheid</w:t>
      </w:r>
      <w:r w:rsidR="0035320B" w:rsidRPr="0035320B">
        <w:rPr>
          <w:i/>
          <w:lang w:val="nl-NL"/>
        </w:rPr>
        <w:t xml:space="preserve"> B:</w:t>
      </w:r>
      <w:r w:rsidR="00707469" w:rsidRPr="00C06D35">
        <w:rPr>
          <w:i/>
          <w:lang w:val="nl-NL"/>
        </w:rPr>
        <w:t xml:space="preserve"> </w:t>
      </w:r>
      <w:r w:rsidR="0035320B" w:rsidRPr="0035320B">
        <w:rPr>
          <w:i/>
          <w:lang w:val="nl-NL"/>
        </w:rPr>
        <w:t>Groepsdiscussie over het voorbeeldwerk</w:t>
      </w:r>
      <w:r w:rsidR="00707469" w:rsidRPr="00C06D35">
        <w:rPr>
          <w:i/>
          <w:lang w:val="nl-NL"/>
        </w:rPr>
        <w:t xml:space="preserve"> </w:t>
      </w:r>
      <w:r w:rsidR="00707469" w:rsidRPr="00C06D35">
        <w:rPr>
          <w:i/>
          <w:lang w:val="nl-NL"/>
        </w:rPr>
        <w:tab/>
      </w:r>
      <w:r w:rsidR="0035320B" w:rsidRPr="0035320B">
        <w:rPr>
          <w:i/>
          <w:lang w:val="nl-NL"/>
        </w:rPr>
        <w:t>15 minuten</w:t>
      </w:r>
    </w:p>
    <w:p w14:paraId="515EAC4B" w14:textId="77777777" w:rsidR="00707469" w:rsidRPr="00C06D35" w:rsidRDefault="0035320B" w:rsidP="00440759">
      <w:pPr>
        <w:spacing w:before="120"/>
        <w:rPr>
          <w:lang w:val="nl-NL"/>
        </w:rPr>
      </w:pPr>
      <w:r w:rsidRPr="0035320B">
        <w:rPr>
          <w:lang w:val="nl-NL"/>
        </w:rPr>
        <w:t>Projecteer elk voorbeeldwerk op het bord en vraag de leerlingen om er reacties op te geven:</w:t>
      </w:r>
    </w:p>
    <w:p w14:paraId="3804A7EA" w14:textId="77777777" w:rsidR="00707469" w:rsidRPr="00C06D35" w:rsidRDefault="0035320B" w:rsidP="00440759">
      <w:pPr>
        <w:pStyle w:val="Teachertalk0"/>
        <w:rPr>
          <w:lang w:val="nl-NL"/>
        </w:rPr>
      </w:pPr>
      <w:r w:rsidRPr="0035320B">
        <w:rPr>
          <w:lang w:val="nl-NL"/>
        </w:rPr>
        <w:t>Wat kunnen we over dit werk zeggen?</w:t>
      </w:r>
      <w:r w:rsidR="00707469" w:rsidRPr="00C06D35">
        <w:rPr>
          <w:lang w:val="nl-NL"/>
        </w:rPr>
        <w:br/>
      </w:r>
      <w:r w:rsidRPr="0035320B">
        <w:rPr>
          <w:lang w:val="nl-NL"/>
        </w:rPr>
        <w:t>Deel wat van de opmerkingen die je genoteerd hebt.</w:t>
      </w:r>
      <w:r w:rsidR="00707469" w:rsidRPr="00C06D35">
        <w:rPr>
          <w:lang w:val="nl-NL"/>
        </w:rPr>
        <w:t xml:space="preserve"> </w:t>
      </w:r>
      <w:r w:rsidR="00707469" w:rsidRPr="00C06D35">
        <w:rPr>
          <w:lang w:val="nl-NL"/>
        </w:rPr>
        <w:br/>
      </w:r>
      <w:r w:rsidR="00707469" w:rsidRPr="00C06D35">
        <w:rPr>
          <w:lang w:val="nl-NL"/>
        </w:rPr>
        <w:br/>
      </w:r>
      <w:r w:rsidRPr="0035320B">
        <w:rPr>
          <w:lang w:val="nl-NL"/>
        </w:rPr>
        <w:t>Wat vond je van de methodes die zij kozen?</w:t>
      </w:r>
      <w:r w:rsidR="00707469" w:rsidRPr="00C06D35">
        <w:rPr>
          <w:lang w:val="nl-NL"/>
        </w:rPr>
        <w:br/>
      </w:r>
      <w:r w:rsidRPr="0035320B">
        <w:rPr>
          <w:lang w:val="nl-NL"/>
        </w:rPr>
        <w:t>Welk methode vond je het beste?</w:t>
      </w:r>
      <w:r w:rsidR="00707469" w:rsidRPr="00C06D35">
        <w:rPr>
          <w:lang w:val="nl-NL"/>
        </w:rPr>
        <w:t xml:space="preserve"> </w:t>
      </w:r>
      <w:r w:rsidRPr="0035320B">
        <w:rPr>
          <w:lang w:val="nl-NL"/>
        </w:rPr>
        <w:t>Waarom?</w:t>
      </w:r>
    </w:p>
    <w:p w14:paraId="25AAA0B7" w14:textId="77777777" w:rsidR="00707469" w:rsidRPr="00C06D35" w:rsidRDefault="00707469" w:rsidP="00440759">
      <w:pPr>
        <w:pStyle w:val="Teachertalk0"/>
        <w:rPr>
          <w:lang w:val="nl-NL"/>
        </w:rPr>
      </w:pPr>
    </w:p>
    <w:p w14:paraId="1DE444C1" w14:textId="77777777" w:rsidR="00707469" w:rsidRPr="00C06D35" w:rsidRDefault="0035320B" w:rsidP="00440759">
      <w:pPr>
        <w:pStyle w:val="Teachertalk0"/>
        <w:rPr>
          <w:lang w:val="nl-NL"/>
        </w:rPr>
      </w:pPr>
      <w:r w:rsidRPr="0035320B">
        <w:rPr>
          <w:lang w:val="nl-NL"/>
        </w:rPr>
        <w:t>Heb je fouten in hun werk gevonden?</w:t>
      </w:r>
    </w:p>
    <w:p w14:paraId="592E6366" w14:textId="77777777" w:rsidR="00707469" w:rsidRPr="00C06D35" w:rsidRDefault="00707469" w:rsidP="00440759">
      <w:pPr>
        <w:pStyle w:val="Teachertalk0"/>
        <w:rPr>
          <w:lang w:val="nl-NL"/>
        </w:rPr>
      </w:pPr>
    </w:p>
    <w:p w14:paraId="63A81E3D" w14:textId="77777777" w:rsidR="00707469" w:rsidRPr="00C06D35" w:rsidRDefault="0035320B" w:rsidP="00440759">
      <w:pPr>
        <w:pStyle w:val="Teachertalk0"/>
        <w:rPr>
          <w:lang w:val="nl-NL"/>
        </w:rPr>
      </w:pPr>
      <w:r w:rsidRPr="0035320B">
        <w:rPr>
          <w:lang w:val="nl-NL"/>
        </w:rPr>
        <w:t>Ben je het eens met hun conclusies?</w:t>
      </w:r>
    </w:p>
    <w:p w14:paraId="439CF05D" w14:textId="77777777" w:rsidR="00707469" w:rsidRPr="00C06D35" w:rsidRDefault="00707469" w:rsidP="00440759">
      <w:pPr>
        <w:rPr>
          <w:sz w:val="20"/>
          <w:lang w:val="nl-NL"/>
        </w:rPr>
      </w:pPr>
    </w:p>
    <w:p w14:paraId="76BDF054" w14:textId="77777777" w:rsidR="00707469" w:rsidRPr="00C06D35" w:rsidRDefault="009F7C9F" w:rsidP="00440759">
      <w:pPr>
        <w:pStyle w:val="Kop3"/>
        <w:rPr>
          <w:i/>
          <w:lang w:val="nl-NL"/>
        </w:rPr>
      </w:pPr>
      <w:r>
        <w:rPr>
          <w:i/>
          <w:lang w:val="nl-NL"/>
        </w:rPr>
        <w:t>Mogelijkheid</w:t>
      </w:r>
      <w:r w:rsidR="0035320B" w:rsidRPr="0035320B">
        <w:rPr>
          <w:i/>
          <w:lang w:val="nl-NL"/>
        </w:rPr>
        <w:t xml:space="preserve"> B:</w:t>
      </w:r>
      <w:r w:rsidR="00707469" w:rsidRPr="00C06D35">
        <w:rPr>
          <w:i/>
          <w:lang w:val="nl-NL"/>
        </w:rPr>
        <w:t xml:space="preserve"> </w:t>
      </w:r>
      <w:r w:rsidR="0035320B" w:rsidRPr="0035320B">
        <w:rPr>
          <w:i/>
          <w:lang w:val="nl-NL"/>
        </w:rPr>
        <w:t>Werken in tweetallen:</w:t>
      </w:r>
      <w:r w:rsidR="00707469" w:rsidRPr="00C06D35">
        <w:rPr>
          <w:i/>
          <w:lang w:val="nl-NL"/>
        </w:rPr>
        <w:t xml:space="preserve"> </w:t>
      </w:r>
      <w:r w:rsidR="0035320B" w:rsidRPr="0035320B">
        <w:rPr>
          <w:i/>
          <w:lang w:val="nl-NL"/>
        </w:rPr>
        <w:t>Leerl</w:t>
      </w:r>
      <w:r w:rsidR="00B345FA">
        <w:rPr>
          <w:i/>
          <w:lang w:val="nl-NL"/>
        </w:rPr>
        <w:t>ingen verbeteren hun eigen werk</w:t>
      </w:r>
      <w:r w:rsidR="00707469" w:rsidRPr="00C06D35">
        <w:rPr>
          <w:i/>
          <w:lang w:val="nl-NL"/>
        </w:rPr>
        <w:t xml:space="preserve">  </w:t>
      </w:r>
      <w:r w:rsidR="00707469" w:rsidRPr="00C06D35">
        <w:rPr>
          <w:i/>
          <w:lang w:val="nl-NL"/>
        </w:rPr>
        <w:tab/>
      </w:r>
      <w:r w:rsidR="0035320B" w:rsidRPr="0035320B">
        <w:rPr>
          <w:i/>
          <w:lang w:val="nl-NL"/>
        </w:rPr>
        <w:t>10 minuten</w:t>
      </w:r>
    </w:p>
    <w:p w14:paraId="6FB9D0D5" w14:textId="77777777" w:rsidR="00707469" w:rsidRPr="00C06D35" w:rsidRDefault="0035320B" w:rsidP="00440759">
      <w:pPr>
        <w:spacing w:before="120"/>
        <w:rPr>
          <w:lang w:val="nl-NL"/>
        </w:rPr>
      </w:pPr>
      <w:r w:rsidRPr="0035320B">
        <w:rPr>
          <w:lang w:val="nl-NL"/>
        </w:rPr>
        <w:lastRenderedPageBreak/>
        <w:t>Vraag nu leerlingen om samen te werken om hun eigen oplossingen te verbeteren waarbij ze gebruik maken van wat ze geleerd hebben.</w:t>
      </w:r>
      <w:r w:rsidR="00707469" w:rsidRPr="00C06D35">
        <w:rPr>
          <w:lang w:val="nl-NL"/>
        </w:rPr>
        <w:t xml:space="preserve"> </w:t>
      </w:r>
      <w:r w:rsidRPr="0035320B">
        <w:rPr>
          <w:lang w:val="nl-NL"/>
        </w:rPr>
        <w:t>Vraag leerlingen om hun gedachten toe te lichten terwijl ze dit doen.</w:t>
      </w:r>
      <w:r w:rsidR="00707469" w:rsidRPr="00C06D35">
        <w:rPr>
          <w:lang w:val="nl-NL"/>
        </w:rPr>
        <w:t xml:space="preserve"> </w:t>
      </w:r>
      <w:r w:rsidR="00707469" w:rsidRPr="00C06D35">
        <w:rPr>
          <w:lang w:val="nl-NL"/>
        </w:rPr>
        <w:br/>
      </w:r>
    </w:p>
    <w:p w14:paraId="468D6135" w14:textId="77777777" w:rsidR="00707469" w:rsidRPr="00C06D35" w:rsidRDefault="0035320B" w:rsidP="00440759">
      <w:pPr>
        <w:pStyle w:val="Teachertalk0"/>
        <w:rPr>
          <w:lang w:val="nl-NL"/>
        </w:rPr>
      </w:pPr>
      <w:r w:rsidRPr="0035320B">
        <w:rPr>
          <w:lang w:val="nl-NL"/>
        </w:rPr>
        <w:t>Max, vertel me wat je gedaan hebt om je oplossing te verbeteren.</w:t>
      </w:r>
      <w:r w:rsidR="00707469" w:rsidRPr="00C06D35">
        <w:rPr>
          <w:lang w:val="nl-NL"/>
        </w:rPr>
        <w:t xml:space="preserve">  </w:t>
      </w:r>
    </w:p>
    <w:p w14:paraId="38D70266" w14:textId="77777777" w:rsidR="00707469" w:rsidRPr="00C06D35" w:rsidRDefault="00707469" w:rsidP="00440759">
      <w:pPr>
        <w:rPr>
          <w:i/>
          <w:color w:val="293C4C"/>
          <w:lang w:val="nl-NL"/>
        </w:rPr>
      </w:pPr>
    </w:p>
    <w:p w14:paraId="2B83DC39" w14:textId="77777777" w:rsidR="0044242A" w:rsidRPr="00C06D35" w:rsidRDefault="0035320B" w:rsidP="00440759">
      <w:pPr>
        <w:rPr>
          <w:lang w:val="nl-NL"/>
        </w:rPr>
      </w:pPr>
      <w:r w:rsidRPr="0035320B">
        <w:rPr>
          <w:lang w:val="nl-NL"/>
        </w:rPr>
        <w:t>Verzamel voorbeelden van het werk van leerlingen voor de vervolgbespreking.</w:t>
      </w:r>
      <w:r w:rsidR="00707469" w:rsidRPr="00C06D35">
        <w:rPr>
          <w:lang w:val="nl-NL"/>
        </w:rPr>
        <w:t xml:space="preserve"> </w:t>
      </w:r>
      <w:r w:rsidRPr="0035320B">
        <w:rPr>
          <w:lang w:val="nl-NL"/>
        </w:rPr>
        <w:t>Probeer te ontdekken hoeveel leerlingen geleerd hebben van het gedeelte waarbij zij de informatie met elkaar uitwisselden.</w:t>
      </w:r>
      <w:r w:rsidR="00707469" w:rsidRPr="00C06D35">
        <w:rPr>
          <w:lang w:val="nl-NL"/>
        </w:rPr>
        <w:t xml:space="preserve"> </w:t>
      </w:r>
    </w:p>
    <w:p w14:paraId="7CA43006" w14:textId="77777777" w:rsidR="00535BE7" w:rsidRPr="00C06D35" w:rsidRDefault="00440759" w:rsidP="0044242A">
      <w:pPr>
        <w:pStyle w:val="Kop2"/>
        <w:rPr>
          <w:lang w:val="nl-NL"/>
        </w:rPr>
      </w:pPr>
      <w:bookmarkStart w:id="10" w:name="_Toc184283719"/>
      <w:r w:rsidRPr="00C06D35">
        <w:rPr>
          <w:lang w:val="nl-NL"/>
        </w:rPr>
        <w:lastRenderedPageBreak/>
        <w:t>5</w:t>
      </w:r>
      <w:r w:rsidR="00535BE7" w:rsidRPr="00C06D35">
        <w:rPr>
          <w:lang w:val="nl-NL"/>
        </w:rPr>
        <w:tab/>
      </w:r>
      <w:bookmarkEnd w:id="10"/>
      <w:r w:rsidR="0035320B" w:rsidRPr="0035320B">
        <w:rPr>
          <w:lang w:val="nl-NL"/>
        </w:rPr>
        <w:t>Tegemoetkomen aan de behoeftes van alle leerlingen</w:t>
      </w:r>
    </w:p>
    <w:p w14:paraId="41D354A9" w14:textId="77777777" w:rsidR="00535BE7" w:rsidRPr="00C06D35" w:rsidRDefault="00535BE7" w:rsidP="00535BE7">
      <w:pPr>
        <w:rPr>
          <w:noProof/>
          <w:lang w:val="nl-NL"/>
        </w:rPr>
      </w:pPr>
    </w:p>
    <w:p w14:paraId="6363A23F" w14:textId="77777777" w:rsidR="00535BE7" w:rsidRPr="00C06D35" w:rsidRDefault="0035320B" w:rsidP="00535BE7">
      <w:pPr>
        <w:rPr>
          <w:noProof/>
          <w:lang w:val="nl-NL"/>
        </w:rPr>
      </w:pPr>
      <w:r w:rsidRPr="0035320B">
        <w:rPr>
          <w:lang w:val="nl-NL"/>
        </w:rPr>
        <w:t>Bij toetsen komen we erachter dat alle leerlingen andere leerbehoeftes hebben.</w:t>
      </w:r>
      <w:r w:rsidR="00535BE7" w:rsidRPr="00C06D35">
        <w:rPr>
          <w:noProof/>
          <w:lang w:val="nl-NL"/>
        </w:rPr>
        <w:t xml:space="preserve"> </w:t>
      </w:r>
    </w:p>
    <w:p w14:paraId="00543657" w14:textId="77777777" w:rsidR="00535BE7" w:rsidRPr="00C06D35" w:rsidRDefault="0035320B" w:rsidP="00535BE7">
      <w:pPr>
        <w:rPr>
          <w:noProof/>
          <w:lang w:val="nl-NL"/>
        </w:rPr>
      </w:pPr>
      <w:r w:rsidRPr="0035320B">
        <w:rPr>
          <w:lang w:val="nl-NL"/>
        </w:rPr>
        <w:t>Hoe gaat u hiermee om in uw normale lessen?</w:t>
      </w:r>
    </w:p>
    <w:p w14:paraId="39B546DA" w14:textId="77777777" w:rsidR="00535BE7" w:rsidRPr="00C06D35" w:rsidRDefault="00535BE7" w:rsidP="00535BE7">
      <w:pPr>
        <w:rPr>
          <w:noProof/>
          <w:lang w:val="nl-NL"/>
        </w:rPr>
      </w:pPr>
    </w:p>
    <w:p w14:paraId="7A6BE938" w14:textId="77777777" w:rsidR="00535BE7" w:rsidRPr="00C06D35" w:rsidRDefault="0035320B" w:rsidP="00535BE7">
      <w:pPr>
        <w:rPr>
          <w:noProof/>
          <w:lang w:val="nl-NL"/>
        </w:rPr>
      </w:pPr>
      <w:r w:rsidRPr="0035320B">
        <w:rPr>
          <w:lang w:val="nl-NL"/>
        </w:rPr>
        <w:t>Bespreek de voor-en nadelen van elke aanpak en schrijf deze op.</w:t>
      </w:r>
      <w:r w:rsidR="00535BE7" w:rsidRPr="00C06D35">
        <w:rPr>
          <w:noProof/>
          <w:lang w:val="nl-NL"/>
        </w:rPr>
        <w:t xml:space="preserve"> </w:t>
      </w:r>
      <w:r w:rsidRPr="0035320B">
        <w:rPr>
          <w:lang w:val="nl-NL"/>
        </w:rPr>
        <w:t>Noteer uw eigen ideeën eronder.</w:t>
      </w:r>
      <w:r w:rsidR="00535BE7" w:rsidRPr="00C06D35">
        <w:rPr>
          <w:noProof/>
          <w:lang w:val="nl-NL"/>
        </w:rPr>
        <w:t xml:space="preserve"> </w:t>
      </w:r>
    </w:p>
    <w:p w14:paraId="18DEF146" w14:textId="77777777" w:rsidR="00535BE7" w:rsidRPr="00C06D35" w:rsidRDefault="00535BE7" w:rsidP="00535BE7">
      <w:pPr>
        <w:rPr>
          <w:noProof/>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857"/>
      </w:tblGrid>
      <w:tr w:rsidR="00535BE7" w:rsidRPr="00267960" w14:paraId="34E339CD" w14:textId="77777777" w:rsidTr="00314F71">
        <w:tc>
          <w:tcPr>
            <w:tcW w:w="9083" w:type="dxa"/>
          </w:tcPr>
          <w:p w14:paraId="3BDABB82" w14:textId="77777777" w:rsidR="00535BE7" w:rsidRPr="00C06D35" w:rsidRDefault="0035320B" w:rsidP="00535BE7">
            <w:pPr>
              <w:rPr>
                <w:b/>
                <w:noProof/>
                <w:lang w:val="nl-NL"/>
              </w:rPr>
            </w:pPr>
            <w:r w:rsidRPr="0035320B">
              <w:rPr>
                <w:b/>
                <w:lang w:val="nl-NL"/>
              </w:rPr>
              <w:t>Differentiatie in kwantiteit?</w:t>
            </w:r>
          </w:p>
          <w:p w14:paraId="51584317" w14:textId="77777777" w:rsidR="00535BE7" w:rsidRPr="00C06D35" w:rsidRDefault="0035320B" w:rsidP="00535BE7">
            <w:pPr>
              <w:rPr>
                <w:noProof/>
                <w:lang w:val="nl-NL"/>
              </w:rPr>
            </w:pPr>
            <w:r w:rsidRPr="0035320B">
              <w:rPr>
                <w:lang w:val="nl-NL"/>
              </w:rPr>
              <w:t>Wanneer leerlingen succesvol lijken, geeft u hen een nieuw probleem om aan te pakken.</w:t>
            </w:r>
          </w:p>
          <w:p w14:paraId="4212B387" w14:textId="77777777" w:rsidR="00535BE7" w:rsidRPr="00C06D35" w:rsidRDefault="00535BE7" w:rsidP="00535BE7">
            <w:pPr>
              <w:rPr>
                <w:noProof/>
                <w:lang w:val="nl-NL"/>
              </w:rPr>
            </w:pPr>
          </w:p>
          <w:p w14:paraId="627E2AA4" w14:textId="77777777" w:rsidR="00535BE7" w:rsidRPr="00267960" w:rsidRDefault="00535BE7" w:rsidP="00535BE7">
            <w:pPr>
              <w:spacing w:line="360" w:lineRule="auto"/>
              <w:rPr>
                <w:i/>
                <w:noProof/>
                <w:lang w:val="en-US"/>
              </w:rPr>
            </w:pPr>
            <w:r w:rsidRPr="00267960">
              <w:rPr>
                <w:i/>
                <w:noProof/>
                <w:lang w:val="en-US"/>
              </w:rPr>
              <w:t>............................................................................................................................................</w:t>
            </w:r>
          </w:p>
          <w:p w14:paraId="1D36C54C" w14:textId="77777777" w:rsidR="00535BE7" w:rsidRPr="00267960" w:rsidRDefault="00535BE7" w:rsidP="00535BE7">
            <w:pPr>
              <w:spacing w:line="360" w:lineRule="auto"/>
              <w:rPr>
                <w:i/>
                <w:noProof/>
                <w:lang w:val="en-US"/>
              </w:rPr>
            </w:pPr>
            <w:r w:rsidRPr="00267960">
              <w:rPr>
                <w:i/>
                <w:noProof/>
                <w:lang w:val="en-US"/>
              </w:rPr>
              <w:t>............................................................................................................................................</w:t>
            </w:r>
          </w:p>
          <w:p w14:paraId="593BC7C7" w14:textId="77777777" w:rsidR="00535BE7" w:rsidRPr="00267960" w:rsidRDefault="00535BE7" w:rsidP="00535BE7">
            <w:pPr>
              <w:spacing w:line="360" w:lineRule="auto"/>
              <w:rPr>
                <w:i/>
                <w:noProof/>
                <w:lang w:val="en-US"/>
              </w:rPr>
            </w:pPr>
            <w:r w:rsidRPr="00267960">
              <w:rPr>
                <w:i/>
                <w:noProof/>
                <w:lang w:val="en-US"/>
              </w:rPr>
              <w:t>............................................................................................................................................</w:t>
            </w:r>
          </w:p>
          <w:p w14:paraId="656C0EF5" w14:textId="77777777" w:rsidR="00535BE7" w:rsidRPr="00267960" w:rsidRDefault="00535BE7" w:rsidP="00535BE7">
            <w:pPr>
              <w:spacing w:line="360" w:lineRule="auto"/>
              <w:rPr>
                <w:i/>
                <w:noProof/>
                <w:lang w:val="en-US"/>
              </w:rPr>
            </w:pPr>
            <w:r w:rsidRPr="00267960">
              <w:rPr>
                <w:i/>
                <w:noProof/>
                <w:lang w:val="en-US"/>
              </w:rPr>
              <w:t>............................................................................................................................................</w:t>
            </w:r>
          </w:p>
          <w:p w14:paraId="7D86BBE5" w14:textId="77777777" w:rsidR="00535BE7" w:rsidRPr="00267960" w:rsidRDefault="00535BE7" w:rsidP="00535BE7">
            <w:pPr>
              <w:rPr>
                <w:noProof/>
                <w:lang w:val="en-US"/>
              </w:rPr>
            </w:pPr>
          </w:p>
        </w:tc>
      </w:tr>
      <w:tr w:rsidR="00535BE7" w:rsidRPr="00267960" w14:paraId="413659F4" w14:textId="77777777" w:rsidTr="00314F71">
        <w:tc>
          <w:tcPr>
            <w:tcW w:w="9083" w:type="dxa"/>
          </w:tcPr>
          <w:p w14:paraId="0C2D3FD3" w14:textId="77777777" w:rsidR="00535BE7" w:rsidRPr="00C06D35" w:rsidRDefault="0035320B" w:rsidP="00535BE7">
            <w:pPr>
              <w:rPr>
                <w:b/>
                <w:noProof/>
                <w:lang w:val="nl-NL"/>
              </w:rPr>
            </w:pPr>
            <w:r w:rsidRPr="0035320B">
              <w:rPr>
                <w:b/>
                <w:lang w:val="nl-NL"/>
              </w:rPr>
              <w:t xml:space="preserve">Differentiatie in opdracht? </w:t>
            </w:r>
          </w:p>
          <w:p w14:paraId="3EF626AB" w14:textId="77777777" w:rsidR="00535BE7" w:rsidRPr="00C06D35" w:rsidRDefault="0035320B" w:rsidP="00535BE7">
            <w:pPr>
              <w:rPr>
                <w:noProof/>
                <w:lang w:val="nl-NL"/>
              </w:rPr>
            </w:pPr>
            <w:r w:rsidRPr="0035320B">
              <w:rPr>
                <w:lang w:val="nl-NL"/>
              </w:rPr>
              <w:t>U probeert elke leerling een probleem te geven dat aansluit bij zijn/haar kunnen.</w:t>
            </w:r>
            <w:r w:rsidR="00535BE7" w:rsidRPr="00C06D35">
              <w:rPr>
                <w:noProof/>
                <w:lang w:val="nl-NL"/>
              </w:rPr>
              <w:t xml:space="preserve">  </w:t>
            </w:r>
          </w:p>
          <w:p w14:paraId="04363DA0" w14:textId="77777777" w:rsidR="00535BE7" w:rsidRPr="00C06D35" w:rsidRDefault="00535BE7" w:rsidP="00535BE7">
            <w:pPr>
              <w:rPr>
                <w:noProof/>
                <w:lang w:val="nl-NL"/>
              </w:rPr>
            </w:pPr>
          </w:p>
          <w:p w14:paraId="2FE6CBE3" w14:textId="77777777" w:rsidR="00535BE7" w:rsidRPr="00267960" w:rsidRDefault="00535BE7" w:rsidP="00535BE7">
            <w:pPr>
              <w:spacing w:line="360" w:lineRule="auto"/>
              <w:rPr>
                <w:i/>
                <w:noProof/>
                <w:lang w:val="en-US"/>
              </w:rPr>
            </w:pPr>
            <w:r w:rsidRPr="00267960">
              <w:rPr>
                <w:i/>
                <w:noProof/>
                <w:lang w:val="en-US"/>
              </w:rPr>
              <w:t>............................................................................................................................................</w:t>
            </w:r>
          </w:p>
          <w:p w14:paraId="4428961C" w14:textId="77777777" w:rsidR="00535BE7" w:rsidRPr="00267960" w:rsidRDefault="00535BE7" w:rsidP="00535BE7">
            <w:pPr>
              <w:spacing w:line="360" w:lineRule="auto"/>
              <w:rPr>
                <w:i/>
                <w:noProof/>
                <w:lang w:val="en-US"/>
              </w:rPr>
            </w:pPr>
            <w:r w:rsidRPr="00267960">
              <w:rPr>
                <w:i/>
                <w:noProof/>
                <w:lang w:val="en-US"/>
              </w:rPr>
              <w:t>............................................................................................................................................</w:t>
            </w:r>
          </w:p>
          <w:p w14:paraId="6413976C" w14:textId="77777777" w:rsidR="00535BE7" w:rsidRPr="00267960" w:rsidRDefault="00535BE7" w:rsidP="00535BE7">
            <w:pPr>
              <w:spacing w:line="360" w:lineRule="auto"/>
              <w:rPr>
                <w:i/>
                <w:noProof/>
                <w:lang w:val="en-US"/>
              </w:rPr>
            </w:pPr>
            <w:r w:rsidRPr="00267960">
              <w:rPr>
                <w:i/>
                <w:noProof/>
                <w:lang w:val="en-US"/>
              </w:rPr>
              <w:t>............................................................................................................................................</w:t>
            </w:r>
          </w:p>
          <w:p w14:paraId="5EA4EF9C" w14:textId="77777777" w:rsidR="00535BE7" w:rsidRPr="00267960" w:rsidRDefault="00535BE7" w:rsidP="00535BE7">
            <w:pPr>
              <w:spacing w:line="360" w:lineRule="auto"/>
              <w:rPr>
                <w:i/>
                <w:noProof/>
                <w:lang w:val="en-US"/>
              </w:rPr>
            </w:pPr>
            <w:r w:rsidRPr="00267960">
              <w:rPr>
                <w:i/>
                <w:noProof/>
                <w:lang w:val="en-US"/>
              </w:rPr>
              <w:t>............................................................................................................................................</w:t>
            </w:r>
          </w:p>
          <w:p w14:paraId="78892AA8" w14:textId="77777777" w:rsidR="00535BE7" w:rsidRPr="00267960" w:rsidRDefault="00535BE7" w:rsidP="00535BE7">
            <w:pPr>
              <w:rPr>
                <w:b/>
                <w:noProof/>
                <w:lang w:val="en-US"/>
              </w:rPr>
            </w:pPr>
          </w:p>
        </w:tc>
      </w:tr>
      <w:tr w:rsidR="00535BE7" w:rsidRPr="00267960" w14:paraId="38D853C1" w14:textId="77777777" w:rsidTr="00314F71">
        <w:tc>
          <w:tcPr>
            <w:tcW w:w="9083" w:type="dxa"/>
          </w:tcPr>
          <w:p w14:paraId="5D25C745" w14:textId="77777777" w:rsidR="00535BE7" w:rsidRPr="00C06D35" w:rsidRDefault="0035320B" w:rsidP="00535BE7">
            <w:pPr>
              <w:rPr>
                <w:b/>
                <w:noProof/>
                <w:lang w:val="nl-NL"/>
              </w:rPr>
            </w:pPr>
            <w:r w:rsidRPr="0035320B">
              <w:rPr>
                <w:b/>
                <w:lang w:val="nl-NL"/>
              </w:rPr>
              <w:t xml:space="preserve">Differentiatie in resultaat? </w:t>
            </w:r>
          </w:p>
          <w:p w14:paraId="0D5A95E9" w14:textId="77777777" w:rsidR="00535BE7" w:rsidRPr="00C06D35" w:rsidRDefault="0035320B" w:rsidP="00535BE7">
            <w:pPr>
              <w:rPr>
                <w:noProof/>
                <w:lang w:val="nl-NL"/>
              </w:rPr>
            </w:pPr>
            <w:r w:rsidRPr="0035320B">
              <w:rPr>
                <w:lang w:val="nl-NL"/>
              </w:rPr>
              <w:t>U gebruikt open problemen die een aantal verschillende mogelijke uitkomsten hebben.</w:t>
            </w:r>
            <w:r w:rsidR="00535BE7" w:rsidRPr="00C06D35">
              <w:rPr>
                <w:noProof/>
                <w:lang w:val="nl-NL"/>
              </w:rPr>
              <w:t xml:space="preserve"> </w:t>
            </w:r>
          </w:p>
          <w:p w14:paraId="6735B813" w14:textId="77777777" w:rsidR="00535BE7" w:rsidRPr="00C06D35" w:rsidRDefault="00535BE7" w:rsidP="00535BE7">
            <w:pPr>
              <w:rPr>
                <w:noProof/>
                <w:lang w:val="nl-NL"/>
              </w:rPr>
            </w:pPr>
          </w:p>
          <w:p w14:paraId="12E3A618" w14:textId="77777777" w:rsidR="00535BE7" w:rsidRPr="00267960" w:rsidRDefault="00535BE7" w:rsidP="00535BE7">
            <w:pPr>
              <w:spacing w:line="360" w:lineRule="auto"/>
              <w:rPr>
                <w:i/>
                <w:noProof/>
                <w:lang w:val="en-US"/>
              </w:rPr>
            </w:pPr>
            <w:r w:rsidRPr="00267960">
              <w:rPr>
                <w:i/>
                <w:noProof/>
                <w:lang w:val="en-US"/>
              </w:rPr>
              <w:t>............................................................................................................................................</w:t>
            </w:r>
          </w:p>
          <w:p w14:paraId="42679D7E" w14:textId="77777777" w:rsidR="00535BE7" w:rsidRPr="00267960" w:rsidRDefault="00535BE7" w:rsidP="00535BE7">
            <w:pPr>
              <w:spacing w:line="360" w:lineRule="auto"/>
              <w:rPr>
                <w:i/>
                <w:noProof/>
                <w:lang w:val="en-US"/>
              </w:rPr>
            </w:pPr>
            <w:r w:rsidRPr="00267960">
              <w:rPr>
                <w:i/>
                <w:noProof/>
                <w:lang w:val="en-US"/>
              </w:rPr>
              <w:t>............................................................................................................................................</w:t>
            </w:r>
          </w:p>
          <w:p w14:paraId="1C11BC26" w14:textId="77777777" w:rsidR="00535BE7" w:rsidRPr="00267960" w:rsidRDefault="00535BE7" w:rsidP="00535BE7">
            <w:pPr>
              <w:spacing w:line="360" w:lineRule="auto"/>
              <w:rPr>
                <w:i/>
                <w:noProof/>
                <w:lang w:val="en-US"/>
              </w:rPr>
            </w:pPr>
            <w:r w:rsidRPr="00267960">
              <w:rPr>
                <w:i/>
                <w:noProof/>
                <w:lang w:val="en-US"/>
              </w:rPr>
              <w:t>............................................................................................................................................</w:t>
            </w:r>
          </w:p>
          <w:p w14:paraId="6F6BBB51" w14:textId="77777777" w:rsidR="00535BE7" w:rsidRPr="00267960" w:rsidRDefault="00535BE7" w:rsidP="00535BE7">
            <w:pPr>
              <w:spacing w:line="360" w:lineRule="auto"/>
              <w:rPr>
                <w:i/>
                <w:noProof/>
                <w:lang w:val="en-US"/>
              </w:rPr>
            </w:pPr>
            <w:r w:rsidRPr="00267960">
              <w:rPr>
                <w:i/>
                <w:noProof/>
                <w:lang w:val="en-US"/>
              </w:rPr>
              <w:t>............................................................................................................................................</w:t>
            </w:r>
          </w:p>
          <w:p w14:paraId="12FE1780" w14:textId="77777777" w:rsidR="00535BE7" w:rsidRPr="00267960" w:rsidRDefault="00535BE7" w:rsidP="00535BE7">
            <w:pPr>
              <w:rPr>
                <w:i/>
                <w:noProof/>
                <w:lang w:val="en-US"/>
              </w:rPr>
            </w:pPr>
          </w:p>
        </w:tc>
      </w:tr>
      <w:tr w:rsidR="00535BE7" w:rsidRPr="00267960" w14:paraId="73C7BB6A" w14:textId="77777777" w:rsidTr="00314F71">
        <w:tc>
          <w:tcPr>
            <w:tcW w:w="9083" w:type="dxa"/>
          </w:tcPr>
          <w:p w14:paraId="5E11ED2D" w14:textId="77777777" w:rsidR="00535BE7" w:rsidRPr="00C06D35" w:rsidRDefault="0035320B" w:rsidP="00535BE7">
            <w:pPr>
              <w:rPr>
                <w:b/>
                <w:noProof/>
                <w:lang w:val="nl-NL"/>
              </w:rPr>
            </w:pPr>
            <w:r w:rsidRPr="0035320B">
              <w:rPr>
                <w:b/>
                <w:lang w:val="nl-NL"/>
              </w:rPr>
              <w:t>Differentiatie in mate van ondersteuning?</w:t>
            </w:r>
          </w:p>
          <w:p w14:paraId="70C4BDEC" w14:textId="77777777" w:rsidR="00535BE7" w:rsidRPr="00C06D35" w:rsidRDefault="0035320B" w:rsidP="00535BE7">
            <w:pPr>
              <w:rPr>
                <w:noProof/>
                <w:lang w:val="nl-NL"/>
              </w:rPr>
            </w:pPr>
            <w:r w:rsidRPr="0035320B">
              <w:rPr>
                <w:lang w:val="nl-NL"/>
              </w:rPr>
              <w:t>U geeft alle leerlingen hetzelfde probleem, maar biedt ze een andere mate van ondersteuning afhankelijk van de behoefte die zij tonen.</w:t>
            </w:r>
          </w:p>
          <w:p w14:paraId="46B6FA20" w14:textId="77777777" w:rsidR="00535BE7" w:rsidRPr="00C06D35" w:rsidRDefault="00535BE7" w:rsidP="00535BE7">
            <w:pPr>
              <w:rPr>
                <w:noProof/>
                <w:lang w:val="nl-NL"/>
              </w:rPr>
            </w:pPr>
          </w:p>
          <w:p w14:paraId="74A66CF9" w14:textId="77777777" w:rsidR="00535BE7" w:rsidRPr="00267960" w:rsidRDefault="00535BE7" w:rsidP="00535BE7">
            <w:pPr>
              <w:spacing w:line="360" w:lineRule="auto"/>
              <w:rPr>
                <w:i/>
                <w:noProof/>
                <w:lang w:val="en-US"/>
              </w:rPr>
            </w:pPr>
            <w:r w:rsidRPr="00267960">
              <w:rPr>
                <w:i/>
                <w:noProof/>
                <w:lang w:val="en-US"/>
              </w:rPr>
              <w:t>............................................................................................................................................</w:t>
            </w:r>
          </w:p>
          <w:p w14:paraId="2FAF7402" w14:textId="77777777" w:rsidR="00535BE7" w:rsidRPr="00267960" w:rsidRDefault="00535BE7" w:rsidP="00535BE7">
            <w:pPr>
              <w:spacing w:line="360" w:lineRule="auto"/>
              <w:rPr>
                <w:i/>
                <w:noProof/>
                <w:lang w:val="en-US"/>
              </w:rPr>
            </w:pPr>
            <w:r w:rsidRPr="00267960">
              <w:rPr>
                <w:i/>
                <w:noProof/>
                <w:lang w:val="en-US"/>
              </w:rPr>
              <w:t>............................................................................................................................................</w:t>
            </w:r>
          </w:p>
          <w:p w14:paraId="79024BC3" w14:textId="77777777" w:rsidR="00535BE7" w:rsidRPr="00267960" w:rsidRDefault="00535BE7" w:rsidP="00535BE7">
            <w:pPr>
              <w:spacing w:line="360" w:lineRule="auto"/>
              <w:rPr>
                <w:i/>
                <w:noProof/>
                <w:lang w:val="en-US"/>
              </w:rPr>
            </w:pPr>
            <w:r w:rsidRPr="00267960">
              <w:rPr>
                <w:i/>
                <w:noProof/>
                <w:lang w:val="en-US"/>
              </w:rPr>
              <w:t>............................................................................................................................................</w:t>
            </w:r>
          </w:p>
          <w:p w14:paraId="68216C47" w14:textId="77777777" w:rsidR="00535BE7" w:rsidRPr="00267960" w:rsidRDefault="00535BE7" w:rsidP="00535BE7">
            <w:pPr>
              <w:spacing w:line="360" w:lineRule="auto"/>
              <w:rPr>
                <w:i/>
                <w:noProof/>
                <w:lang w:val="en-US"/>
              </w:rPr>
            </w:pPr>
            <w:r w:rsidRPr="00267960">
              <w:rPr>
                <w:i/>
                <w:noProof/>
                <w:lang w:val="en-US"/>
              </w:rPr>
              <w:t>............................................................................................................................................</w:t>
            </w:r>
          </w:p>
          <w:p w14:paraId="6543C41F" w14:textId="77777777" w:rsidR="00535BE7" w:rsidRPr="00267960" w:rsidRDefault="00535BE7" w:rsidP="00535BE7">
            <w:pPr>
              <w:rPr>
                <w:b/>
                <w:noProof/>
                <w:lang w:val="en-US"/>
              </w:rPr>
            </w:pPr>
          </w:p>
        </w:tc>
      </w:tr>
    </w:tbl>
    <w:p w14:paraId="506DCFC3" w14:textId="77777777" w:rsidR="00535BE7" w:rsidRPr="00C06D35" w:rsidRDefault="00B45CCF" w:rsidP="00535BE7">
      <w:pPr>
        <w:pStyle w:val="Kop2"/>
        <w:rPr>
          <w:lang w:val="nl-NL"/>
        </w:rPr>
      </w:pPr>
      <w:bookmarkStart w:id="11" w:name="_Toc184283720"/>
      <w:r w:rsidRPr="00C06D35">
        <w:rPr>
          <w:lang w:val="nl-NL"/>
        </w:rPr>
        <w:lastRenderedPageBreak/>
        <w:t>6</w:t>
      </w:r>
      <w:r w:rsidR="00535BE7" w:rsidRPr="00C06D35">
        <w:rPr>
          <w:lang w:val="nl-NL"/>
        </w:rPr>
        <w:tab/>
      </w:r>
      <w:bookmarkEnd w:id="11"/>
      <w:r w:rsidR="00031BA2" w:rsidRPr="00031BA2">
        <w:rPr>
          <w:lang w:val="nl-NL"/>
        </w:rPr>
        <w:t xml:space="preserve">Tegemoetkomen aan </w:t>
      </w:r>
      <w:r w:rsidR="001F4F82">
        <w:rPr>
          <w:lang w:val="nl-NL"/>
        </w:rPr>
        <w:t>ieders</w:t>
      </w:r>
      <w:r w:rsidR="00031BA2" w:rsidRPr="00031BA2">
        <w:rPr>
          <w:lang w:val="nl-NL"/>
        </w:rPr>
        <w:t xml:space="preserve"> behoeftes- wat opmerkingen om over na te denken </w:t>
      </w:r>
    </w:p>
    <w:p w14:paraId="1FC8483B" w14:textId="77777777" w:rsidR="00535BE7" w:rsidRPr="00C06D35" w:rsidRDefault="00535BE7" w:rsidP="00535BE7">
      <w:pPr>
        <w:rPr>
          <w:b/>
          <w:noProof/>
          <w:lang w:val="nl-NL"/>
        </w:rPr>
      </w:pPr>
    </w:p>
    <w:p w14:paraId="6187B17C" w14:textId="77777777" w:rsidR="00535BE7" w:rsidRPr="00C06D35" w:rsidRDefault="00031BA2" w:rsidP="00535BE7">
      <w:pPr>
        <w:rPr>
          <w:b/>
          <w:noProof/>
          <w:lang w:val="nl-NL"/>
        </w:rPr>
      </w:pPr>
      <w:r w:rsidRPr="00031BA2">
        <w:rPr>
          <w:b/>
          <w:lang w:val="nl-NL"/>
        </w:rPr>
        <w:t>Differentiatie in kwantiteit?</w:t>
      </w:r>
    </w:p>
    <w:p w14:paraId="2DB0C8C6" w14:textId="77777777" w:rsidR="00535BE7" w:rsidRPr="00C06D35" w:rsidRDefault="00031BA2" w:rsidP="00535BE7">
      <w:pPr>
        <w:rPr>
          <w:i/>
          <w:noProof/>
          <w:lang w:val="nl-NL"/>
        </w:rPr>
      </w:pPr>
      <w:r w:rsidRPr="00031BA2">
        <w:rPr>
          <w:i/>
          <w:lang w:val="nl-NL"/>
        </w:rPr>
        <w:t>Wanneer leerlingen succesvol lijken, geeft u hen een nieuw probleem om aan te pakken.</w:t>
      </w:r>
    </w:p>
    <w:p w14:paraId="72132EE4" w14:textId="77777777" w:rsidR="00535BE7" w:rsidRPr="00C06D35" w:rsidRDefault="00535BE7" w:rsidP="00535BE7">
      <w:pPr>
        <w:rPr>
          <w:noProof/>
          <w:lang w:val="nl-NL"/>
        </w:rPr>
      </w:pPr>
    </w:p>
    <w:p w14:paraId="64FACE4C" w14:textId="77777777" w:rsidR="00535BE7" w:rsidRPr="00C06D35" w:rsidRDefault="00031BA2" w:rsidP="00535BE7">
      <w:pPr>
        <w:rPr>
          <w:noProof/>
          <w:lang w:val="nl-NL"/>
        </w:rPr>
      </w:pPr>
      <w:r w:rsidRPr="00031BA2">
        <w:rPr>
          <w:lang w:val="nl-NL"/>
        </w:rPr>
        <w:t>Dit is een bekende aanpak, maar leerlingen zien daardoor het curriculum als een lijst van problemen die ze af moeten werken in plaats van processen die ze zich eigen moeten maken.</w:t>
      </w:r>
      <w:r w:rsidR="00535BE7" w:rsidRPr="00C06D35">
        <w:rPr>
          <w:noProof/>
          <w:lang w:val="nl-NL"/>
        </w:rPr>
        <w:t xml:space="preserve"> </w:t>
      </w:r>
      <w:r w:rsidRPr="00031BA2">
        <w:rPr>
          <w:lang w:val="nl-NL"/>
        </w:rPr>
        <w:t xml:space="preserve">Deze aanpak stimuleert niet de reflectie op alternatieve methodes om een probleem aan te pakken - verschillende manieren om iets weer te geven, </w:t>
      </w:r>
      <w:r w:rsidR="00B345FA">
        <w:rPr>
          <w:lang w:val="nl-NL"/>
        </w:rPr>
        <w:t xml:space="preserve">te </w:t>
      </w:r>
      <w:r w:rsidRPr="00031BA2">
        <w:rPr>
          <w:lang w:val="nl-NL"/>
        </w:rPr>
        <w:t xml:space="preserve">analyseren, </w:t>
      </w:r>
      <w:r w:rsidR="00B345FA">
        <w:rPr>
          <w:lang w:val="nl-NL"/>
        </w:rPr>
        <w:t xml:space="preserve">te </w:t>
      </w:r>
      <w:r w:rsidRPr="00031BA2">
        <w:rPr>
          <w:lang w:val="nl-NL"/>
        </w:rPr>
        <w:t xml:space="preserve">interpreteren en </w:t>
      </w:r>
      <w:r w:rsidR="00B345FA">
        <w:rPr>
          <w:lang w:val="nl-NL"/>
        </w:rPr>
        <w:t xml:space="preserve">te </w:t>
      </w:r>
      <w:r w:rsidRPr="00031BA2">
        <w:rPr>
          <w:lang w:val="nl-NL"/>
        </w:rPr>
        <w:t>communiceren.</w:t>
      </w:r>
      <w:r w:rsidR="00535BE7" w:rsidRPr="00C06D35">
        <w:rPr>
          <w:noProof/>
          <w:lang w:val="nl-NL"/>
        </w:rPr>
        <w:t xml:space="preserve"> </w:t>
      </w:r>
    </w:p>
    <w:p w14:paraId="04C921FD" w14:textId="77777777" w:rsidR="00535BE7" w:rsidRPr="00C06D35" w:rsidRDefault="00535BE7" w:rsidP="00535BE7">
      <w:pPr>
        <w:rPr>
          <w:noProof/>
          <w:lang w:val="nl-NL"/>
        </w:rPr>
      </w:pPr>
    </w:p>
    <w:p w14:paraId="33299B5C" w14:textId="77777777" w:rsidR="00535BE7" w:rsidRPr="00C06D35" w:rsidRDefault="00031BA2" w:rsidP="00535BE7">
      <w:pPr>
        <w:rPr>
          <w:b/>
          <w:noProof/>
          <w:lang w:val="nl-NL"/>
        </w:rPr>
      </w:pPr>
      <w:r w:rsidRPr="00031BA2">
        <w:rPr>
          <w:b/>
          <w:lang w:val="nl-NL"/>
        </w:rPr>
        <w:t xml:space="preserve">Differentiatie in opdracht? </w:t>
      </w:r>
    </w:p>
    <w:p w14:paraId="5E39F7F4" w14:textId="77777777" w:rsidR="00535BE7" w:rsidRPr="00C06D35" w:rsidRDefault="00031BA2" w:rsidP="00535BE7">
      <w:pPr>
        <w:rPr>
          <w:i/>
          <w:noProof/>
          <w:lang w:val="nl-NL"/>
        </w:rPr>
      </w:pPr>
      <w:r w:rsidRPr="00031BA2">
        <w:rPr>
          <w:i/>
          <w:lang w:val="nl-NL"/>
        </w:rPr>
        <w:t>U probeert elke leerling een probleem te geven dat aansluit bij zijn/haar kunnen.</w:t>
      </w:r>
      <w:r w:rsidR="00535BE7" w:rsidRPr="00C06D35">
        <w:rPr>
          <w:i/>
          <w:noProof/>
          <w:lang w:val="nl-NL"/>
        </w:rPr>
        <w:t xml:space="preserve"> </w:t>
      </w:r>
    </w:p>
    <w:p w14:paraId="70EA3C2E" w14:textId="77777777" w:rsidR="00535BE7" w:rsidRPr="00C06D35" w:rsidRDefault="00535BE7" w:rsidP="00535BE7">
      <w:pPr>
        <w:rPr>
          <w:noProof/>
          <w:lang w:val="nl-NL"/>
        </w:rPr>
      </w:pPr>
    </w:p>
    <w:p w14:paraId="6513AA2B" w14:textId="77777777" w:rsidR="00535BE7" w:rsidRPr="00C06D35" w:rsidRDefault="00031BA2" w:rsidP="00535BE7">
      <w:pPr>
        <w:rPr>
          <w:noProof/>
          <w:lang w:val="nl-NL"/>
        </w:rPr>
      </w:pPr>
      <w:r w:rsidRPr="00031BA2">
        <w:rPr>
          <w:lang w:val="nl-NL"/>
        </w:rPr>
        <w:t xml:space="preserve">Maar hoe weet </w:t>
      </w:r>
      <w:r w:rsidR="00B345FA">
        <w:rPr>
          <w:lang w:val="nl-NL"/>
        </w:rPr>
        <w:t>u</w:t>
      </w:r>
      <w:r w:rsidRPr="00031BA2">
        <w:rPr>
          <w:lang w:val="nl-NL"/>
        </w:rPr>
        <w:t xml:space="preserve"> of een probleem aansluit?</w:t>
      </w:r>
      <w:r w:rsidR="00535BE7" w:rsidRPr="00C06D35">
        <w:rPr>
          <w:noProof/>
          <w:lang w:val="nl-NL"/>
        </w:rPr>
        <w:t xml:space="preserve">  </w:t>
      </w:r>
      <w:r w:rsidRPr="00031BA2">
        <w:rPr>
          <w:lang w:val="nl-NL"/>
        </w:rPr>
        <w:t>We kunnen alleen een probleem aan laten sluiten bij een leerlingen als we beide helemaal begrijpen.</w:t>
      </w:r>
      <w:r w:rsidR="00535BE7" w:rsidRPr="00C06D35">
        <w:rPr>
          <w:noProof/>
          <w:lang w:val="nl-NL"/>
        </w:rPr>
        <w:t xml:space="preserve"> </w:t>
      </w:r>
      <w:r w:rsidRPr="00031BA2">
        <w:rPr>
          <w:lang w:val="nl-NL"/>
        </w:rPr>
        <w:t>Hoe wij naar het probleem kijken is meestal gebaseerd op onze aanpak - en er kunnen vele andere soorten aanpak zijn.</w:t>
      </w:r>
      <w:r w:rsidR="00535BE7" w:rsidRPr="00C06D35">
        <w:rPr>
          <w:noProof/>
          <w:lang w:val="nl-NL"/>
        </w:rPr>
        <w:t xml:space="preserve"> </w:t>
      </w:r>
      <w:r w:rsidRPr="00031BA2">
        <w:rPr>
          <w:lang w:val="nl-NL"/>
        </w:rPr>
        <w:t>We hebben ook een onjuist en vaak bevooroordeeld beeld van de mogelijkheden van een leerling.</w:t>
      </w:r>
      <w:r w:rsidR="00535BE7" w:rsidRPr="00C06D35">
        <w:rPr>
          <w:noProof/>
          <w:lang w:val="nl-NL"/>
        </w:rPr>
        <w:t xml:space="preserve"> </w:t>
      </w:r>
      <w:r w:rsidRPr="00031BA2">
        <w:rPr>
          <w:lang w:val="nl-NL"/>
        </w:rPr>
        <w:t>We beoordelen vaak zo makkelijk de ‘wiskundige kennis’ van een leerling aan de hand van hoe zij routineprocedures kunnen uitvoeren die zij recent geleerd hebben.</w:t>
      </w:r>
      <w:r w:rsidR="00535BE7" w:rsidRPr="00C06D35">
        <w:rPr>
          <w:noProof/>
          <w:lang w:val="nl-NL"/>
        </w:rPr>
        <w:t xml:space="preserve"> </w:t>
      </w:r>
      <w:r w:rsidRPr="00031BA2">
        <w:rPr>
          <w:lang w:val="nl-NL"/>
        </w:rPr>
        <w:t>Het oplossen van een probleem vraagt om ander</w:t>
      </w:r>
      <w:r w:rsidR="00B345FA">
        <w:rPr>
          <w:lang w:val="nl-NL"/>
        </w:rPr>
        <w:t>e</w:t>
      </w:r>
      <w:r w:rsidRPr="00031BA2">
        <w:rPr>
          <w:lang w:val="nl-NL"/>
        </w:rPr>
        <w:t xml:space="preserve"> soort vaardigheden en kan resulteren in verschillende leerlingen die het goed doen. </w:t>
      </w:r>
      <w:r w:rsidR="00535BE7" w:rsidRPr="00C06D35">
        <w:rPr>
          <w:noProof/>
          <w:lang w:val="nl-NL"/>
        </w:rPr>
        <w:t xml:space="preserve"> </w:t>
      </w:r>
      <w:r w:rsidRPr="00314F71">
        <w:rPr>
          <w:lang w:val="nl-NL"/>
        </w:rPr>
        <w:t xml:space="preserve">Deze aanpak zorgt ook voor managementproblemen </w:t>
      </w:r>
      <w:r w:rsidR="00314F71" w:rsidRPr="00314F71">
        <w:rPr>
          <w:lang w:val="nl-NL"/>
        </w:rPr>
        <w:t>aangezien er andere problemen gebruikt worden bij andere leerlingen.</w:t>
      </w:r>
      <w:r w:rsidR="00535BE7" w:rsidRPr="00C06D35">
        <w:rPr>
          <w:noProof/>
          <w:lang w:val="nl-NL"/>
        </w:rPr>
        <w:t xml:space="preserve"> </w:t>
      </w:r>
      <w:r w:rsidR="00314F71" w:rsidRPr="00314F71">
        <w:rPr>
          <w:lang w:val="nl-NL"/>
        </w:rPr>
        <w:t>Dit reduceert de mogelijkheid van groepsbesprekingen en het delen van kennis.</w:t>
      </w:r>
      <w:r w:rsidR="00535BE7" w:rsidRPr="00C06D35">
        <w:rPr>
          <w:noProof/>
          <w:lang w:val="nl-NL"/>
        </w:rPr>
        <w:t xml:space="preserve"> </w:t>
      </w:r>
    </w:p>
    <w:p w14:paraId="3E741E65" w14:textId="77777777" w:rsidR="00535BE7" w:rsidRPr="00C06D35" w:rsidRDefault="00535BE7" w:rsidP="00535BE7">
      <w:pPr>
        <w:rPr>
          <w:noProof/>
          <w:lang w:val="nl-NL"/>
        </w:rPr>
      </w:pPr>
    </w:p>
    <w:p w14:paraId="07BEDC51" w14:textId="77777777" w:rsidR="00535BE7" w:rsidRPr="00C06D35" w:rsidRDefault="00314F71" w:rsidP="00535BE7">
      <w:pPr>
        <w:rPr>
          <w:b/>
          <w:noProof/>
          <w:lang w:val="nl-NL"/>
        </w:rPr>
      </w:pPr>
      <w:r w:rsidRPr="00314F71">
        <w:rPr>
          <w:b/>
          <w:lang w:val="nl-NL"/>
        </w:rPr>
        <w:t xml:space="preserve">Differentiatie in resultaat? </w:t>
      </w:r>
    </w:p>
    <w:p w14:paraId="4016B7D0" w14:textId="77777777" w:rsidR="00535BE7" w:rsidRPr="00C06D35" w:rsidRDefault="00314F71" w:rsidP="00535BE7">
      <w:pPr>
        <w:rPr>
          <w:i/>
          <w:noProof/>
          <w:lang w:val="nl-NL"/>
        </w:rPr>
      </w:pPr>
      <w:r w:rsidRPr="00314F71">
        <w:rPr>
          <w:i/>
          <w:lang w:val="nl-NL"/>
        </w:rPr>
        <w:t>U gebruikt open problemen die een aantal verschillende mogelijke uitkomsten hebben.</w:t>
      </w:r>
      <w:r w:rsidR="00535BE7" w:rsidRPr="00C06D35">
        <w:rPr>
          <w:i/>
          <w:noProof/>
          <w:lang w:val="nl-NL"/>
        </w:rPr>
        <w:t xml:space="preserve"> </w:t>
      </w:r>
    </w:p>
    <w:p w14:paraId="42967CBB" w14:textId="77777777" w:rsidR="00535BE7" w:rsidRPr="00C06D35" w:rsidRDefault="00535BE7" w:rsidP="00535BE7">
      <w:pPr>
        <w:rPr>
          <w:b/>
          <w:noProof/>
          <w:lang w:val="nl-NL"/>
        </w:rPr>
      </w:pPr>
    </w:p>
    <w:p w14:paraId="223BE76E" w14:textId="77777777" w:rsidR="00535BE7" w:rsidRPr="00C06D35" w:rsidRDefault="00314F71" w:rsidP="00535BE7">
      <w:pPr>
        <w:rPr>
          <w:noProof/>
          <w:lang w:val="nl-NL"/>
        </w:rPr>
      </w:pPr>
      <w:r w:rsidRPr="00314F71">
        <w:rPr>
          <w:lang w:val="nl-NL"/>
        </w:rPr>
        <w:t>Deze aanpak vraagt om problemen en situaties die de kans geven voor zulke verscheidenheid.</w:t>
      </w:r>
      <w:r w:rsidR="00535BE7" w:rsidRPr="00C06D35">
        <w:rPr>
          <w:noProof/>
          <w:lang w:val="nl-NL"/>
        </w:rPr>
        <w:t xml:space="preserve"> </w:t>
      </w:r>
      <w:r w:rsidRPr="00314F71">
        <w:rPr>
          <w:lang w:val="nl-NL"/>
        </w:rPr>
        <w:t>De Bowland problemen doen dit, maar zij vragen behoorlijk veel van leerlingen die onbekend zijn met het oplossen van problemen.</w:t>
      </w:r>
      <w:r w:rsidR="00535BE7" w:rsidRPr="00C06D35">
        <w:rPr>
          <w:noProof/>
          <w:lang w:val="nl-NL"/>
        </w:rPr>
        <w:t xml:space="preserve"> </w:t>
      </w:r>
      <w:r w:rsidRPr="00314F71">
        <w:rPr>
          <w:lang w:val="nl-NL"/>
        </w:rPr>
        <w:t xml:space="preserve">Veel docenten geven aan dat zodra een leerling begint te worstelen, zij 'erin’ willen springen, </w:t>
      </w:r>
      <w:r w:rsidR="00B345FA">
        <w:rPr>
          <w:lang w:val="nl-NL"/>
        </w:rPr>
        <w:t xml:space="preserve">het </w:t>
      </w:r>
      <w:r w:rsidRPr="00314F71">
        <w:rPr>
          <w:lang w:val="nl-NL"/>
        </w:rPr>
        <w:t>‘over</w:t>
      </w:r>
      <w:r w:rsidR="00B345FA">
        <w:rPr>
          <w:lang w:val="nl-NL"/>
        </w:rPr>
        <w:t xml:space="preserve"> willen </w:t>
      </w:r>
      <w:r w:rsidRPr="00314F71">
        <w:rPr>
          <w:lang w:val="nl-NL"/>
        </w:rPr>
        <w:t>nemen’ en het probleem structureren zodat leerlingen duidelijke stappen kunnen volgen.</w:t>
      </w:r>
      <w:r w:rsidR="00535BE7" w:rsidRPr="00C06D35">
        <w:rPr>
          <w:noProof/>
          <w:lang w:val="nl-NL"/>
        </w:rPr>
        <w:t xml:space="preserve"> </w:t>
      </w:r>
      <w:r w:rsidRPr="00314F71">
        <w:rPr>
          <w:lang w:val="nl-NL"/>
        </w:rPr>
        <w:t xml:space="preserve">Deze neiging ondermijnt nou juist het doel van de les - voor leerlingen om te leren zelfstandig de hoofdprocessen te gebruiken. </w:t>
      </w:r>
      <w:r w:rsidR="00535BE7" w:rsidRPr="00C06D35">
        <w:rPr>
          <w:noProof/>
          <w:lang w:val="nl-NL"/>
        </w:rPr>
        <w:t xml:space="preserve"> </w:t>
      </w:r>
      <w:r w:rsidRPr="00314F71">
        <w:rPr>
          <w:lang w:val="nl-NL"/>
        </w:rPr>
        <w:t>Aan de andere kant, te weinig begeleiding kan resulteren in langdurig falen en frustratie.</w:t>
      </w:r>
      <w:r w:rsidR="00535BE7" w:rsidRPr="00C06D35">
        <w:rPr>
          <w:noProof/>
          <w:lang w:val="nl-NL"/>
        </w:rPr>
        <w:t xml:space="preserve"> </w:t>
      </w:r>
      <w:r w:rsidRPr="00314F71">
        <w:rPr>
          <w:lang w:val="nl-NL"/>
        </w:rPr>
        <w:t>Sommige docenten stellen daarom de regel in dat leerlingen altijd elkaar moeten helpen en ideeën moeten delen voordat ze de docent om hulp vragen.</w:t>
      </w:r>
      <w:r w:rsidR="00535BE7" w:rsidRPr="00C06D35">
        <w:rPr>
          <w:noProof/>
          <w:lang w:val="nl-NL"/>
        </w:rPr>
        <w:t xml:space="preserve"> </w:t>
      </w:r>
    </w:p>
    <w:p w14:paraId="6F2A241A" w14:textId="77777777" w:rsidR="00535BE7" w:rsidRPr="00C06D35" w:rsidRDefault="00535BE7" w:rsidP="00535BE7">
      <w:pPr>
        <w:rPr>
          <w:b/>
          <w:noProof/>
          <w:lang w:val="nl-NL"/>
        </w:rPr>
      </w:pPr>
    </w:p>
    <w:p w14:paraId="3EB7DBAD" w14:textId="77777777" w:rsidR="00535BE7" w:rsidRPr="00C06D35" w:rsidRDefault="00314F71" w:rsidP="00535BE7">
      <w:pPr>
        <w:rPr>
          <w:b/>
          <w:noProof/>
          <w:lang w:val="nl-NL"/>
        </w:rPr>
      </w:pPr>
      <w:r w:rsidRPr="00314F71">
        <w:rPr>
          <w:b/>
          <w:lang w:val="nl-NL"/>
        </w:rPr>
        <w:t>Differentiatie in mate van ondersteuning?</w:t>
      </w:r>
    </w:p>
    <w:p w14:paraId="2E735AC8" w14:textId="77777777" w:rsidR="00535BE7" w:rsidRPr="00C06D35" w:rsidRDefault="00314F71" w:rsidP="00535BE7">
      <w:pPr>
        <w:rPr>
          <w:i/>
          <w:noProof/>
          <w:lang w:val="nl-NL"/>
        </w:rPr>
      </w:pPr>
      <w:r w:rsidRPr="00314F71">
        <w:rPr>
          <w:i/>
          <w:lang w:val="nl-NL"/>
        </w:rPr>
        <w:t>U geeft alle leerlingen hetzelfde probleem, maar biedt ze een andere mate van ondersteuning afhankelijk van de behoefte die zij tonen.</w:t>
      </w:r>
    </w:p>
    <w:p w14:paraId="1A6E89D1" w14:textId="77777777" w:rsidR="00535BE7" w:rsidRPr="00C06D35" w:rsidRDefault="00535BE7" w:rsidP="00535BE7">
      <w:pPr>
        <w:rPr>
          <w:noProof/>
          <w:lang w:val="nl-NL"/>
        </w:rPr>
      </w:pPr>
    </w:p>
    <w:p w14:paraId="1DA9E4A1" w14:textId="77777777" w:rsidR="00535BE7" w:rsidRPr="00C06D35" w:rsidRDefault="00314F71" w:rsidP="00535BE7">
      <w:pPr>
        <w:rPr>
          <w:noProof/>
          <w:lang w:val="nl-NL"/>
        </w:rPr>
      </w:pPr>
      <w:r w:rsidRPr="00314F71">
        <w:rPr>
          <w:lang w:val="nl-NL"/>
        </w:rPr>
        <w:t>Deze aanpak vermijdt de meeste eerdergenoemde problemen.</w:t>
      </w:r>
      <w:r w:rsidR="00535BE7" w:rsidRPr="00C06D35">
        <w:rPr>
          <w:noProof/>
          <w:lang w:val="nl-NL"/>
        </w:rPr>
        <w:t xml:space="preserve"> </w:t>
      </w:r>
      <w:r w:rsidRPr="00314F71">
        <w:rPr>
          <w:lang w:val="nl-NL"/>
        </w:rPr>
        <w:t>De ondersteuning kan komen van andere leerlingen, of van de docent- mondeling, of geschreven.</w:t>
      </w:r>
      <w:r w:rsidR="00535BE7" w:rsidRPr="00C06D35">
        <w:rPr>
          <w:noProof/>
          <w:lang w:val="nl-NL"/>
        </w:rPr>
        <w:t xml:space="preserve"> </w:t>
      </w:r>
      <w:r w:rsidRPr="00314F71">
        <w:rPr>
          <w:lang w:val="nl-NL"/>
        </w:rPr>
        <w:t>In de lessen hebbe</w:t>
      </w:r>
      <w:r w:rsidR="00B345FA">
        <w:rPr>
          <w:lang w:val="nl-NL"/>
        </w:rPr>
        <w:t>n we voorgesteld dat de docent</w:t>
      </w:r>
      <w:r w:rsidRPr="00314F71">
        <w:rPr>
          <w:lang w:val="nl-NL"/>
        </w:rPr>
        <w:t xml:space="preserve"> de leerlingen vraagt om te proberen wat ze zonder hulp kunnen, waarna ze de hulp krijgen van hun klasgenoten door ideeën en soorten aanpak te delen en te bespreken.</w:t>
      </w:r>
      <w:r w:rsidR="00535BE7" w:rsidRPr="00C06D35">
        <w:rPr>
          <w:noProof/>
          <w:lang w:val="nl-NL"/>
        </w:rPr>
        <w:t xml:space="preserve"> </w:t>
      </w:r>
      <w:r w:rsidRPr="00314F71">
        <w:rPr>
          <w:lang w:val="nl-NL"/>
        </w:rPr>
        <w:t>Indien verdere hulp nodig is, kan de docent deze geven door vragen te stellen die ervoor zorgen dat leerlingen verder nadenken over specifieke kanten van het probleem, of door het geven van specifiekere tips.</w:t>
      </w:r>
      <w:r w:rsidR="00535BE7" w:rsidRPr="00C06D35">
        <w:rPr>
          <w:noProof/>
          <w:lang w:val="nl-NL"/>
        </w:rPr>
        <w:t xml:space="preserve"> </w:t>
      </w:r>
      <w:r w:rsidRPr="00314F71">
        <w:rPr>
          <w:lang w:val="nl-NL"/>
        </w:rPr>
        <w:t>Het timen van zulke hulp is cruciaal.</w:t>
      </w:r>
      <w:r w:rsidR="00535BE7" w:rsidRPr="00C06D35">
        <w:rPr>
          <w:noProof/>
          <w:lang w:val="nl-NL"/>
        </w:rPr>
        <w:t xml:space="preserve"> </w:t>
      </w:r>
      <w:r w:rsidRPr="00314F71">
        <w:rPr>
          <w:lang w:val="nl-NL"/>
        </w:rPr>
        <w:t xml:space="preserve">Een van de belangrijke doelen van het oplossen van problemen is om leerlingen de ervaring te geven van het </w:t>
      </w:r>
      <w:r w:rsidRPr="00314F71">
        <w:rPr>
          <w:i/>
          <w:lang w:val="nl-NL"/>
        </w:rPr>
        <w:t>worstelen</w:t>
      </w:r>
      <w:r w:rsidRPr="00314F71">
        <w:rPr>
          <w:lang w:val="nl-NL"/>
        </w:rPr>
        <w:t xml:space="preserve"> met een </w:t>
      </w:r>
      <w:r w:rsidRPr="00314F71">
        <w:rPr>
          <w:lang w:val="nl-NL"/>
        </w:rPr>
        <w:lastRenderedPageBreak/>
        <w:t>probleem en het ervaren van het gevoel iets bereikt te hebben wanneer het probleem opgelost is.</w:t>
      </w:r>
      <w:r w:rsidR="00535BE7" w:rsidRPr="00C06D35">
        <w:rPr>
          <w:noProof/>
          <w:lang w:val="nl-NL"/>
        </w:rPr>
        <w:t xml:space="preserve"> </w:t>
      </w:r>
      <w:r w:rsidRPr="00314F71">
        <w:rPr>
          <w:lang w:val="nl-NL"/>
        </w:rPr>
        <w:t xml:space="preserve">Wanneer we leerlingen te snel helpen, </w:t>
      </w:r>
      <w:r w:rsidR="00286A02">
        <w:rPr>
          <w:lang w:val="nl-NL"/>
        </w:rPr>
        <w:t>ontnemen</w:t>
      </w:r>
      <w:r w:rsidRPr="00314F71">
        <w:rPr>
          <w:lang w:val="nl-NL"/>
        </w:rPr>
        <w:t xml:space="preserve"> we hen deze ervaring.</w:t>
      </w:r>
      <w:r w:rsidR="00535BE7" w:rsidRPr="00C06D35">
        <w:rPr>
          <w:noProof/>
          <w:lang w:val="nl-NL"/>
        </w:rPr>
        <w:t xml:space="preserve">  </w:t>
      </w:r>
    </w:p>
    <w:p w14:paraId="19B4B5D4" w14:textId="77777777" w:rsidR="00535BE7" w:rsidRPr="00C06D35" w:rsidRDefault="00535BE7" w:rsidP="00535BE7">
      <w:pPr>
        <w:rPr>
          <w:noProof/>
          <w:lang w:val="nl-NL"/>
        </w:rPr>
      </w:pPr>
    </w:p>
    <w:p w14:paraId="44B0487A" w14:textId="77777777" w:rsidR="00535BE7" w:rsidRPr="00C06D35" w:rsidRDefault="00B45CCF" w:rsidP="00535BE7">
      <w:pPr>
        <w:pStyle w:val="Kop2"/>
        <w:rPr>
          <w:lang w:val="nl-NL"/>
        </w:rPr>
      </w:pPr>
      <w:bookmarkStart w:id="12" w:name="_Toc184283721"/>
      <w:r w:rsidRPr="00C06D35">
        <w:rPr>
          <w:lang w:val="nl-NL"/>
        </w:rPr>
        <w:lastRenderedPageBreak/>
        <w:t>7</w:t>
      </w:r>
      <w:r w:rsidR="00535BE7" w:rsidRPr="00C06D35">
        <w:rPr>
          <w:lang w:val="nl-NL"/>
        </w:rPr>
        <w:tab/>
      </w:r>
      <w:bookmarkEnd w:id="12"/>
      <w:r w:rsidR="00314F71" w:rsidRPr="00314F71">
        <w:rPr>
          <w:lang w:val="nl-NL"/>
        </w:rPr>
        <w:t>Aanbevolen leeslijst</w:t>
      </w:r>
    </w:p>
    <w:p w14:paraId="39D94E95" w14:textId="77777777" w:rsidR="00535BE7" w:rsidRPr="00C06D35" w:rsidRDefault="00535BE7" w:rsidP="00535BE7">
      <w:pPr>
        <w:rPr>
          <w:b/>
          <w:noProof/>
          <w:lang w:val="nl-NL"/>
        </w:rPr>
      </w:pPr>
    </w:p>
    <w:p w14:paraId="60A870EF" w14:textId="77777777" w:rsidR="00535BE7" w:rsidRPr="00C97D2F" w:rsidRDefault="00314F71" w:rsidP="00535BE7">
      <w:pPr>
        <w:ind w:left="720" w:hanging="720"/>
        <w:rPr>
          <w:noProof/>
        </w:rPr>
      </w:pPr>
      <w:r w:rsidRPr="00314F71">
        <w:rPr>
          <w:lang w:val="nl-NL"/>
        </w:rPr>
        <w:t xml:space="preserve">Black, P., &amp; Wiliam, D. (1998). </w:t>
      </w:r>
      <w:r w:rsidRPr="00C06D35">
        <w:rPr>
          <w:i/>
          <w:lang w:val="en-US"/>
        </w:rPr>
        <w:t>Inside the black box:</w:t>
      </w:r>
      <w:r w:rsidR="00535BE7" w:rsidRPr="00835FE3">
        <w:rPr>
          <w:i/>
          <w:noProof/>
        </w:rPr>
        <w:t xml:space="preserve"> </w:t>
      </w:r>
      <w:r w:rsidRPr="00C06D35">
        <w:rPr>
          <w:i/>
          <w:lang w:val="en-US"/>
        </w:rPr>
        <w:t>raising standards through classroom assessment.</w:t>
      </w:r>
      <w:r w:rsidR="00535BE7">
        <w:rPr>
          <w:noProof/>
        </w:rPr>
        <w:t xml:space="preserve"> </w:t>
      </w:r>
      <w:r w:rsidRPr="00C06D35">
        <w:rPr>
          <w:lang w:val="en-US"/>
        </w:rPr>
        <w:t>King's College London School of Education.</w:t>
      </w:r>
      <w:r w:rsidR="00535BE7">
        <w:rPr>
          <w:noProof/>
        </w:rPr>
        <w:t xml:space="preserve"> </w:t>
      </w:r>
      <w:r w:rsidR="00535BE7">
        <w:rPr>
          <w:noProof/>
        </w:rPr>
        <w:br/>
      </w:r>
      <w:r w:rsidRPr="00C06D35">
        <w:rPr>
          <w:lang w:val="en-US"/>
        </w:rPr>
        <w:t>Uitgegeven door GL Assessment:</w:t>
      </w:r>
      <w:r w:rsidR="00535BE7">
        <w:rPr>
          <w:noProof/>
        </w:rPr>
        <w:t xml:space="preserve"> </w:t>
      </w:r>
      <w:r w:rsidRPr="00C06D35">
        <w:rPr>
          <w:lang w:val="en-US"/>
        </w:rPr>
        <w:t>http://shop.gl-assessment.co.uk</w:t>
      </w:r>
    </w:p>
    <w:p w14:paraId="3901739D" w14:textId="77777777" w:rsidR="00535BE7" w:rsidRPr="00C97D2F" w:rsidRDefault="00535BE7" w:rsidP="00535BE7">
      <w:pPr>
        <w:ind w:left="720" w:hanging="720"/>
        <w:rPr>
          <w:noProof/>
        </w:rPr>
      </w:pPr>
    </w:p>
    <w:p w14:paraId="07BD325E" w14:textId="77777777" w:rsidR="00535BE7" w:rsidRPr="00C06D35" w:rsidRDefault="00314F71" w:rsidP="00535BE7">
      <w:pPr>
        <w:ind w:left="720"/>
        <w:rPr>
          <w:sz w:val="20"/>
          <w:lang w:val="nl-NL"/>
        </w:rPr>
      </w:pPr>
      <w:r w:rsidRPr="00314F71">
        <w:rPr>
          <w:sz w:val="20"/>
          <w:lang w:val="nl-NL"/>
        </w:rPr>
        <w:t xml:space="preserve">Dit boekje biedt een samenvatting van de veelomvattende onderzoeksliteratuur naar formatieve </w:t>
      </w:r>
      <w:r w:rsidR="00286A02">
        <w:rPr>
          <w:sz w:val="20"/>
          <w:lang w:val="nl-NL"/>
        </w:rPr>
        <w:t>toetsing</w:t>
      </w:r>
      <w:r w:rsidRPr="00314F71">
        <w:rPr>
          <w:sz w:val="20"/>
          <w:lang w:val="nl-NL"/>
        </w:rPr>
        <w:t xml:space="preserve">. </w:t>
      </w:r>
      <w:r w:rsidR="00535BE7" w:rsidRPr="00C06D35">
        <w:rPr>
          <w:sz w:val="20"/>
          <w:lang w:val="nl-NL"/>
        </w:rPr>
        <w:t xml:space="preserve"> </w:t>
      </w:r>
      <w:r w:rsidRPr="00314F71">
        <w:rPr>
          <w:sz w:val="20"/>
          <w:lang w:val="nl-NL"/>
        </w:rPr>
        <w:t xml:space="preserve">Het toont dat er duidelijk bewijs is dat het bevorderen van formatieve </w:t>
      </w:r>
      <w:r w:rsidR="00286A02">
        <w:rPr>
          <w:sz w:val="20"/>
          <w:lang w:val="nl-NL"/>
        </w:rPr>
        <w:t>toetsing</w:t>
      </w:r>
      <w:r w:rsidRPr="00314F71">
        <w:rPr>
          <w:sz w:val="20"/>
          <w:lang w:val="nl-NL"/>
        </w:rPr>
        <w:t xml:space="preserve"> het niveau omhoog haalt, en maakt duidelijk hoe formatieve </w:t>
      </w:r>
      <w:r w:rsidR="00286A02">
        <w:rPr>
          <w:sz w:val="20"/>
          <w:lang w:val="nl-NL"/>
        </w:rPr>
        <w:t>toetsing</w:t>
      </w:r>
      <w:r w:rsidRPr="00314F71">
        <w:rPr>
          <w:sz w:val="20"/>
          <w:lang w:val="nl-NL"/>
        </w:rPr>
        <w:t xml:space="preserve"> verbeterd kan worden.</w:t>
      </w:r>
      <w:r w:rsidR="00535BE7" w:rsidRPr="00C06D35">
        <w:rPr>
          <w:sz w:val="20"/>
          <w:lang w:val="nl-NL"/>
        </w:rPr>
        <w:t xml:space="preserve"> </w:t>
      </w:r>
      <w:r w:rsidRPr="00314F71">
        <w:rPr>
          <w:sz w:val="20"/>
          <w:lang w:val="nl-NL"/>
        </w:rPr>
        <w:t xml:space="preserve">Dit boekje is een absolute aanrader voor alle docenten. </w:t>
      </w:r>
      <w:r w:rsidR="00535BE7" w:rsidRPr="00C06D35">
        <w:rPr>
          <w:sz w:val="20"/>
          <w:lang w:val="nl-NL"/>
        </w:rPr>
        <w:t xml:space="preserve"> </w:t>
      </w:r>
    </w:p>
    <w:p w14:paraId="0041FBF2" w14:textId="77777777" w:rsidR="00535BE7" w:rsidRPr="00C06D35" w:rsidRDefault="00535BE7" w:rsidP="00535BE7">
      <w:pPr>
        <w:ind w:left="720" w:hanging="720"/>
        <w:rPr>
          <w:noProof/>
          <w:lang w:val="nl-NL"/>
        </w:rPr>
      </w:pPr>
    </w:p>
    <w:p w14:paraId="7E6B2470" w14:textId="77777777" w:rsidR="00535BE7" w:rsidRPr="00C97D2F" w:rsidRDefault="00314F71" w:rsidP="00535BE7">
      <w:pPr>
        <w:ind w:left="720" w:hanging="720"/>
        <w:rPr>
          <w:noProof/>
        </w:rPr>
      </w:pPr>
      <w:r w:rsidRPr="00314F71">
        <w:rPr>
          <w:lang w:val="nl-NL"/>
        </w:rPr>
        <w:t xml:space="preserve">Black, P., &amp; Harrison, C. (2002). </w:t>
      </w:r>
      <w:r w:rsidRPr="00C06D35">
        <w:rPr>
          <w:i/>
          <w:lang w:val="en-US"/>
        </w:rPr>
        <w:t>Working inside the black box:</w:t>
      </w:r>
      <w:r w:rsidR="00535BE7" w:rsidRPr="00C97D2F">
        <w:rPr>
          <w:i/>
          <w:noProof/>
        </w:rPr>
        <w:t xml:space="preserve"> </w:t>
      </w:r>
      <w:r w:rsidRPr="00C06D35">
        <w:rPr>
          <w:i/>
          <w:lang w:val="en-US"/>
        </w:rPr>
        <w:t>Assessment for learning in the classroom.</w:t>
      </w:r>
      <w:r w:rsidR="00535BE7">
        <w:rPr>
          <w:noProof/>
        </w:rPr>
        <w:t xml:space="preserve"> </w:t>
      </w:r>
      <w:r w:rsidRPr="00C06D35">
        <w:rPr>
          <w:lang w:val="en-US"/>
        </w:rPr>
        <w:t>King's College London School of Education.</w:t>
      </w:r>
      <w:r w:rsidR="00535BE7">
        <w:rPr>
          <w:noProof/>
        </w:rPr>
        <w:t xml:space="preserve"> </w:t>
      </w:r>
      <w:r w:rsidR="00535BE7">
        <w:rPr>
          <w:noProof/>
        </w:rPr>
        <w:br/>
      </w:r>
      <w:r w:rsidRPr="00C06D35">
        <w:rPr>
          <w:lang w:val="en-US"/>
        </w:rPr>
        <w:t>Uitgegeven door GL Assessment:</w:t>
      </w:r>
      <w:r w:rsidR="00535BE7">
        <w:rPr>
          <w:noProof/>
        </w:rPr>
        <w:t xml:space="preserve"> </w:t>
      </w:r>
      <w:r w:rsidRPr="00C06D35">
        <w:rPr>
          <w:lang w:val="en-US"/>
        </w:rPr>
        <w:t>http://shop.gl-assessment.co.uk</w:t>
      </w:r>
    </w:p>
    <w:p w14:paraId="6F61DF5D" w14:textId="77777777" w:rsidR="00535BE7" w:rsidRDefault="00535BE7" w:rsidP="00535BE7">
      <w:pPr>
        <w:ind w:left="720" w:hanging="720"/>
        <w:rPr>
          <w:noProof/>
        </w:rPr>
      </w:pPr>
    </w:p>
    <w:p w14:paraId="18C2D29F" w14:textId="77777777" w:rsidR="00535BE7" w:rsidRPr="00C06D35" w:rsidRDefault="00314F71" w:rsidP="00535BE7">
      <w:pPr>
        <w:ind w:left="720"/>
        <w:rPr>
          <w:noProof/>
          <w:sz w:val="20"/>
          <w:lang w:val="nl-NL"/>
        </w:rPr>
      </w:pPr>
      <w:r w:rsidRPr="00314F71">
        <w:rPr>
          <w:sz w:val="20"/>
          <w:lang w:val="nl-NL"/>
        </w:rPr>
        <w:t xml:space="preserve">In dit boekje beschrijven de auteurs een project van docenten waarin zij praktische manieren hebben bestudeerd om de formatieve </w:t>
      </w:r>
      <w:r w:rsidR="00286A02">
        <w:rPr>
          <w:sz w:val="20"/>
          <w:lang w:val="nl-NL"/>
        </w:rPr>
        <w:t>toetsings</w:t>
      </w:r>
      <w:r w:rsidRPr="00314F71">
        <w:rPr>
          <w:sz w:val="20"/>
          <w:lang w:val="nl-NL"/>
        </w:rPr>
        <w:t>strategieën te verwezenlijken en het effect dat dit had op het leerproces.</w:t>
      </w:r>
      <w:r w:rsidR="00535BE7" w:rsidRPr="00C06D35">
        <w:rPr>
          <w:sz w:val="20"/>
          <w:lang w:val="nl-NL"/>
        </w:rPr>
        <w:t xml:space="preserve"> </w:t>
      </w:r>
      <w:r w:rsidRPr="00314F71">
        <w:rPr>
          <w:sz w:val="20"/>
          <w:lang w:val="nl-NL"/>
        </w:rPr>
        <w:t>Het onderdeel over groeps-en zelfevalu</w:t>
      </w:r>
      <w:r w:rsidR="00862EBB">
        <w:rPr>
          <w:sz w:val="20"/>
          <w:lang w:val="nl-NL"/>
        </w:rPr>
        <w:t xml:space="preserve">atie (pag. </w:t>
      </w:r>
      <w:r w:rsidR="00862EBB" w:rsidRPr="00C06D35">
        <w:rPr>
          <w:sz w:val="20"/>
          <w:lang w:val="nl-NL"/>
        </w:rPr>
        <w:t>10-12</w:t>
      </w:r>
      <w:r w:rsidR="00862EBB">
        <w:rPr>
          <w:sz w:val="20"/>
          <w:lang w:val="nl-NL"/>
        </w:rPr>
        <w:t>) is vooral relevant</w:t>
      </w:r>
      <w:r w:rsidRPr="00314F71">
        <w:rPr>
          <w:sz w:val="20"/>
          <w:lang w:val="nl-NL"/>
        </w:rPr>
        <w:t xml:space="preserve"> voor de</w:t>
      </w:r>
      <w:r w:rsidR="00862EBB">
        <w:rPr>
          <w:sz w:val="20"/>
          <w:lang w:val="nl-NL"/>
        </w:rPr>
        <w:t>ze</w:t>
      </w:r>
      <w:r w:rsidRPr="00314F71">
        <w:rPr>
          <w:sz w:val="20"/>
          <w:lang w:val="nl-NL"/>
        </w:rPr>
        <w:t xml:space="preserve"> module.</w:t>
      </w:r>
      <w:r w:rsidR="00535BE7" w:rsidRPr="00C06D35">
        <w:rPr>
          <w:sz w:val="20"/>
          <w:lang w:val="nl-NL"/>
        </w:rPr>
        <w:t xml:space="preserve"> </w:t>
      </w:r>
    </w:p>
    <w:p w14:paraId="0516DD88" w14:textId="77777777" w:rsidR="00535BE7" w:rsidRPr="00C06D35" w:rsidRDefault="00535BE7" w:rsidP="00535BE7">
      <w:pPr>
        <w:ind w:left="720" w:hanging="720"/>
        <w:rPr>
          <w:noProof/>
          <w:lang w:val="nl-NL"/>
        </w:rPr>
      </w:pPr>
    </w:p>
    <w:p w14:paraId="593D4D9F" w14:textId="77777777" w:rsidR="00535BE7" w:rsidRDefault="00314F71" w:rsidP="00535BE7">
      <w:pPr>
        <w:ind w:left="720" w:hanging="720"/>
        <w:rPr>
          <w:noProof/>
        </w:rPr>
      </w:pPr>
      <w:r w:rsidRPr="00C06D35">
        <w:rPr>
          <w:lang w:val="en-US"/>
        </w:rPr>
        <w:t xml:space="preserve">Black, P., Harrison, C., Lee, C., Marshall, B., &amp; Wiliam, D. (2003). </w:t>
      </w:r>
      <w:r w:rsidRPr="00C06D35">
        <w:rPr>
          <w:i/>
          <w:lang w:val="en-US"/>
        </w:rPr>
        <w:t>Assessment for learning:</w:t>
      </w:r>
      <w:r w:rsidR="00535BE7" w:rsidRPr="00C97D2F">
        <w:rPr>
          <w:i/>
          <w:noProof/>
        </w:rPr>
        <w:t xml:space="preserve"> </w:t>
      </w:r>
      <w:r w:rsidRPr="00C06D35">
        <w:rPr>
          <w:i/>
          <w:lang w:val="en-US"/>
        </w:rPr>
        <w:t>Putting it into practice.</w:t>
      </w:r>
      <w:r w:rsidR="00535BE7">
        <w:rPr>
          <w:noProof/>
        </w:rPr>
        <w:t xml:space="preserve"> </w:t>
      </w:r>
      <w:r w:rsidRPr="00C06D35">
        <w:rPr>
          <w:lang w:val="en-US"/>
        </w:rPr>
        <w:t>Buckingham:</w:t>
      </w:r>
      <w:r w:rsidR="00535BE7">
        <w:rPr>
          <w:noProof/>
        </w:rPr>
        <w:t xml:space="preserve"> </w:t>
      </w:r>
      <w:r w:rsidRPr="00C06D35">
        <w:rPr>
          <w:lang w:val="en-US"/>
        </w:rPr>
        <w:t>Open University Press.</w:t>
      </w:r>
    </w:p>
    <w:p w14:paraId="1FD7B4D7" w14:textId="77777777" w:rsidR="00535BE7" w:rsidRDefault="00535BE7" w:rsidP="00535BE7">
      <w:pPr>
        <w:ind w:left="720" w:hanging="720"/>
        <w:rPr>
          <w:noProof/>
        </w:rPr>
      </w:pPr>
    </w:p>
    <w:p w14:paraId="31415B0C" w14:textId="77777777" w:rsidR="00535BE7" w:rsidRPr="00C06D35" w:rsidRDefault="00314F71" w:rsidP="00535BE7">
      <w:pPr>
        <w:ind w:left="720"/>
        <w:rPr>
          <w:noProof/>
          <w:sz w:val="20"/>
          <w:lang w:val="nl-NL"/>
        </w:rPr>
      </w:pPr>
      <w:r w:rsidRPr="00314F71">
        <w:rPr>
          <w:sz w:val="20"/>
          <w:lang w:val="nl-NL"/>
        </w:rPr>
        <w:t xml:space="preserve">Dit boek geeft een uitgebreider verslag van de eerdere boekjes </w:t>
      </w:r>
      <w:r w:rsidRPr="00314F71">
        <w:rPr>
          <w:i/>
          <w:sz w:val="20"/>
          <w:lang w:val="nl-NL"/>
        </w:rPr>
        <w:t>Inside the black box</w:t>
      </w:r>
      <w:r w:rsidRPr="00314F71">
        <w:rPr>
          <w:sz w:val="20"/>
          <w:lang w:val="nl-NL"/>
        </w:rPr>
        <w:t xml:space="preserve"> en </w:t>
      </w:r>
      <w:r w:rsidRPr="00314F71">
        <w:rPr>
          <w:i/>
          <w:sz w:val="20"/>
          <w:lang w:val="nl-NL"/>
        </w:rPr>
        <w:t>Working inside the black box</w:t>
      </w:r>
      <w:r w:rsidRPr="00314F71">
        <w:rPr>
          <w:sz w:val="20"/>
          <w:lang w:val="nl-NL"/>
        </w:rPr>
        <w:t>.</w:t>
      </w:r>
      <w:r w:rsidR="00535BE7" w:rsidRPr="00C06D35">
        <w:rPr>
          <w:sz w:val="20"/>
          <w:lang w:val="nl-NL"/>
        </w:rPr>
        <w:t xml:space="preserve"> </w:t>
      </w:r>
      <w:r w:rsidRPr="00314F71">
        <w:rPr>
          <w:sz w:val="20"/>
          <w:lang w:val="nl-NL"/>
        </w:rPr>
        <w:t>Het behandelt vier actietypes:</w:t>
      </w:r>
      <w:r w:rsidR="00535BE7" w:rsidRPr="00C06D35">
        <w:rPr>
          <w:sz w:val="20"/>
          <w:lang w:val="nl-NL"/>
        </w:rPr>
        <w:t xml:space="preserve"> </w:t>
      </w:r>
      <w:r w:rsidRPr="00314F71">
        <w:rPr>
          <w:sz w:val="20"/>
          <w:lang w:val="nl-NL"/>
        </w:rPr>
        <w:t>Vraagstelling, feedback door beoordeling, groeps- en zelfevaluatie, en het formatieve gebruik van samenvattende testen.</w:t>
      </w:r>
      <w:r w:rsidR="00535BE7" w:rsidRPr="00C06D35">
        <w:rPr>
          <w:sz w:val="20"/>
          <w:lang w:val="nl-NL"/>
        </w:rPr>
        <w:t xml:space="preserve"> </w:t>
      </w:r>
      <w:r w:rsidRPr="00314F71">
        <w:rPr>
          <w:sz w:val="20"/>
          <w:lang w:val="nl-NL"/>
        </w:rPr>
        <w:t>Het onderdeel over groeps-en zelfevaluatie (pag. 49-53) is vooral relevant voor deze module.</w:t>
      </w:r>
      <w:r w:rsidR="00535BE7" w:rsidRPr="00C06D35">
        <w:rPr>
          <w:sz w:val="20"/>
          <w:lang w:val="nl-NL"/>
        </w:rPr>
        <w:t xml:space="preserve"> </w:t>
      </w:r>
    </w:p>
    <w:p w14:paraId="334EA504" w14:textId="77777777" w:rsidR="00535BE7" w:rsidRPr="00C06D35" w:rsidRDefault="00535BE7" w:rsidP="00535BE7">
      <w:pPr>
        <w:ind w:left="720" w:hanging="720"/>
        <w:rPr>
          <w:noProof/>
          <w:lang w:val="nl-NL"/>
        </w:rPr>
      </w:pPr>
    </w:p>
    <w:p w14:paraId="6B1D5322" w14:textId="77777777" w:rsidR="00535BE7" w:rsidRDefault="00314F71" w:rsidP="00535BE7">
      <w:pPr>
        <w:ind w:left="720" w:hanging="720"/>
        <w:rPr>
          <w:noProof/>
        </w:rPr>
      </w:pPr>
      <w:r w:rsidRPr="00C06D35">
        <w:rPr>
          <w:lang w:val="en-US"/>
        </w:rPr>
        <w:t xml:space="preserve">Hodgen, J., &amp; Wiliam, D. (2006). </w:t>
      </w:r>
      <w:r w:rsidRPr="00C06D35">
        <w:rPr>
          <w:i/>
          <w:lang w:val="en-US"/>
        </w:rPr>
        <w:t>Mathematics inside the black box</w:t>
      </w:r>
      <w:r w:rsidRPr="00C06D35">
        <w:rPr>
          <w:lang w:val="en-US"/>
        </w:rPr>
        <w:t>.</w:t>
      </w:r>
      <w:r w:rsidR="00535BE7">
        <w:rPr>
          <w:noProof/>
        </w:rPr>
        <w:t xml:space="preserve"> </w:t>
      </w:r>
      <w:r w:rsidRPr="00C06D35">
        <w:rPr>
          <w:lang w:val="en-US"/>
        </w:rPr>
        <w:t>King's College London School of Education.</w:t>
      </w:r>
      <w:r w:rsidR="00535BE7">
        <w:rPr>
          <w:noProof/>
        </w:rPr>
        <w:t xml:space="preserve"> </w:t>
      </w:r>
      <w:r w:rsidRPr="00C06D35">
        <w:rPr>
          <w:lang w:val="en-US"/>
        </w:rPr>
        <w:t>Uitgegeven door GL Assessment:</w:t>
      </w:r>
      <w:r w:rsidR="00535BE7">
        <w:rPr>
          <w:noProof/>
        </w:rPr>
        <w:t xml:space="preserve"> </w:t>
      </w:r>
      <w:r w:rsidRPr="00C06D35">
        <w:rPr>
          <w:lang w:val="en-US"/>
        </w:rPr>
        <w:t>http://shop.gl-assessment.co.uk</w:t>
      </w:r>
    </w:p>
    <w:p w14:paraId="5F0B2088" w14:textId="77777777" w:rsidR="00535BE7" w:rsidRDefault="00535BE7" w:rsidP="00535BE7">
      <w:pPr>
        <w:ind w:left="720" w:hanging="720"/>
        <w:rPr>
          <w:noProof/>
        </w:rPr>
      </w:pPr>
    </w:p>
    <w:p w14:paraId="48EBF1E0" w14:textId="77777777" w:rsidR="00535BE7" w:rsidRDefault="00314F71" w:rsidP="00535BE7">
      <w:pPr>
        <w:ind w:left="720"/>
        <w:rPr>
          <w:noProof/>
          <w:lang w:val="en-US"/>
        </w:rPr>
      </w:pPr>
      <w:r w:rsidRPr="00314F71">
        <w:rPr>
          <w:sz w:val="20"/>
          <w:lang w:val="nl-NL"/>
        </w:rPr>
        <w:t>In dit boekje worden eerdergenoemde bevindingen toegespitst op wiskunde.</w:t>
      </w:r>
      <w:r w:rsidR="00535BE7" w:rsidRPr="00C06D35">
        <w:rPr>
          <w:sz w:val="20"/>
          <w:lang w:val="nl-NL"/>
        </w:rPr>
        <w:t xml:space="preserve"> </w:t>
      </w:r>
      <w:r w:rsidRPr="00314F71">
        <w:rPr>
          <w:sz w:val="20"/>
          <w:lang w:val="nl-NL"/>
        </w:rPr>
        <w:t>Het behandelt vooral een aantal principes voor het leren van wiskunde, het kiezen van activiteiten die uitdaging en dialoog stimuleren, vraagstelling en luistervaardigheid, groepsbesprekingen, feedback en beoordeling, en zelf- en groepsevaluatie.</w:t>
      </w:r>
      <w:r w:rsidR="00535BE7" w:rsidRPr="00C06D35">
        <w:rPr>
          <w:sz w:val="20"/>
          <w:lang w:val="nl-NL"/>
        </w:rPr>
        <w:t xml:space="preserve"> </w:t>
      </w:r>
      <w:r w:rsidRPr="00314F71">
        <w:rPr>
          <w:sz w:val="20"/>
          <w:lang w:val="nl-NL"/>
        </w:rPr>
        <w:t xml:space="preserve">Dit boekje is een absolute aanrader voor alle wiskunde docenten. </w:t>
      </w:r>
      <w:r w:rsidR="00535BE7" w:rsidRPr="00C06D35">
        <w:rPr>
          <w:noProof/>
          <w:sz w:val="20"/>
          <w:lang w:val="nl-NL"/>
        </w:rPr>
        <w:t xml:space="preserve"> </w:t>
      </w:r>
      <w:r w:rsidR="00535BE7" w:rsidRPr="00C06D35">
        <w:rPr>
          <w:noProof/>
          <w:lang w:val="nl-NL"/>
        </w:rPr>
        <w:t xml:space="preserve"> </w:t>
      </w:r>
      <w:r w:rsidRPr="00314F71">
        <w:rPr>
          <w:sz w:val="20"/>
          <w:lang w:val="nl-NL"/>
        </w:rPr>
        <w:t>Bladzijdes 9-10 zijn vooral relevant voor deze module.</w:t>
      </w:r>
      <w:r w:rsidR="00535BE7" w:rsidRPr="000B7D3E">
        <w:rPr>
          <w:sz w:val="20"/>
        </w:rPr>
        <w:t xml:space="preserve"> </w:t>
      </w:r>
    </w:p>
    <w:p w14:paraId="1EAAEA81" w14:textId="77777777" w:rsidR="00535BE7" w:rsidRDefault="00535BE7" w:rsidP="009702EC">
      <w:pPr>
        <w:pStyle w:val="TeacherTalk"/>
      </w:pPr>
    </w:p>
    <w:sectPr w:rsidR="00535BE7">
      <w:headerReference w:type="even" r:id="rId20"/>
      <w:headerReference w:type="default" r:id="rId21"/>
      <w:footerReference w:type="even" r:id="rId22"/>
      <w:footerReference w:type="default" r:id="rId23"/>
      <w:headerReference w:type="first" r:id="rId24"/>
      <w:footerReference w:type="first" r:id="rId25"/>
      <w:pgSz w:w="11901" w:h="16840"/>
      <w:pgMar w:top="1440" w:right="1412" w:bottom="1440" w:left="1622"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492FA" w14:textId="77777777" w:rsidR="00F87A0C" w:rsidRDefault="00F87A0C">
      <w:r>
        <w:separator/>
      </w:r>
    </w:p>
  </w:endnote>
  <w:endnote w:type="continuationSeparator" w:id="0">
    <w:p w14:paraId="782F2B18" w14:textId="77777777" w:rsidR="00F87A0C" w:rsidRDefault="00F87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w:panose1 w:val="020B0502020104020203"/>
    <w:charset w:val="00"/>
    <w:family w:val="swiss"/>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pitch w:val="variable"/>
    <w:sig w:usb0="A00002FF" w:usb1="7800205A" w:usb2="14600000" w:usb3="00000000" w:csb0="00000193" w:csb1="00000000"/>
  </w:font>
  <w:font w:name="Lucida Grande">
    <w:panose1 w:val="020B0600040502020204"/>
    <w:charset w:val="00"/>
    <w:family w:val="swiss"/>
    <w:pitch w:val="variable"/>
    <w:sig w:usb0="E1000AEF" w:usb1="5000A1FF" w:usb2="00000000" w:usb3="00000000" w:csb0="000001BF" w:csb1="00000000"/>
  </w:font>
  <w:font w:name="Arial Bol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DFE9" w14:textId="77777777" w:rsidR="00BE304C" w:rsidRDefault="00BE304C">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596C4" w14:textId="77777777" w:rsidR="0035320B" w:rsidRDefault="0035320B" w:rsidP="00535BE7">
    <w:pPr>
      <w:pStyle w:val="Voettekst"/>
    </w:pPr>
    <w:r>
      <w:t>© 2011 Centre for Research In Mathematics Education University of Nottingham</w:t>
    </w:r>
    <w:r>
      <w:tab/>
      <w:t xml:space="preserve">Page </w:t>
    </w:r>
    <w:r>
      <w:rPr>
        <w:rStyle w:val="Paginanummer"/>
      </w:rPr>
      <w:fldChar w:fldCharType="begin"/>
    </w:r>
    <w:r>
      <w:rPr>
        <w:rStyle w:val="Paginanummer"/>
      </w:rPr>
      <w:instrText xml:space="preserve"> PAGE </w:instrText>
    </w:r>
    <w:r>
      <w:rPr>
        <w:rStyle w:val="Paginanummer"/>
      </w:rPr>
      <w:fldChar w:fldCharType="separate"/>
    </w:r>
    <w:r w:rsidR="008551D3">
      <w:rPr>
        <w:rStyle w:val="Paginanummer"/>
        <w:noProof/>
      </w:rPr>
      <w:t>1</w:t>
    </w:r>
    <w:r>
      <w:rPr>
        <w:rStyle w:val="Paginanummer"/>
      </w:rPr>
      <w:fldChar w:fldCharType="end"/>
    </w:r>
    <w:r>
      <w:t xml:space="preserve"> of </w:t>
    </w:r>
    <w:r>
      <w:rPr>
        <w:rStyle w:val="Paginanummer"/>
      </w:rPr>
      <w:fldChar w:fldCharType="begin"/>
    </w:r>
    <w:r>
      <w:rPr>
        <w:rStyle w:val="Paginanummer"/>
      </w:rPr>
      <w:instrText xml:space="preserve"> NUMPAGES </w:instrText>
    </w:r>
    <w:r>
      <w:rPr>
        <w:rStyle w:val="Paginanummer"/>
      </w:rPr>
      <w:fldChar w:fldCharType="separate"/>
    </w:r>
    <w:r w:rsidR="008551D3">
      <w:rPr>
        <w:rStyle w:val="Paginanummer"/>
        <w:noProof/>
      </w:rPr>
      <w:t>20</w:t>
    </w:r>
    <w:r>
      <w:rPr>
        <w:rStyle w:val="Paginanumm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B8173" w14:textId="77777777" w:rsidR="0035320B" w:rsidRDefault="0035320B">
    <w:pPr>
      <w:pStyle w:val="Voettekst"/>
    </w:pPr>
    <w:r>
      <w:tab/>
      <w:t>© 2008 Bowland Charitable Trust</w:t>
    </w:r>
    <w:r>
      <w:tab/>
      <w:t>I-</w:t>
    </w:r>
    <w:r>
      <w:rPr>
        <w:rStyle w:val="Paginanummer"/>
      </w:rPr>
      <w:fldChar w:fldCharType="begin"/>
    </w:r>
    <w:r>
      <w:rPr>
        <w:rStyle w:val="Paginanummer"/>
      </w:rPr>
      <w:instrText xml:space="preserve"> PAGE </w:instrText>
    </w:r>
    <w:r>
      <w:rPr>
        <w:rStyle w:val="Paginanummer"/>
      </w:rPr>
      <w:fldChar w:fldCharType="separate"/>
    </w:r>
    <w:r>
      <w:rPr>
        <w:rStyle w:val="Paginanummer"/>
      </w:rPr>
      <w:t>1</w:t>
    </w:r>
    <w:r>
      <w:rPr>
        <w:rStyle w:val="Paginanumm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E66F57" w14:textId="77777777" w:rsidR="00F87A0C" w:rsidRDefault="00F87A0C">
      <w:r>
        <w:separator/>
      </w:r>
    </w:p>
  </w:footnote>
  <w:footnote w:type="continuationSeparator" w:id="0">
    <w:p w14:paraId="532561E9" w14:textId="77777777" w:rsidR="00F87A0C" w:rsidRDefault="00F87A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52EB3" w14:textId="77777777" w:rsidR="00BE304C" w:rsidRDefault="00BE304C">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7A4D4" w14:textId="1AECA049" w:rsidR="0035320B" w:rsidRPr="00A13434" w:rsidRDefault="00A254CF" w:rsidP="00535BE7">
    <w:pPr>
      <w:pStyle w:val="Koptekst"/>
      <w:tabs>
        <w:tab w:val="right" w:pos="9020"/>
      </w:tabs>
    </w:pPr>
    <w:r w:rsidRPr="003E3AB0">
      <w:rPr>
        <w:noProof/>
        <w:sz w:val="24"/>
        <w:lang w:val="nl-NL" w:eastAsia="nl-NL"/>
      </w:rPr>
      <w:drawing>
        <wp:inline distT="0" distB="0" distL="0" distR="0" wp14:anchorId="0C584130" wp14:editId="3788ECAE">
          <wp:extent cx="729615" cy="292100"/>
          <wp:effectExtent l="0" t="0" r="6985" b="12700"/>
          <wp:docPr id="1" name="Picture 2" descr="Description: 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615" cy="292100"/>
                  </a:xfrm>
                  <a:prstGeom prst="rect">
                    <a:avLst/>
                  </a:prstGeom>
                  <a:noFill/>
                  <a:ln>
                    <a:noFill/>
                  </a:ln>
                </pic:spPr>
              </pic:pic>
            </a:graphicData>
          </a:graphic>
        </wp:inline>
      </w:drawing>
    </w:r>
    <w:r w:rsidR="0035320B">
      <w:rPr>
        <w:sz w:val="24"/>
      </w:rPr>
      <w:t xml:space="preserve"> </w:t>
    </w:r>
    <w:r w:rsidR="0035320B" w:rsidRPr="00AC25A4">
      <w:rPr>
        <w:sz w:val="24"/>
      </w:rPr>
      <w:tab/>
    </w:r>
    <w:r w:rsidR="0035320B">
      <w:rPr>
        <w:sz w:val="24"/>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1C91D" w14:textId="77777777" w:rsidR="00BE304C" w:rsidRDefault="00BE304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025E"/>
    <w:multiLevelType w:val="hybridMultilevel"/>
    <w:tmpl w:val="F5BE349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EEF1513"/>
    <w:multiLevelType w:val="hybridMultilevel"/>
    <w:tmpl w:val="39AA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F87229"/>
    <w:multiLevelType w:val="hybridMultilevel"/>
    <w:tmpl w:val="AFC2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962CCC"/>
    <w:multiLevelType w:val="hybridMultilevel"/>
    <w:tmpl w:val="9FD2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4B6E76"/>
    <w:multiLevelType w:val="hybridMultilevel"/>
    <w:tmpl w:val="F2E61A2A"/>
    <w:lvl w:ilvl="0" w:tplc="FFFFFFFF">
      <w:start w:val="1"/>
      <w:numFmt w:val="bullet"/>
      <w:pStyle w:val="Body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A5E19C3"/>
    <w:multiLevelType w:val="hybridMultilevel"/>
    <w:tmpl w:val="EEB8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216A44"/>
    <w:multiLevelType w:val="hybridMultilevel"/>
    <w:tmpl w:val="40AA0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76C4518"/>
    <w:multiLevelType w:val="hybridMultilevel"/>
    <w:tmpl w:val="515A4838"/>
    <w:lvl w:ilvl="0" w:tplc="0409000F">
      <w:start w:val="1"/>
      <w:numFmt w:val="decimal"/>
      <w:lvlText w:val="%1."/>
      <w:lvlJc w:val="left"/>
      <w:pPr>
        <w:ind w:left="720" w:hanging="360"/>
      </w:pPr>
      <w:rPr>
        <w:rFonts w:hint="default"/>
      </w:rPr>
    </w:lvl>
    <w:lvl w:ilvl="1" w:tplc="1F72BC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276626"/>
    <w:multiLevelType w:val="hybridMultilevel"/>
    <w:tmpl w:val="84EA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6A4538"/>
    <w:multiLevelType w:val="hybridMultilevel"/>
    <w:tmpl w:val="5A08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210049"/>
    <w:multiLevelType w:val="hybridMultilevel"/>
    <w:tmpl w:val="6D6419E8"/>
    <w:lvl w:ilvl="0" w:tplc="531CD966">
      <w:start w:val="1"/>
      <w:numFmt w:val="bullet"/>
      <w:pStyle w:val="bullets0"/>
      <w:lvlText w:val=""/>
      <w:lvlJc w:val="left"/>
      <w:pPr>
        <w:tabs>
          <w:tab w:val="num" w:pos="720"/>
        </w:tabs>
        <w:ind w:left="720" w:hanging="360"/>
      </w:pPr>
      <w:rPr>
        <w:rFonts w:ascii="Wingdings" w:hAnsi="Wingdings" w:hint="default"/>
        <w:color w:val="0000FF"/>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6356D37"/>
    <w:multiLevelType w:val="hybridMultilevel"/>
    <w:tmpl w:val="96141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397428"/>
    <w:multiLevelType w:val="hybridMultilevel"/>
    <w:tmpl w:val="E084ADD6"/>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5CB83D81"/>
    <w:multiLevelType w:val="hybridMultilevel"/>
    <w:tmpl w:val="1DC0B5D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5">
    <w:nsid w:val="5E2E4A77"/>
    <w:multiLevelType w:val="hybridMultilevel"/>
    <w:tmpl w:val="D3EA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8950D4"/>
    <w:multiLevelType w:val="hybridMultilevel"/>
    <w:tmpl w:val="138A1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927BB6"/>
    <w:multiLevelType w:val="hybridMultilevel"/>
    <w:tmpl w:val="95823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A33191"/>
    <w:multiLevelType w:val="hybridMultilevel"/>
    <w:tmpl w:val="9040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E42BD5"/>
    <w:multiLevelType w:val="hybridMultilevel"/>
    <w:tmpl w:val="0738724E"/>
    <w:lvl w:ilvl="0" w:tplc="35ACAC44">
      <w:start w:val="1"/>
      <w:numFmt w:val="bullet"/>
      <w:pStyle w:val="flow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13"/>
  </w:num>
  <w:num w:numId="4">
    <w:abstractNumId w:val="19"/>
  </w:num>
  <w:num w:numId="5">
    <w:abstractNumId w:val="8"/>
  </w:num>
  <w:num w:numId="6">
    <w:abstractNumId w:val="12"/>
  </w:num>
  <w:num w:numId="7">
    <w:abstractNumId w:val="11"/>
  </w:num>
  <w:num w:numId="8">
    <w:abstractNumId w:val="9"/>
  </w:num>
  <w:num w:numId="9">
    <w:abstractNumId w:val="10"/>
  </w:num>
  <w:num w:numId="10">
    <w:abstractNumId w:val="5"/>
  </w:num>
  <w:num w:numId="11">
    <w:abstractNumId w:val="7"/>
  </w:num>
  <w:num w:numId="12">
    <w:abstractNumId w:val="16"/>
  </w:num>
  <w:num w:numId="13">
    <w:abstractNumId w:val="4"/>
  </w:num>
  <w:num w:numId="14">
    <w:abstractNumId w:val="3"/>
  </w:num>
  <w:num w:numId="15">
    <w:abstractNumId w:val="18"/>
  </w:num>
  <w:num w:numId="16">
    <w:abstractNumId w:val="0"/>
  </w:num>
  <w:num w:numId="17">
    <w:abstractNumId w:val="14"/>
  </w:num>
  <w:num w:numId="18">
    <w:abstractNumId w:val="1"/>
  </w:num>
  <w:num w:numId="19">
    <w:abstractNumId w:val="17"/>
  </w:num>
  <w:num w:numId="20">
    <w:abstractNumId w:val="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en-GB" w:vendorID="6" w:dllVersion="2" w:checkStyle="1"/>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ACA"/>
    <w:rsid w:val="000145A0"/>
    <w:rsid w:val="00023B0A"/>
    <w:rsid w:val="00031BA2"/>
    <w:rsid w:val="000373E9"/>
    <w:rsid w:val="00187F8D"/>
    <w:rsid w:val="001B23E4"/>
    <w:rsid w:val="001C1EBB"/>
    <w:rsid w:val="001C47DD"/>
    <w:rsid w:val="001F4F82"/>
    <w:rsid w:val="00286A02"/>
    <w:rsid w:val="002B605B"/>
    <w:rsid w:val="00314F71"/>
    <w:rsid w:val="00321476"/>
    <w:rsid w:val="003226DB"/>
    <w:rsid w:val="00346971"/>
    <w:rsid w:val="0035320B"/>
    <w:rsid w:val="00387ACA"/>
    <w:rsid w:val="003E3AB0"/>
    <w:rsid w:val="004016C8"/>
    <w:rsid w:val="00440759"/>
    <w:rsid w:val="0044242A"/>
    <w:rsid w:val="00485FC3"/>
    <w:rsid w:val="004F298F"/>
    <w:rsid w:val="00535BE7"/>
    <w:rsid w:val="00545773"/>
    <w:rsid w:val="00555A9A"/>
    <w:rsid w:val="00597ECE"/>
    <w:rsid w:val="005C322D"/>
    <w:rsid w:val="00707469"/>
    <w:rsid w:val="00740DDD"/>
    <w:rsid w:val="007A4E53"/>
    <w:rsid w:val="007B498D"/>
    <w:rsid w:val="007F1930"/>
    <w:rsid w:val="007F4998"/>
    <w:rsid w:val="008551D3"/>
    <w:rsid w:val="00862EBB"/>
    <w:rsid w:val="0088720F"/>
    <w:rsid w:val="00903D21"/>
    <w:rsid w:val="00926018"/>
    <w:rsid w:val="009702EC"/>
    <w:rsid w:val="00977F12"/>
    <w:rsid w:val="009F7C9F"/>
    <w:rsid w:val="00A254CF"/>
    <w:rsid w:val="00B32BD4"/>
    <w:rsid w:val="00B345FA"/>
    <w:rsid w:val="00B45CCF"/>
    <w:rsid w:val="00B704A6"/>
    <w:rsid w:val="00BB7198"/>
    <w:rsid w:val="00BE304C"/>
    <w:rsid w:val="00C06D35"/>
    <w:rsid w:val="00C61489"/>
    <w:rsid w:val="00C81697"/>
    <w:rsid w:val="00C944DB"/>
    <w:rsid w:val="00D74536"/>
    <w:rsid w:val="00D95C2D"/>
    <w:rsid w:val="00F12502"/>
    <w:rsid w:val="00F216F6"/>
    <w:rsid w:val="00F232A0"/>
    <w:rsid w:val="00F87A0C"/>
    <w:rsid w:val="00FD535C"/>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E2218D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A13434"/>
    <w:rPr>
      <w:rFonts w:ascii="Calibri" w:hAnsi="Calibri"/>
      <w:sz w:val="22"/>
      <w:lang w:val="en-GB" w:eastAsia="en-US"/>
    </w:rPr>
  </w:style>
  <w:style w:type="paragraph" w:styleId="Kop1">
    <w:name w:val="heading 1"/>
    <w:basedOn w:val="Kop4"/>
    <w:next w:val="Standaard"/>
    <w:qFormat/>
    <w:rsid w:val="00A13434"/>
    <w:pPr>
      <w:shd w:val="clear" w:color="auto" w:fill="003366"/>
      <w:jc w:val="center"/>
      <w:outlineLvl w:val="0"/>
    </w:pPr>
    <w:rPr>
      <w:rFonts w:eastAsia="Times New Roman"/>
      <w:b/>
      <w:caps/>
      <w:color w:val="FFFFFF"/>
      <w:kern w:val="32"/>
      <w:sz w:val="28"/>
      <w:shd w:val="clear" w:color="auto" w:fill="003366"/>
      <w:lang w:val="en-US"/>
    </w:rPr>
  </w:style>
  <w:style w:type="paragraph" w:styleId="Kop2">
    <w:name w:val="heading 2"/>
    <w:basedOn w:val="Standaard"/>
    <w:next w:val="Standaard"/>
    <w:qFormat/>
    <w:rsid w:val="00A13434"/>
    <w:pPr>
      <w:pageBreakBefore/>
      <w:shd w:val="clear" w:color="auto" w:fill="E3F3FF"/>
      <w:spacing w:before="240" w:after="240"/>
      <w:outlineLvl w:val="1"/>
    </w:pPr>
    <w:rPr>
      <w:b/>
      <w:sz w:val="32"/>
    </w:rPr>
  </w:style>
  <w:style w:type="paragraph" w:styleId="Kop3">
    <w:name w:val="heading 3"/>
    <w:aliases w:val="h3"/>
    <w:basedOn w:val="Standaard"/>
    <w:next w:val="Standaard"/>
    <w:qFormat/>
    <w:rsid w:val="00A13434"/>
    <w:pPr>
      <w:outlineLvl w:val="2"/>
    </w:pPr>
    <w:rPr>
      <w:b/>
      <w:color w:val="000000"/>
      <w:sz w:val="24"/>
    </w:rPr>
  </w:style>
  <w:style w:type="paragraph" w:styleId="Kop4">
    <w:name w:val="heading 4"/>
    <w:basedOn w:val="Standaard"/>
    <w:next w:val="Standaard"/>
    <w:qFormat/>
    <w:rsid w:val="00A13434"/>
    <w:pPr>
      <w:outlineLvl w:val="3"/>
    </w:pPr>
  </w:style>
  <w:style w:type="paragraph" w:styleId="Kop5">
    <w:name w:val="heading 5"/>
    <w:basedOn w:val="Standaard"/>
    <w:next w:val="Standaard"/>
    <w:link w:val="Kop5Teken"/>
    <w:qFormat/>
    <w:pPr>
      <w:keepNext/>
      <w:outlineLvl w:val="4"/>
    </w:pPr>
    <w:rPr>
      <w:rFonts w:ascii="Gill Sans" w:hAnsi="Gill Sans"/>
      <w:sz w:val="40"/>
      <w:lang w:val="x-none" w:eastAsia="x-none"/>
    </w:rPr>
  </w:style>
  <w:style w:type="paragraph" w:styleId="Kop6">
    <w:name w:val="heading 6"/>
    <w:basedOn w:val="Standaard"/>
    <w:next w:val="Standaard"/>
    <w:qFormat/>
    <w:pPr>
      <w:keepNext/>
      <w:outlineLvl w:val="5"/>
    </w:pPr>
    <w:rPr>
      <w:rFonts w:ascii="Gill Sans" w:hAnsi="Gill Sans"/>
      <w:sz w:val="38"/>
    </w:rPr>
  </w:style>
  <w:style w:type="paragraph" w:styleId="Kop7">
    <w:name w:val="heading 7"/>
    <w:basedOn w:val="Standaard"/>
    <w:next w:val="Standaard"/>
    <w:qFormat/>
    <w:pPr>
      <w:keepNext/>
      <w:outlineLvl w:val="6"/>
    </w:pPr>
    <w:rPr>
      <w:rFonts w:ascii="Gill Sans" w:hAnsi="Gill Sans"/>
      <w:color w:val="FFFFFF"/>
      <w:sz w:val="3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aliases w:val=" Char"/>
    <w:basedOn w:val="Standaard"/>
    <w:link w:val="KoptekstTeken"/>
    <w:pPr>
      <w:tabs>
        <w:tab w:val="center" w:pos="4320"/>
        <w:tab w:val="right" w:pos="8861"/>
      </w:tabs>
    </w:pPr>
    <w:rPr>
      <w:sz w:val="18"/>
      <w:lang w:val="x-none" w:eastAsia="x-none"/>
    </w:rPr>
  </w:style>
  <w:style w:type="paragraph" w:customStyle="1" w:styleId="flowbullet">
    <w:name w:val="flow_bullet"/>
    <w:basedOn w:val="Standaard"/>
    <w:rsid w:val="00D67ADA"/>
    <w:pPr>
      <w:numPr>
        <w:numId w:val="4"/>
      </w:numPr>
      <w:tabs>
        <w:tab w:val="clear" w:pos="720"/>
        <w:tab w:val="num" w:pos="142"/>
      </w:tabs>
      <w:ind w:left="154" w:hanging="154"/>
    </w:pPr>
    <w:rPr>
      <w:rFonts w:ascii="Arial" w:eastAsia="Times New Roman" w:hAnsi="Arial"/>
      <w:sz w:val="20"/>
    </w:rPr>
  </w:style>
  <w:style w:type="paragraph" w:styleId="Voettekst">
    <w:name w:val="footer"/>
    <w:basedOn w:val="Standaard"/>
    <w:pPr>
      <w:tabs>
        <w:tab w:val="center" w:pos="4320"/>
        <w:tab w:val="right" w:pos="8903"/>
      </w:tabs>
    </w:pPr>
    <w:rPr>
      <w:sz w:val="18"/>
    </w:rPr>
  </w:style>
  <w:style w:type="character" w:styleId="Paginanummer">
    <w:name w:val="page number"/>
    <w:basedOn w:val="Standaardalinea-lettertype"/>
  </w:style>
  <w:style w:type="paragraph" w:customStyle="1" w:styleId="TeacherTalk">
    <w:name w:val="TeacherTalk"/>
    <w:basedOn w:val="Standaard"/>
    <w:rsid w:val="00A13434"/>
    <w:pPr>
      <w:ind w:left="540"/>
    </w:pPr>
    <w:rPr>
      <w:i/>
      <w:color w:val="293C4C"/>
    </w:rPr>
  </w:style>
  <w:style w:type="paragraph" w:customStyle="1" w:styleId="Bullets">
    <w:name w:val="Bullets"/>
    <w:basedOn w:val="Standaard"/>
    <w:pPr>
      <w:numPr>
        <w:numId w:val="2"/>
      </w:numPr>
      <w:tabs>
        <w:tab w:val="left" w:pos="318"/>
      </w:tabs>
    </w:pPr>
  </w:style>
  <w:style w:type="paragraph" w:styleId="Inhopg1">
    <w:name w:val="toc 1"/>
    <w:basedOn w:val="Standaard"/>
    <w:next w:val="Standaard"/>
    <w:autoRedefine/>
    <w:semiHidden/>
    <w:rsid w:val="00A13434"/>
  </w:style>
  <w:style w:type="paragraph" w:styleId="Voetnoottekst">
    <w:name w:val="footnote text"/>
    <w:basedOn w:val="Standaard"/>
    <w:rsid w:val="00387ACA"/>
    <w:pPr>
      <w:spacing w:before="80"/>
      <w:ind w:left="260" w:hanging="280"/>
    </w:pPr>
    <w:rPr>
      <w:rFonts w:ascii="Palatino" w:eastAsia="Times New Roman" w:hAnsi="Palatino"/>
      <w:sz w:val="20"/>
      <w:lang w:val="en-US"/>
    </w:rPr>
  </w:style>
  <w:style w:type="character" w:styleId="Voetnootmarkering">
    <w:name w:val="footnote reference"/>
    <w:rsid w:val="00387ACA"/>
    <w:rPr>
      <w:position w:val="6"/>
      <w:sz w:val="16"/>
    </w:rPr>
  </w:style>
  <w:style w:type="paragraph" w:styleId="Inhopg2">
    <w:name w:val="toc 2"/>
    <w:basedOn w:val="Standaard"/>
    <w:next w:val="Standaard"/>
    <w:autoRedefine/>
    <w:uiPriority w:val="39"/>
    <w:rsid w:val="00A13434"/>
    <w:pPr>
      <w:ind w:left="220"/>
    </w:pPr>
  </w:style>
  <w:style w:type="paragraph" w:customStyle="1" w:styleId="para">
    <w:name w:val="para"/>
    <w:basedOn w:val="Standaard"/>
    <w:rsid w:val="00A13434"/>
    <w:pPr>
      <w:spacing w:before="200"/>
    </w:pPr>
    <w:rPr>
      <w:rFonts w:eastAsia="Times New Roman"/>
      <w:lang w:val="en-US"/>
    </w:rPr>
  </w:style>
  <w:style w:type="character" w:customStyle="1" w:styleId="Handout">
    <w:name w:val="Handout"/>
    <w:rsid w:val="00A13434"/>
    <w:rPr>
      <w:b/>
      <w:color w:val="3B93E4"/>
      <w:u w:val="single"/>
    </w:rPr>
  </w:style>
  <w:style w:type="paragraph" w:styleId="Inhopg3">
    <w:name w:val="toc 3"/>
    <w:basedOn w:val="Standaard"/>
    <w:next w:val="Standaard"/>
    <w:autoRedefine/>
    <w:uiPriority w:val="39"/>
    <w:rsid w:val="00A13434"/>
    <w:pPr>
      <w:ind w:left="440"/>
    </w:pPr>
  </w:style>
  <w:style w:type="paragraph" w:styleId="Inhopg4">
    <w:name w:val="toc 4"/>
    <w:basedOn w:val="Standaard"/>
    <w:next w:val="Standaard"/>
    <w:autoRedefine/>
    <w:semiHidden/>
    <w:rsid w:val="00A13434"/>
    <w:pPr>
      <w:ind w:left="660"/>
    </w:pPr>
  </w:style>
  <w:style w:type="paragraph" w:styleId="Inhopg5">
    <w:name w:val="toc 5"/>
    <w:basedOn w:val="Standaard"/>
    <w:next w:val="Standaard"/>
    <w:autoRedefine/>
    <w:semiHidden/>
    <w:rsid w:val="00A13434"/>
    <w:pPr>
      <w:ind w:left="880"/>
    </w:pPr>
  </w:style>
  <w:style w:type="paragraph" w:styleId="Inhopg6">
    <w:name w:val="toc 6"/>
    <w:basedOn w:val="Standaard"/>
    <w:next w:val="Standaard"/>
    <w:autoRedefine/>
    <w:semiHidden/>
    <w:rsid w:val="00A13434"/>
    <w:pPr>
      <w:ind w:left="1100"/>
    </w:pPr>
  </w:style>
  <w:style w:type="paragraph" w:styleId="Inhopg7">
    <w:name w:val="toc 7"/>
    <w:basedOn w:val="Standaard"/>
    <w:next w:val="Standaard"/>
    <w:autoRedefine/>
    <w:semiHidden/>
    <w:rsid w:val="00A13434"/>
    <w:pPr>
      <w:ind w:left="1320"/>
    </w:pPr>
  </w:style>
  <w:style w:type="paragraph" w:styleId="Inhopg8">
    <w:name w:val="toc 8"/>
    <w:basedOn w:val="Standaard"/>
    <w:next w:val="Standaard"/>
    <w:autoRedefine/>
    <w:semiHidden/>
    <w:rsid w:val="00A13434"/>
    <w:pPr>
      <w:ind w:left="1540"/>
    </w:pPr>
  </w:style>
  <w:style w:type="paragraph" w:styleId="Inhopg9">
    <w:name w:val="toc 9"/>
    <w:basedOn w:val="Standaard"/>
    <w:next w:val="Standaard"/>
    <w:autoRedefine/>
    <w:semiHidden/>
    <w:rsid w:val="00A13434"/>
    <w:pPr>
      <w:ind w:left="1760"/>
    </w:pPr>
  </w:style>
  <w:style w:type="paragraph" w:customStyle="1" w:styleId="flowheader">
    <w:name w:val="flow_header"/>
    <w:basedOn w:val="Standaard"/>
    <w:rsid w:val="00D67ADA"/>
    <w:pPr>
      <w:spacing w:after="80"/>
    </w:pPr>
    <w:rPr>
      <w:rFonts w:ascii="Arial" w:eastAsia="Times New Roman" w:hAnsi="Arial"/>
      <w:b/>
      <w:sz w:val="20"/>
    </w:rPr>
  </w:style>
  <w:style w:type="table" w:styleId="Tabelraster">
    <w:name w:val="Table Grid"/>
    <w:basedOn w:val="Standaardtabel"/>
    <w:rsid w:val="00A05C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0">
    <w:name w:val="Teacher talk"/>
    <w:basedOn w:val="Standaard"/>
    <w:rsid w:val="00D9579A"/>
    <w:pPr>
      <w:ind w:left="567"/>
    </w:pPr>
    <w:rPr>
      <w:rFonts w:ascii="Arial" w:hAnsi="Arial"/>
      <w:i/>
      <w:color w:val="293C4C"/>
    </w:rPr>
  </w:style>
  <w:style w:type="paragraph" w:customStyle="1" w:styleId="Paragraph">
    <w:name w:val="Paragraph"/>
    <w:basedOn w:val="Standaard"/>
    <w:rsid w:val="00C8681B"/>
    <w:pPr>
      <w:spacing w:before="220" w:after="220"/>
    </w:pPr>
    <w:rPr>
      <w:rFonts w:ascii="Arial" w:hAnsi="Arial"/>
    </w:rPr>
  </w:style>
  <w:style w:type="paragraph" w:customStyle="1" w:styleId="body">
    <w:name w:val="*body"/>
    <w:basedOn w:val="Standaard"/>
    <w:rsid w:val="001D0FDE"/>
    <w:rPr>
      <w:rFonts w:ascii="Arial" w:eastAsia="Times New Roman" w:hAnsi="Arial"/>
      <w:sz w:val="24"/>
      <w:lang w:val="en-US"/>
    </w:rPr>
  </w:style>
  <w:style w:type="paragraph" w:styleId="Bloktekst">
    <w:name w:val="Block Text"/>
    <w:basedOn w:val="Standaard"/>
    <w:rsid w:val="001D0FDE"/>
    <w:pPr>
      <w:spacing w:after="120"/>
      <w:ind w:left="1440" w:right="1440"/>
    </w:pPr>
    <w:rPr>
      <w:rFonts w:ascii="Arial" w:eastAsia="Times New Roman" w:hAnsi="Arial"/>
      <w:sz w:val="24"/>
      <w:lang w:val="en-US"/>
    </w:rPr>
  </w:style>
  <w:style w:type="character" w:customStyle="1" w:styleId="KoptekstTeken">
    <w:name w:val="Koptekst Teken"/>
    <w:aliases w:val=" Char Teken"/>
    <w:link w:val="Koptekst"/>
    <w:rsid w:val="001D0FDE"/>
    <w:rPr>
      <w:rFonts w:ascii="Calibri" w:hAnsi="Calibri"/>
      <w:sz w:val="18"/>
    </w:rPr>
  </w:style>
  <w:style w:type="character" w:styleId="Hyperlink">
    <w:name w:val="Hyperlink"/>
    <w:rsid w:val="001D0FDE"/>
    <w:rPr>
      <w:color w:val="0000FF"/>
      <w:u w:val="single"/>
    </w:rPr>
  </w:style>
  <w:style w:type="paragraph" w:customStyle="1" w:styleId="Bowlandbanner">
    <w:name w:val="Bowland banner"/>
    <w:basedOn w:val="Standaard"/>
    <w:rsid w:val="003455E3"/>
    <w:rPr>
      <w:rFonts w:ascii="Gill Sans" w:hAnsi="Gill Sans"/>
      <w:sz w:val="38"/>
    </w:rPr>
  </w:style>
  <w:style w:type="paragraph" w:customStyle="1" w:styleId="bullets0">
    <w:name w:val="bullets"/>
    <w:basedOn w:val="Standaard"/>
    <w:rsid w:val="003455E3"/>
    <w:pPr>
      <w:numPr>
        <w:numId w:val="7"/>
      </w:numPr>
      <w:tabs>
        <w:tab w:val="clear" w:pos="720"/>
        <w:tab w:val="num" w:pos="142"/>
      </w:tabs>
      <w:spacing w:after="140" w:line="281" w:lineRule="auto"/>
      <w:ind w:left="142" w:hanging="142"/>
    </w:pPr>
    <w:rPr>
      <w:rFonts w:ascii="Arial" w:eastAsia="Times New Roman" w:hAnsi="Arial"/>
      <w:lang w:eastAsia="en-GB"/>
    </w:rPr>
  </w:style>
  <w:style w:type="character" w:customStyle="1" w:styleId="Kop5Teken">
    <w:name w:val="Kop 5 Teken"/>
    <w:link w:val="Kop5"/>
    <w:rsid w:val="003455E3"/>
    <w:rPr>
      <w:rFonts w:ascii="Gill Sans" w:hAnsi="Gill Sans"/>
      <w:sz w:val="40"/>
    </w:rPr>
  </w:style>
  <w:style w:type="paragraph" w:customStyle="1" w:styleId="Bodytext">
    <w:name w:val="Body text"/>
    <w:basedOn w:val="Standaard"/>
    <w:rsid w:val="00426855"/>
    <w:pPr>
      <w:numPr>
        <w:numId w:val="10"/>
      </w:numPr>
    </w:pPr>
    <w:rPr>
      <w:rFonts w:ascii="Times New Roman" w:eastAsia="Times New Roman" w:hAnsi="Times New Roman"/>
      <w:sz w:val="24"/>
      <w:lang w:val="en-US" w:eastAsia="zh-CN"/>
    </w:rPr>
  </w:style>
  <w:style w:type="paragraph" w:styleId="Ballontekst">
    <w:name w:val="Balloon Text"/>
    <w:basedOn w:val="Standaard"/>
    <w:link w:val="BallontekstTeken"/>
    <w:rsid w:val="003A64C0"/>
    <w:rPr>
      <w:rFonts w:ascii="Lucida Grande" w:hAnsi="Lucida Grande"/>
      <w:sz w:val="18"/>
      <w:szCs w:val="18"/>
      <w:lang w:val="x-none" w:eastAsia="x-none"/>
    </w:rPr>
  </w:style>
  <w:style w:type="character" w:customStyle="1" w:styleId="BallontekstTeken">
    <w:name w:val="Ballontekst Teken"/>
    <w:link w:val="Ballontekst"/>
    <w:rsid w:val="003A64C0"/>
    <w:rPr>
      <w:rFonts w:ascii="Lucida Grande" w:hAnsi="Lucida Grande"/>
      <w:sz w:val="18"/>
      <w:szCs w:val="18"/>
    </w:rPr>
  </w:style>
  <w:style w:type="paragraph" w:customStyle="1" w:styleId="TaskHeading">
    <w:name w:val="Task Heading"/>
    <w:basedOn w:val="Standaard"/>
    <w:rsid w:val="008B739D"/>
    <w:pPr>
      <w:jc w:val="center"/>
    </w:pPr>
    <w:rPr>
      <w:rFonts w:ascii="Arial Bold" w:eastAsia="Times New Roman" w:hAnsi="Arial Bold"/>
      <w:sz w:val="36"/>
      <w:szCs w:val="24"/>
      <w:lang w:val="en-US"/>
    </w:rPr>
  </w:style>
  <w:style w:type="paragraph" w:customStyle="1" w:styleId="Body0">
    <w:name w:val="Body"/>
    <w:basedOn w:val="Standaard"/>
    <w:link w:val="BodyChar"/>
    <w:autoRedefine/>
    <w:uiPriority w:val="99"/>
    <w:rsid w:val="00001B8C"/>
    <w:rPr>
      <w:rFonts w:ascii="Times New Roman" w:eastAsia="Times New Roman" w:hAnsi="Times New Roman"/>
      <w:sz w:val="24"/>
      <w:szCs w:val="24"/>
      <w:lang w:val="en-US" w:eastAsia="x-none"/>
    </w:rPr>
  </w:style>
  <w:style w:type="character" w:customStyle="1" w:styleId="BodyChar">
    <w:name w:val="Body Char"/>
    <w:link w:val="Body0"/>
    <w:uiPriority w:val="99"/>
    <w:locked/>
    <w:rsid w:val="00001B8C"/>
    <w:rPr>
      <w:rFonts w:ascii="Times New Roman" w:eastAsia="Times New Roman" w:hAnsi="Times New Roman"/>
      <w:sz w:val="24"/>
      <w:szCs w:val="24"/>
      <w:lang w:val="en-US"/>
    </w:rPr>
  </w:style>
  <w:style w:type="paragraph" w:styleId="Plattetekst">
    <w:name w:val="Body Text"/>
    <w:basedOn w:val="Standaard"/>
    <w:link w:val="PlattetekstTeken"/>
    <w:rsid w:val="00DE38C4"/>
    <w:rPr>
      <w:rFonts w:ascii="Times New Roman" w:eastAsia="Times New Roman" w:hAnsi="Times New Roman"/>
      <w:color w:val="000000"/>
      <w:sz w:val="24"/>
      <w:lang w:val="en-US" w:eastAsia="x-none"/>
    </w:rPr>
  </w:style>
  <w:style w:type="character" w:customStyle="1" w:styleId="PlattetekstTeken">
    <w:name w:val="Platte tekst Teken"/>
    <w:link w:val="Plattetekst"/>
    <w:rsid w:val="00DE38C4"/>
    <w:rPr>
      <w:rFonts w:ascii="Times New Roman" w:eastAsia="Times New Roman" w:hAnsi="Times New Roman"/>
      <w:color w:val="000000"/>
      <w:sz w:val="24"/>
      <w:lang w:val="en-US"/>
    </w:rPr>
  </w:style>
  <w:style w:type="paragraph" w:customStyle="1" w:styleId="OmniPage10">
    <w:name w:val="OmniPage #10"/>
    <w:basedOn w:val="Standaard"/>
    <w:rsid w:val="00DE38C4"/>
    <w:rPr>
      <w:rFonts w:ascii="Times New Roman" w:eastAsia="Times New Roman" w:hAnsi="Times New Roman"/>
      <w:color w:val="000000"/>
      <w:sz w:val="20"/>
    </w:rPr>
  </w:style>
  <w:style w:type="paragraph" w:styleId="Documentstructuur">
    <w:name w:val="Document Map"/>
    <w:basedOn w:val="Standaard"/>
    <w:link w:val="DocumentstructuurTeken"/>
    <w:rsid w:val="005E6BC7"/>
    <w:rPr>
      <w:rFonts w:ascii="Lucida Grande" w:hAnsi="Lucida Grande"/>
      <w:sz w:val="24"/>
      <w:szCs w:val="24"/>
      <w:lang w:val="x-none" w:eastAsia="x-none"/>
    </w:rPr>
  </w:style>
  <w:style w:type="character" w:customStyle="1" w:styleId="DocumentstructuurTeken">
    <w:name w:val="Documentstructuur Teken"/>
    <w:link w:val="Documentstructuur"/>
    <w:rsid w:val="005E6BC7"/>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macintosh"/>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CheeseGrater:Applications:Microsoft%20Office%20X:Templates:My%20Templates:pd%20handbook%20template1.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CheeseGrater:Applications:Microsoft Office X:Templates:My Templates:pd handbook template1.dot</Template>
  <TotalTime>1</TotalTime>
  <Pages>20</Pages>
  <Words>3487</Words>
  <Characters>19184</Characters>
  <Application>Microsoft Macintosh Word</Application>
  <DocSecurity>0</DocSecurity>
  <Lines>159</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BOWLAND</vt:lpstr>
      <vt:lpstr>BOWLAND</vt:lpstr>
    </vt:vector>
  </TitlesOfParts>
  <Company>University of Nottingham</Company>
  <LinksUpToDate>false</LinksUpToDate>
  <CharactersWithSpaces>22626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BOWLAND</dc:title>
  <dc:subject/>
  <dc:creator>Daniel Pead</dc:creator>
  <cp:keywords/>
  <cp:lastModifiedBy>Jonker, V.H. (Vincent)</cp:lastModifiedBy>
  <cp:revision>3</cp:revision>
  <cp:lastPrinted>2017-11-18T10:57:00Z</cp:lastPrinted>
  <dcterms:created xsi:type="dcterms:W3CDTF">2017-11-18T10:57:00Z</dcterms:created>
  <dcterms:modified xsi:type="dcterms:W3CDTF">2017-11-18T10:57:00Z</dcterms:modified>
</cp:coreProperties>
</file>